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2D36B" w14:textId="6B9CC077" w:rsidR="00B048DA" w:rsidRPr="00353FDC" w:rsidRDefault="0054691F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54691F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54691F">
        <w:rPr>
          <w:rFonts w:ascii="Arial" w:hAnsi="Arial" w:cs="Arial"/>
        </w:rPr>
        <w:t>2025-07-1</w:t>
      </w:r>
      <w:r w:rsidR="00C70D34">
        <w:rPr>
          <w:rFonts w:ascii="Arial" w:hAnsi="Arial" w:cs="Arial"/>
        </w:rPr>
        <w:t>4</w:t>
      </w:r>
    </w:p>
    <w:p w14:paraId="0FC5733C" w14:textId="016B1013" w:rsidR="00B048DA" w:rsidRPr="00353FDC" w:rsidRDefault="0054691F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54691F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24E28397" w14:textId="77777777" w:rsidR="00B048DA" w:rsidRPr="00353FDC" w:rsidRDefault="0054691F" w:rsidP="00B048DA">
      <w:pPr>
        <w:spacing w:line="360" w:lineRule="auto"/>
        <w:ind w:right="3969"/>
        <w:rPr>
          <w:rFonts w:ascii="Arial" w:hAnsi="Arial" w:cs="Arial"/>
        </w:rPr>
      </w:pPr>
      <w:r w:rsidRPr="0054691F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54691F">
        <w:rPr>
          <w:rFonts w:ascii="Arial" w:hAnsi="Arial" w:cs="Arial"/>
        </w:rPr>
        <w:t>66</w:t>
      </w:r>
    </w:p>
    <w:p w14:paraId="20DEF393" w14:textId="77777777" w:rsidR="00B048DA" w:rsidRPr="00353FDC" w:rsidRDefault="0054691F" w:rsidP="00B048DA">
      <w:pPr>
        <w:ind w:right="3969"/>
        <w:rPr>
          <w:rFonts w:ascii="Arial" w:hAnsi="Arial" w:cs="Arial"/>
        </w:rPr>
      </w:pPr>
      <w:r w:rsidRPr="0054691F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54691F">
        <w:rPr>
          <w:rFonts w:ascii="Arial" w:hAnsi="Arial" w:cs="Arial"/>
        </w:rPr>
        <w:t>Kraków</w:t>
      </w:r>
    </w:p>
    <w:p w14:paraId="24331F54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459395" w14:textId="1E64492A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8579725" w14:textId="223EE847" w:rsidR="003F7703" w:rsidRPr="003F7703" w:rsidRDefault="003F7703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3F7703">
        <w:rPr>
          <w:rFonts w:ascii="Arial" w:hAnsi="Arial" w:cs="Arial"/>
          <w:bCs/>
        </w:rPr>
        <w:t>SZP-271-7/25-</w:t>
      </w:r>
      <w:r w:rsidR="00C70D34">
        <w:rPr>
          <w:rFonts w:ascii="Arial" w:hAnsi="Arial" w:cs="Arial"/>
          <w:bCs/>
        </w:rPr>
        <w:t>614.UG</w:t>
      </w:r>
    </w:p>
    <w:p w14:paraId="003BB292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2E0B2E9" w14:textId="77777777" w:rsidTr="00B048DA">
        <w:tc>
          <w:tcPr>
            <w:tcW w:w="9498" w:type="dxa"/>
            <w:shd w:val="clear" w:color="auto" w:fill="F2F2F2"/>
            <w:hideMark/>
          </w:tcPr>
          <w:p w14:paraId="0D3E2CAF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44E5F86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544FE68" w14:textId="6261AD5A" w:rsidR="004B51DF" w:rsidRPr="00353FDC" w:rsidRDefault="004B51DF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W ZAKRESIE GRUPY </w:t>
            </w:r>
            <w:r w:rsidR="00AA337C" w:rsidRP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1-14,</w:t>
            </w:r>
            <w:r w:rsid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AA337C" w:rsidRP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16-35,</w:t>
            </w:r>
            <w:r w:rsid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AA337C" w:rsidRP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37-4</w:t>
            </w:r>
            <w:r w:rsidR="00C70D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7</w:t>
            </w:r>
            <w:r w:rsidR="00AA337C" w:rsidRP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</w:t>
            </w:r>
            <w:r w:rsid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AA337C" w:rsidRP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49-60,</w:t>
            </w:r>
            <w:r w:rsid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AA337C" w:rsidRP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63-73,</w:t>
            </w:r>
            <w:r w:rsid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AA337C" w:rsidRP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79-84,</w:t>
            </w:r>
            <w:r w:rsid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AA337C" w:rsidRP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86-92,</w:t>
            </w:r>
            <w:r w:rsid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AA337C" w:rsidRP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94-97,</w:t>
            </w:r>
            <w:r w:rsid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AA337C" w:rsidRPr="00AA337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99-101</w:t>
            </w:r>
          </w:p>
        </w:tc>
      </w:tr>
    </w:tbl>
    <w:p w14:paraId="613C8F1D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6B4B346F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08E5CF1B" w14:textId="77777777" w:rsidTr="00B048DA">
        <w:tc>
          <w:tcPr>
            <w:tcW w:w="2269" w:type="dxa"/>
            <w:shd w:val="clear" w:color="auto" w:fill="auto"/>
          </w:tcPr>
          <w:p w14:paraId="3F276B8D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655E958" w14:textId="77777777" w:rsidR="00B048DA" w:rsidRPr="00353FDC" w:rsidRDefault="0054691F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Dostawa produktów leczniczych</w:t>
            </w:r>
          </w:p>
        </w:tc>
      </w:tr>
      <w:tr w:rsidR="0054691F" w:rsidRPr="00353FDC" w14:paraId="49536509" w14:textId="77777777" w:rsidTr="00B76BFD">
        <w:tc>
          <w:tcPr>
            <w:tcW w:w="2269" w:type="dxa"/>
            <w:shd w:val="clear" w:color="auto" w:fill="auto"/>
          </w:tcPr>
          <w:p w14:paraId="7346F521" w14:textId="77777777" w:rsidR="0054691F" w:rsidRPr="00353FDC" w:rsidRDefault="0054691F" w:rsidP="00B76B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436E748" w14:textId="77777777" w:rsidR="0054691F" w:rsidRPr="00353FDC" w:rsidRDefault="0054691F" w:rsidP="00B76B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SZP-271-7/25</w:t>
            </w:r>
          </w:p>
        </w:tc>
      </w:tr>
    </w:tbl>
    <w:p w14:paraId="1F57E6BC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A3B7352" w14:textId="035447B4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54691F" w:rsidRPr="0054691F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54691F" w:rsidRPr="0054691F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4691F" w14:paraId="30BA4AFD" w14:textId="77777777" w:rsidTr="00B76BFD">
        <w:trPr>
          <w:cantSplit/>
        </w:trPr>
        <w:tc>
          <w:tcPr>
            <w:tcW w:w="9498" w:type="dxa"/>
          </w:tcPr>
          <w:p w14:paraId="25C3CD09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39D873E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Bialmed Sp. z o.o.</w:t>
            </w:r>
          </w:p>
          <w:p w14:paraId="2D5A3F79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A41D8A6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4B21546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5 266.08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8AF2C0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33844F5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6A862E98" w14:textId="77777777" w:rsidTr="00B76BFD">
        <w:trPr>
          <w:cantSplit/>
        </w:trPr>
        <w:tc>
          <w:tcPr>
            <w:tcW w:w="9498" w:type="dxa"/>
          </w:tcPr>
          <w:p w14:paraId="75DB9988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Produkty lecznicze</w:t>
            </w:r>
          </w:p>
          <w:p w14:paraId="049DFD82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3C130485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0A1472C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06342932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502 537.36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A1D1E3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A1CB630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5A49FE20" w14:textId="77777777" w:rsidTr="00B76BFD">
        <w:trPr>
          <w:cantSplit/>
        </w:trPr>
        <w:tc>
          <w:tcPr>
            <w:tcW w:w="9498" w:type="dxa"/>
          </w:tcPr>
          <w:p w14:paraId="38B67149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A24BEDB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Urtica Sp. z o.o.</w:t>
            </w:r>
          </w:p>
          <w:p w14:paraId="7EBAC061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D734DDC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2B7EDE3E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59 221.80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D20CAE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E14428E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43CC0106" w14:textId="77777777" w:rsidTr="00B76BFD">
        <w:trPr>
          <w:cantSplit/>
        </w:trPr>
        <w:tc>
          <w:tcPr>
            <w:tcW w:w="9498" w:type="dxa"/>
          </w:tcPr>
          <w:p w14:paraId="63A708D6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A0AD336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2C556D73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4549C68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1D013480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2 036.34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247C97F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709F36A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1DD23AA" w14:textId="77777777" w:rsidTr="00B76BFD">
        <w:trPr>
          <w:cantSplit/>
        </w:trPr>
        <w:tc>
          <w:tcPr>
            <w:tcW w:w="9498" w:type="dxa"/>
          </w:tcPr>
          <w:p w14:paraId="04502304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15C1025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Farmacol Logistyka Sp. z o.o.</w:t>
            </w:r>
          </w:p>
          <w:p w14:paraId="13E41E0E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161C4EC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0ECC504E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86 932.44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F31672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54EFA17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5B74791C" w14:textId="77777777" w:rsidTr="00B76BFD">
        <w:trPr>
          <w:cantSplit/>
        </w:trPr>
        <w:tc>
          <w:tcPr>
            <w:tcW w:w="9498" w:type="dxa"/>
          </w:tcPr>
          <w:p w14:paraId="0BAE0C66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2F1E5E27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Urtica Sp. z o.o.</w:t>
            </w:r>
          </w:p>
          <w:p w14:paraId="3B0EC161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01D7D75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4662B57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812 890.08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3D8666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FDD64E5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5A9A7E6D" w14:textId="77777777" w:rsidTr="00B76BFD">
        <w:trPr>
          <w:cantSplit/>
        </w:trPr>
        <w:tc>
          <w:tcPr>
            <w:tcW w:w="9498" w:type="dxa"/>
          </w:tcPr>
          <w:p w14:paraId="1E5711CC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0D5284CC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Medyk-Lek Panek Spółka Komandytowa</w:t>
            </w:r>
          </w:p>
          <w:p w14:paraId="31BD36BD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Pawła Włodkowica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2 c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2E9C614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03-262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1D60C9CE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52 488.00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52AA3D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FDBB422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D75080F" w14:textId="77777777" w:rsidTr="00B76BFD">
        <w:trPr>
          <w:cantSplit/>
        </w:trPr>
        <w:tc>
          <w:tcPr>
            <w:tcW w:w="9498" w:type="dxa"/>
          </w:tcPr>
          <w:p w14:paraId="73F10206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FE785A1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Farmacol Logistyka Sp. z o.o.</w:t>
            </w:r>
          </w:p>
          <w:p w14:paraId="6FFE6F97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F0BE8AC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56E9C8DA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93 182.40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1CB402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6882F6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B7C60FB" w14:textId="77777777" w:rsidTr="00B76BFD">
        <w:trPr>
          <w:cantSplit/>
        </w:trPr>
        <w:tc>
          <w:tcPr>
            <w:tcW w:w="9498" w:type="dxa"/>
          </w:tcPr>
          <w:p w14:paraId="4DC3087B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E293924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Farmacol Logistyka Sp. z o.o.</w:t>
            </w:r>
          </w:p>
          <w:p w14:paraId="1E81E77B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89A2582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4C9DE589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75 837.60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07B959B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027372D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0418C9A2" w14:textId="77777777" w:rsidTr="00B76BFD">
        <w:trPr>
          <w:cantSplit/>
        </w:trPr>
        <w:tc>
          <w:tcPr>
            <w:tcW w:w="9498" w:type="dxa"/>
          </w:tcPr>
          <w:p w14:paraId="6DA180C2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7D57933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Urtica Sp. z o.o.</w:t>
            </w:r>
          </w:p>
          <w:p w14:paraId="03979AEF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A1F6A89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5246EDF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187 494.90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6235780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4E08346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8EDBA0D" w14:textId="77777777" w:rsidTr="00B76BFD">
        <w:trPr>
          <w:cantSplit/>
        </w:trPr>
        <w:tc>
          <w:tcPr>
            <w:tcW w:w="9498" w:type="dxa"/>
          </w:tcPr>
          <w:p w14:paraId="45FBFDFB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F4B4D83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Medyk-Lek Panek Spółka Komandytowa</w:t>
            </w:r>
          </w:p>
          <w:p w14:paraId="36E997CC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Pawła Włodkowica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2 c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A7134AB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03-262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23FE4982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156 600.00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D56BB5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35E04DF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0268A27F" w14:textId="77777777" w:rsidTr="00B76BFD">
        <w:trPr>
          <w:cantSplit/>
        </w:trPr>
        <w:tc>
          <w:tcPr>
            <w:tcW w:w="9498" w:type="dxa"/>
          </w:tcPr>
          <w:p w14:paraId="130752CD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B00404B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Asclepios S.A.</w:t>
            </w:r>
          </w:p>
          <w:p w14:paraId="73AF2B19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Hubska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2156495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29C05D6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1 284 281.18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3CC17E0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7BCD5F3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5EC43114" w14:textId="77777777" w:rsidTr="00B76BFD">
        <w:trPr>
          <w:cantSplit/>
        </w:trPr>
        <w:tc>
          <w:tcPr>
            <w:tcW w:w="9498" w:type="dxa"/>
          </w:tcPr>
          <w:p w14:paraId="032EA61A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 - płyny infuzyjne</w:t>
            </w:r>
          </w:p>
          <w:p w14:paraId="2FA6DD42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14:paraId="2F830517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0670691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Nowy Tomyśl</w:t>
            </w:r>
          </w:p>
          <w:p w14:paraId="1B73BFE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620 481.60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295782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B2F4057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150B524" w14:textId="77777777" w:rsidTr="00B76BFD">
        <w:trPr>
          <w:cantSplit/>
        </w:trPr>
        <w:tc>
          <w:tcPr>
            <w:tcW w:w="9498" w:type="dxa"/>
          </w:tcPr>
          <w:p w14:paraId="279BC6A0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E1FB35B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Delfarma Sp. z o.o.</w:t>
            </w:r>
          </w:p>
          <w:p w14:paraId="41306B9F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Św. Teresy od Dzieciątka Jezus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111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99D8A20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91-222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Łódź</w:t>
            </w:r>
          </w:p>
          <w:p w14:paraId="2BC8E5E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19 536.12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527FD7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A33D3C9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04CA37B7" w14:textId="77777777" w:rsidTr="00B76BFD">
        <w:trPr>
          <w:cantSplit/>
        </w:trPr>
        <w:tc>
          <w:tcPr>
            <w:tcW w:w="9498" w:type="dxa"/>
          </w:tcPr>
          <w:p w14:paraId="0041E7F2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B6BD56D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Tramco Sp z o. o.</w:t>
            </w:r>
          </w:p>
          <w:p w14:paraId="72E79E5F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Wolskie, ul.Wolska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AB3A0C4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05-860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Płochocin</w:t>
            </w:r>
          </w:p>
          <w:p w14:paraId="182B5B9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3 303.13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265884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C29A5CC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0088D5B1" w14:textId="77777777" w:rsidTr="00B76BFD">
        <w:trPr>
          <w:cantSplit/>
        </w:trPr>
        <w:tc>
          <w:tcPr>
            <w:tcW w:w="9498" w:type="dxa"/>
          </w:tcPr>
          <w:p w14:paraId="5CC80839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00F05B03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Urtica Sp. z o.o.</w:t>
            </w:r>
          </w:p>
          <w:p w14:paraId="1FE02F93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68DD7B1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3A989CF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389 136.96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BCABB7A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B86E194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6E4B7EC4" w14:textId="77777777" w:rsidTr="00B76BFD">
        <w:trPr>
          <w:cantSplit/>
        </w:trPr>
        <w:tc>
          <w:tcPr>
            <w:tcW w:w="9498" w:type="dxa"/>
          </w:tcPr>
          <w:p w14:paraId="1C7AA292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27BB8885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NEUCA S.A.</w:t>
            </w:r>
          </w:p>
          <w:p w14:paraId="60710E40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C3C8AB8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Toruń</w:t>
            </w:r>
          </w:p>
          <w:p w14:paraId="69A2B8B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541 427.39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29538B2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1ACD3F0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1CDEF2C9" w14:textId="77777777" w:rsidTr="00B76BFD">
        <w:trPr>
          <w:cantSplit/>
        </w:trPr>
        <w:tc>
          <w:tcPr>
            <w:tcW w:w="9498" w:type="dxa"/>
          </w:tcPr>
          <w:p w14:paraId="614B2A93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BAD2F88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Sanofi Sp. z o.o.</w:t>
            </w:r>
          </w:p>
          <w:p w14:paraId="5E053DFC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Kasprzaka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A27D4A0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01-211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3514BD11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5 933.20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7A5FED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62DFA0F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5053C587" w14:textId="77777777" w:rsidTr="00B76BFD">
        <w:trPr>
          <w:cantSplit/>
        </w:trPr>
        <w:tc>
          <w:tcPr>
            <w:tcW w:w="9498" w:type="dxa"/>
          </w:tcPr>
          <w:p w14:paraId="3014BAA0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2648490B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Farmacol Logistyka Sp. z o.o.</w:t>
            </w:r>
          </w:p>
          <w:p w14:paraId="3E26F853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8114D02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4AC4432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258 704.52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6513211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3FA9C87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0876A05" w14:textId="77777777" w:rsidTr="00B76BFD">
        <w:trPr>
          <w:cantSplit/>
        </w:trPr>
        <w:tc>
          <w:tcPr>
            <w:tcW w:w="9498" w:type="dxa"/>
          </w:tcPr>
          <w:p w14:paraId="38CDA7C2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4A97D8A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Lek S.A.</w:t>
            </w:r>
          </w:p>
          <w:p w14:paraId="3541FC96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Podlipie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F83DE15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95-010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Stryków</w:t>
            </w:r>
          </w:p>
          <w:p w14:paraId="40EBB26E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178 081.31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D2907E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A209F2E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43A559BB" w14:textId="77777777" w:rsidTr="00B76BFD">
        <w:trPr>
          <w:cantSplit/>
        </w:trPr>
        <w:tc>
          <w:tcPr>
            <w:tcW w:w="9498" w:type="dxa"/>
          </w:tcPr>
          <w:p w14:paraId="15FB3881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1B37BE9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NEUCA S.A.</w:t>
            </w:r>
          </w:p>
          <w:p w14:paraId="3DA58BB0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2ECA3F3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Toruń</w:t>
            </w:r>
          </w:p>
          <w:p w14:paraId="1B5A5FEC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444 278.31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51E8E8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04E371E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0F869C3" w14:textId="77777777" w:rsidTr="00B76BFD">
        <w:trPr>
          <w:cantSplit/>
        </w:trPr>
        <w:tc>
          <w:tcPr>
            <w:tcW w:w="9498" w:type="dxa"/>
          </w:tcPr>
          <w:p w14:paraId="397040FD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23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2279EC86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Asclepios S.A.</w:t>
            </w:r>
          </w:p>
          <w:p w14:paraId="3A739683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Hubska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F620484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6E542F7D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76 848.48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EAED23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3C32894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52F7894E" w14:textId="77777777" w:rsidTr="00B76BFD">
        <w:trPr>
          <w:cantSplit/>
        </w:trPr>
        <w:tc>
          <w:tcPr>
            <w:tcW w:w="9498" w:type="dxa"/>
          </w:tcPr>
          <w:p w14:paraId="04FE604B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24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2DC0D9DD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Farmacol Logistyka Sp. z o.o.</w:t>
            </w:r>
          </w:p>
          <w:p w14:paraId="5A72CB1A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0E679CB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24DB0FF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339 394.92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2FFC7C1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99EFA5D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E4FE9F2" w14:textId="77777777" w:rsidTr="00B76BFD">
        <w:trPr>
          <w:cantSplit/>
        </w:trPr>
        <w:tc>
          <w:tcPr>
            <w:tcW w:w="9498" w:type="dxa"/>
          </w:tcPr>
          <w:p w14:paraId="7D5B616B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25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35B53391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MIP Pharma Polska Sp. z o.o.</w:t>
            </w:r>
          </w:p>
          <w:p w14:paraId="03881886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Orzechowa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7216DCD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80-175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Gdańsk</w:t>
            </w:r>
          </w:p>
          <w:p w14:paraId="787E0FE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61 797.60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7345D12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EE33AB4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182803F3" w14:textId="77777777" w:rsidTr="00B76BFD">
        <w:trPr>
          <w:cantSplit/>
        </w:trPr>
        <w:tc>
          <w:tcPr>
            <w:tcW w:w="9498" w:type="dxa"/>
          </w:tcPr>
          <w:p w14:paraId="5ACEF1F5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26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50252662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Asclepios S.A.</w:t>
            </w:r>
          </w:p>
          <w:p w14:paraId="3C3E6A66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Hubska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1849B01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173B47F0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220 626.18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8437C1B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FFD014F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272ED218" w14:textId="77777777" w:rsidTr="00B76BFD">
        <w:trPr>
          <w:cantSplit/>
        </w:trPr>
        <w:tc>
          <w:tcPr>
            <w:tcW w:w="9498" w:type="dxa"/>
          </w:tcPr>
          <w:p w14:paraId="522C495C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27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08071E39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141F3558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C4E3322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2F0C61BD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41 974.74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90E66F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8906993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42B8E55" w14:textId="77777777" w:rsidTr="00B76BFD">
        <w:trPr>
          <w:cantSplit/>
        </w:trPr>
        <w:tc>
          <w:tcPr>
            <w:tcW w:w="9498" w:type="dxa"/>
          </w:tcPr>
          <w:p w14:paraId="4A3EA435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28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02E55A6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Takeda Pharma Sp. z o.o.</w:t>
            </w:r>
          </w:p>
          <w:p w14:paraId="6C98BDAF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Prosta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68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AB1D07F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00-838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52985D9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40 203.00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A4B78AB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C6119E6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57895527" w14:textId="77777777" w:rsidTr="00B76BFD">
        <w:trPr>
          <w:cantSplit/>
        </w:trPr>
        <w:tc>
          <w:tcPr>
            <w:tcW w:w="9498" w:type="dxa"/>
          </w:tcPr>
          <w:p w14:paraId="06001D70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29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D75FAE6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Baxter Polska Sp. z o.o.</w:t>
            </w:r>
          </w:p>
          <w:p w14:paraId="42271FA6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Kruczkowskiego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1F5F1D4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00-380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034B39A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369 222.91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7EF2A82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D3EA694" w14:textId="5E7930FE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 xml:space="preserve"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</w:t>
            </w:r>
            <w:r w:rsidR="00AA337C">
              <w:rPr>
                <w:rFonts w:ascii="Arial" w:hAnsi="Arial" w:cs="Arial"/>
              </w:rPr>
              <w:t>6</w:t>
            </w:r>
            <w:r w:rsidRPr="0054691F">
              <w:rPr>
                <w:rFonts w:ascii="Arial" w:hAnsi="Arial" w:cs="Arial"/>
              </w:rPr>
              <w:t>0%</w:t>
            </w:r>
            <w:r w:rsidR="00AA337C">
              <w:rPr>
                <w:rFonts w:ascii="Arial" w:hAnsi="Arial" w:cs="Arial"/>
              </w:rPr>
              <w:t xml:space="preserve">  oraz serwis – waga 40%</w:t>
            </w:r>
            <w:r w:rsidRPr="0054691F">
              <w:rPr>
                <w:rFonts w:ascii="Arial" w:hAnsi="Arial" w:cs="Arial"/>
              </w:rPr>
              <w:t>, )</w:t>
            </w:r>
          </w:p>
        </w:tc>
      </w:tr>
      <w:tr w:rsidR="0054691F" w14:paraId="515A001E" w14:textId="77777777" w:rsidTr="00B76BFD">
        <w:trPr>
          <w:cantSplit/>
        </w:trPr>
        <w:tc>
          <w:tcPr>
            <w:tcW w:w="9498" w:type="dxa"/>
          </w:tcPr>
          <w:p w14:paraId="4A94ADC2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30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4DAB73B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Farmacol Logistyka Sp. z o.o.</w:t>
            </w:r>
          </w:p>
          <w:p w14:paraId="15B41E6A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9FF8307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1A527811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59 405.40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8D4D37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7C0FA95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D8FCAFD" w14:textId="77777777" w:rsidTr="00B76BFD">
        <w:trPr>
          <w:cantSplit/>
        </w:trPr>
        <w:tc>
          <w:tcPr>
            <w:tcW w:w="9498" w:type="dxa"/>
          </w:tcPr>
          <w:p w14:paraId="04C35E83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31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560D725F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Asclepios S.A.</w:t>
            </w:r>
          </w:p>
          <w:p w14:paraId="5CE99BD9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Hubska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90CBEE9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49049369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15 530.40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F9807C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66F0E99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2D9F5315" w14:textId="77777777" w:rsidTr="00B76BFD">
        <w:trPr>
          <w:cantSplit/>
        </w:trPr>
        <w:tc>
          <w:tcPr>
            <w:tcW w:w="9498" w:type="dxa"/>
          </w:tcPr>
          <w:p w14:paraId="506B29B8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32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3A2C6191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Bialmed Sp. z o.o.</w:t>
            </w:r>
          </w:p>
          <w:p w14:paraId="53A7DCD4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9CF9318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5B4AF701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24 116.40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5F2C1CB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D01802F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616B07B4" w14:textId="77777777" w:rsidTr="00B76BFD">
        <w:trPr>
          <w:cantSplit/>
        </w:trPr>
        <w:tc>
          <w:tcPr>
            <w:tcW w:w="9498" w:type="dxa"/>
          </w:tcPr>
          <w:p w14:paraId="54431575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33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2C9B18A0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GENESIS PHARM Sp. z o. o. Sp. K.</w:t>
            </w:r>
          </w:p>
          <w:p w14:paraId="550C73E9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Obywatelska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128/152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9C79DEA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94-104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Łódź</w:t>
            </w:r>
          </w:p>
          <w:p w14:paraId="5A0205E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8 640.00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AA95E5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E94E6E6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48BEB782" w14:textId="77777777" w:rsidTr="00B76BFD">
        <w:trPr>
          <w:cantSplit/>
        </w:trPr>
        <w:tc>
          <w:tcPr>
            <w:tcW w:w="9498" w:type="dxa"/>
          </w:tcPr>
          <w:p w14:paraId="621371DC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34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F03ED39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74B0778D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0E73FE1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328A64B2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785.38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245BEDC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B7A842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16D23960" w14:textId="77777777" w:rsidTr="00B76BFD">
        <w:trPr>
          <w:cantSplit/>
        </w:trPr>
        <w:tc>
          <w:tcPr>
            <w:tcW w:w="9498" w:type="dxa"/>
          </w:tcPr>
          <w:p w14:paraId="5792C44D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35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3481A227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IMED Poland Sp. z o.o.</w:t>
            </w:r>
          </w:p>
          <w:p w14:paraId="6C368663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314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2CE641A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02-819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42E2EEB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30 240.00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6ECE84F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998D28D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290E7ECF" w14:textId="77777777" w:rsidTr="00B76BFD">
        <w:trPr>
          <w:cantSplit/>
        </w:trPr>
        <w:tc>
          <w:tcPr>
            <w:tcW w:w="9498" w:type="dxa"/>
          </w:tcPr>
          <w:p w14:paraId="19EFDCA9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37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21F10F7F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Asclepios S.A.</w:t>
            </w:r>
          </w:p>
          <w:p w14:paraId="37EC3548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Hubska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BC4E332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4B4CDF69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21 060.00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F23AEDC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6F82774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2E564849" w14:textId="77777777" w:rsidTr="00B76BFD">
        <w:trPr>
          <w:cantSplit/>
        </w:trPr>
        <w:tc>
          <w:tcPr>
            <w:tcW w:w="9498" w:type="dxa"/>
          </w:tcPr>
          <w:p w14:paraId="2C2393CE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38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BEA200C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0FDC60E0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47D363D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229672DE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64 476.97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0C164AD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63FF2E7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A06ED43" w14:textId="77777777" w:rsidTr="00B76BFD">
        <w:trPr>
          <w:cantSplit/>
        </w:trPr>
        <w:tc>
          <w:tcPr>
            <w:tcW w:w="9498" w:type="dxa"/>
          </w:tcPr>
          <w:p w14:paraId="3F1FD89F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39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3C62184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NEUCA S.A.</w:t>
            </w:r>
          </w:p>
          <w:p w14:paraId="2300ADB4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C14A9AE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Toruń</w:t>
            </w:r>
          </w:p>
          <w:p w14:paraId="6FBE6980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17 512.42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6E245EA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1A109EE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21ABF806" w14:textId="77777777" w:rsidTr="00B76BFD">
        <w:trPr>
          <w:cantSplit/>
        </w:trPr>
        <w:tc>
          <w:tcPr>
            <w:tcW w:w="9498" w:type="dxa"/>
          </w:tcPr>
          <w:p w14:paraId="76C92291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40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D3FFF00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14:paraId="3B267340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D202655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Nowy Tomyśl</w:t>
            </w:r>
          </w:p>
          <w:p w14:paraId="656B5AAD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74 790.00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28289D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4EF0BFE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2624796F" w14:textId="77777777" w:rsidTr="00B76BFD">
        <w:trPr>
          <w:cantSplit/>
        </w:trPr>
        <w:tc>
          <w:tcPr>
            <w:tcW w:w="9498" w:type="dxa"/>
          </w:tcPr>
          <w:p w14:paraId="5D56D578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41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7484DE2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MIP Pharma Polska Sp. z o.o.</w:t>
            </w:r>
          </w:p>
          <w:p w14:paraId="5BE0C984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Orzechowa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99FB4CD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80-175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Gdańsk</w:t>
            </w:r>
          </w:p>
          <w:p w14:paraId="5EE8133C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71 323.20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836BAD1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6A9AB7C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1F3A50C0" w14:textId="77777777" w:rsidTr="00B76BFD">
        <w:trPr>
          <w:cantSplit/>
        </w:trPr>
        <w:tc>
          <w:tcPr>
            <w:tcW w:w="9498" w:type="dxa"/>
          </w:tcPr>
          <w:p w14:paraId="60535271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42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78E9EF3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Sanofi Sp. z o.o.</w:t>
            </w:r>
          </w:p>
          <w:p w14:paraId="3574D1AE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Kasprzaka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D9CCE5C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01-211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63A58A91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170 532.00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0C1D32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6CDC63A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25582332" w14:textId="77777777" w:rsidTr="00B76BFD">
        <w:trPr>
          <w:cantSplit/>
        </w:trPr>
        <w:tc>
          <w:tcPr>
            <w:tcW w:w="9498" w:type="dxa"/>
          </w:tcPr>
          <w:p w14:paraId="1B3899A3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43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56ACB6B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Sanofi Sp. z o.o.</w:t>
            </w:r>
          </w:p>
          <w:p w14:paraId="4D0AB378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Kasprzaka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E93D624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01-211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788AEADB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285 120.00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460D43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1B9F0D0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47D7D892" w14:textId="77777777" w:rsidTr="00B76BFD">
        <w:trPr>
          <w:cantSplit/>
        </w:trPr>
        <w:tc>
          <w:tcPr>
            <w:tcW w:w="9498" w:type="dxa"/>
          </w:tcPr>
          <w:p w14:paraId="414B0184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44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5860250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Servier Polska Services Sp. z o.o.</w:t>
            </w:r>
          </w:p>
          <w:p w14:paraId="31139D57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Burakowska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887EA32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01-066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713066F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2 048.97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8EAF3A9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89283D2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4CCED8DC" w14:textId="77777777" w:rsidTr="00B76BFD">
        <w:trPr>
          <w:cantSplit/>
        </w:trPr>
        <w:tc>
          <w:tcPr>
            <w:tcW w:w="9498" w:type="dxa"/>
          </w:tcPr>
          <w:p w14:paraId="3E9C253E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45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074D8AF4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NEUCA S.A.</w:t>
            </w:r>
          </w:p>
          <w:p w14:paraId="44D8546F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A2BFD18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Toruń</w:t>
            </w:r>
          </w:p>
          <w:p w14:paraId="4499423B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1 920.24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68EBA5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C8F341B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595C1DA2" w14:textId="77777777" w:rsidTr="00B76BFD">
        <w:trPr>
          <w:cantSplit/>
        </w:trPr>
        <w:tc>
          <w:tcPr>
            <w:tcW w:w="9498" w:type="dxa"/>
          </w:tcPr>
          <w:p w14:paraId="36623CE0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46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1C625C1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Tramco Sp z o. o.</w:t>
            </w:r>
          </w:p>
          <w:p w14:paraId="59A348C9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Wolskie, ul.Wolska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82C219B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05-860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Płochocin</w:t>
            </w:r>
          </w:p>
          <w:p w14:paraId="0012284E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1 360.80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3A0E88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F04E1ED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57ED64A" w14:textId="77777777" w:rsidTr="00B76BFD">
        <w:trPr>
          <w:cantSplit/>
        </w:trPr>
        <w:tc>
          <w:tcPr>
            <w:tcW w:w="9498" w:type="dxa"/>
          </w:tcPr>
          <w:p w14:paraId="3DE9B634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47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9FFC760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Bialmed Sp. z o.o.</w:t>
            </w:r>
          </w:p>
          <w:p w14:paraId="74908996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7FB25EB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28EA8DE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31 320.00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9528F1D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F492E36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4D76D4A6" w14:textId="77777777" w:rsidTr="00B76BFD">
        <w:trPr>
          <w:cantSplit/>
        </w:trPr>
        <w:tc>
          <w:tcPr>
            <w:tcW w:w="9498" w:type="dxa"/>
          </w:tcPr>
          <w:p w14:paraId="5DEF9458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49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B1AEE67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Komtur Polska Sp. z o.o.</w:t>
            </w:r>
          </w:p>
          <w:p w14:paraId="6338B79D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Plac Farmacji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1E8E5D8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02-699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2EC640D9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48 600.00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6B2933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BC631F2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64F37171" w14:textId="77777777" w:rsidTr="00B76BFD">
        <w:trPr>
          <w:cantSplit/>
        </w:trPr>
        <w:tc>
          <w:tcPr>
            <w:tcW w:w="9498" w:type="dxa"/>
          </w:tcPr>
          <w:p w14:paraId="62C8C5EF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50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B5E55AA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CENTRALA FARMACEUTYCZNA CEFARM SA</w:t>
            </w:r>
          </w:p>
          <w:p w14:paraId="7D092D8D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UL.JANA KAZIMIERZA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4256F69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01-248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0B2FEC49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129 422.88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888578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192B9EC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0A6F6DBC" w14:textId="77777777" w:rsidTr="00B76BFD">
        <w:trPr>
          <w:cantSplit/>
        </w:trPr>
        <w:tc>
          <w:tcPr>
            <w:tcW w:w="9498" w:type="dxa"/>
          </w:tcPr>
          <w:p w14:paraId="6A53ECAA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51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30AB3630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Farmacol Logistyka Sp. z o.o.</w:t>
            </w:r>
          </w:p>
          <w:p w14:paraId="334A8FA7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E75C6B2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17546A0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7 378.99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C73DCA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3E45A78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0B603A65" w14:textId="77777777" w:rsidTr="00B76BFD">
        <w:trPr>
          <w:cantSplit/>
        </w:trPr>
        <w:tc>
          <w:tcPr>
            <w:tcW w:w="9498" w:type="dxa"/>
          </w:tcPr>
          <w:p w14:paraId="6FD18B5A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52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54DBF587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1567235F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0C4B97F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060D09A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65 902.47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D379D8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9A288A1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1101A96B" w14:textId="77777777" w:rsidTr="00B76BFD">
        <w:trPr>
          <w:cantSplit/>
        </w:trPr>
        <w:tc>
          <w:tcPr>
            <w:tcW w:w="9498" w:type="dxa"/>
          </w:tcPr>
          <w:p w14:paraId="05ACE71F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53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552B4D1A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Bialmed Sp. z o.o.</w:t>
            </w:r>
          </w:p>
          <w:p w14:paraId="7939CB2A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933F99A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19FB5FCA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521 307.62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B968FDD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A19F610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61BC0B5" w14:textId="77777777" w:rsidTr="00B76BFD">
        <w:trPr>
          <w:cantSplit/>
        </w:trPr>
        <w:tc>
          <w:tcPr>
            <w:tcW w:w="9498" w:type="dxa"/>
          </w:tcPr>
          <w:p w14:paraId="07CD2D0A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54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54590D4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38D1F7B2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A1849F8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40DA94EC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30 192.16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C8FF5CE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9D5B208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6468FDCF" w14:textId="77777777" w:rsidTr="00B76BFD">
        <w:trPr>
          <w:cantSplit/>
        </w:trPr>
        <w:tc>
          <w:tcPr>
            <w:tcW w:w="9498" w:type="dxa"/>
          </w:tcPr>
          <w:p w14:paraId="21BCDDDC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55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5980F5F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NOBIPHARM Sp. z o.o.</w:t>
            </w:r>
          </w:p>
          <w:p w14:paraId="1592902C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L. Rydygiera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2B1A79A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01-793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64777A9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179 685.00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6A6BCCF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5A635C1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E173AA2" w14:textId="77777777" w:rsidTr="00B76BFD">
        <w:trPr>
          <w:cantSplit/>
        </w:trPr>
        <w:tc>
          <w:tcPr>
            <w:tcW w:w="9498" w:type="dxa"/>
          </w:tcPr>
          <w:p w14:paraId="2ADDE018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56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CEAAFCB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Amgen Sp. z o.o.</w:t>
            </w:r>
          </w:p>
          <w:p w14:paraId="7266C5A0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145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BB884E2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02-715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20CEB26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3 005.91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49E432D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683EC91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0CBB2AC9" w14:textId="77777777" w:rsidTr="00B76BFD">
        <w:trPr>
          <w:cantSplit/>
        </w:trPr>
        <w:tc>
          <w:tcPr>
            <w:tcW w:w="9498" w:type="dxa"/>
          </w:tcPr>
          <w:p w14:paraId="5C314F63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57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ABF7097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NEUCA S.A.</w:t>
            </w:r>
          </w:p>
          <w:p w14:paraId="4D4F32B6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259527F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Toruń</w:t>
            </w:r>
          </w:p>
          <w:p w14:paraId="67BEBEEE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1 708.99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BAFA6C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C9DCC80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42689F5" w14:textId="77777777" w:rsidTr="00B76BFD">
        <w:trPr>
          <w:cantSplit/>
        </w:trPr>
        <w:tc>
          <w:tcPr>
            <w:tcW w:w="9498" w:type="dxa"/>
          </w:tcPr>
          <w:p w14:paraId="03652429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58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5A28E2C7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NOBIPHARM Sp. z o.o.</w:t>
            </w:r>
          </w:p>
          <w:p w14:paraId="6D90DABC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L. Rydygiera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9245475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01-793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31C8F79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143 640.00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5CEB1E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58B82D1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B188C69" w14:textId="77777777" w:rsidTr="00B76BFD">
        <w:trPr>
          <w:cantSplit/>
        </w:trPr>
        <w:tc>
          <w:tcPr>
            <w:tcW w:w="9498" w:type="dxa"/>
          </w:tcPr>
          <w:p w14:paraId="45874369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59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131F0F4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Tramco Sp z o. o.</w:t>
            </w:r>
          </w:p>
          <w:p w14:paraId="23F5AA5E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Wolskie, ul.Wolska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2959704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05-860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Płochocin</w:t>
            </w:r>
          </w:p>
          <w:p w14:paraId="5FCF372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2 106.00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B832CE2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25D948B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01147E08" w14:textId="77777777" w:rsidTr="00B76BFD">
        <w:trPr>
          <w:cantSplit/>
        </w:trPr>
        <w:tc>
          <w:tcPr>
            <w:tcW w:w="9498" w:type="dxa"/>
          </w:tcPr>
          <w:p w14:paraId="37CF71E9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60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2C51C259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OPTIFARMA SPÓŁKA Z OGRANICZONĄ ODPOWIEDZIALNOŚCIĄ SPÓŁKA KOMANDYTOWA</w:t>
            </w:r>
          </w:p>
          <w:p w14:paraId="5799ADD7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Sokołowska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DAF0552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05-806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Sokołów</w:t>
            </w:r>
          </w:p>
          <w:p w14:paraId="7E6BEA0F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40 045.86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CFF486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88929C7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7FA358E" w14:textId="77777777" w:rsidTr="00B76BFD">
        <w:trPr>
          <w:cantSplit/>
        </w:trPr>
        <w:tc>
          <w:tcPr>
            <w:tcW w:w="9498" w:type="dxa"/>
          </w:tcPr>
          <w:p w14:paraId="0A339801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63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85B2073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IMED Poland Sp. z o.o.</w:t>
            </w:r>
          </w:p>
          <w:p w14:paraId="5AF8C90F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314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5462EA0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02-819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4077725D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198 223.20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16B232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62FEF40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4A7BDA1C" w14:textId="77777777" w:rsidTr="00B76BFD">
        <w:trPr>
          <w:cantSplit/>
        </w:trPr>
        <w:tc>
          <w:tcPr>
            <w:tcW w:w="9498" w:type="dxa"/>
          </w:tcPr>
          <w:p w14:paraId="14E5511F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64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Środek spożywczy specjalnego przeznaczenia żywieniowego</w:t>
            </w:r>
          </w:p>
          <w:p w14:paraId="3C65BF25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2662C0B7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587F0E4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3B312E7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2 742.08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8CFC08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519D137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464553BC" w14:textId="77777777" w:rsidTr="00B76BFD">
        <w:trPr>
          <w:cantSplit/>
        </w:trPr>
        <w:tc>
          <w:tcPr>
            <w:tcW w:w="9498" w:type="dxa"/>
          </w:tcPr>
          <w:p w14:paraId="0C6B47AE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65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0AA99A15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MIP Pharma Polska Sp. z o.o.</w:t>
            </w:r>
          </w:p>
          <w:p w14:paraId="2788D020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Orzechowa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6A533D1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80-175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Gdańsk</w:t>
            </w:r>
          </w:p>
          <w:p w14:paraId="4AC1AABF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1 082.16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2C048B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5B25A77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AD71E03" w14:textId="77777777" w:rsidTr="00B76BFD">
        <w:trPr>
          <w:cantSplit/>
        </w:trPr>
        <w:tc>
          <w:tcPr>
            <w:tcW w:w="9498" w:type="dxa"/>
          </w:tcPr>
          <w:p w14:paraId="6CAA2F3B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66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57E2E5C4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Urtica Sp. z o.o.</w:t>
            </w:r>
          </w:p>
          <w:p w14:paraId="36956972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CFAFAB4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63709F62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14 434.51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29F6431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7D393B9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F22B895" w14:textId="77777777" w:rsidTr="00B76BFD">
        <w:trPr>
          <w:cantSplit/>
        </w:trPr>
        <w:tc>
          <w:tcPr>
            <w:tcW w:w="9498" w:type="dxa"/>
          </w:tcPr>
          <w:p w14:paraId="69A731F4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67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E3447D0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46B3DF2A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D85179C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75E7B53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297 161.47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51F7DB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4265F4C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A6DFDDE" w14:textId="77777777" w:rsidTr="00B76BFD">
        <w:trPr>
          <w:cantSplit/>
        </w:trPr>
        <w:tc>
          <w:tcPr>
            <w:tcW w:w="9498" w:type="dxa"/>
          </w:tcPr>
          <w:p w14:paraId="320FFB08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68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2A1E1FA6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60B0F08E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F095BD6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2515224C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315 464.11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6D1735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C4266C9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1DF6FD0C" w14:textId="77777777" w:rsidTr="00B76BFD">
        <w:trPr>
          <w:cantSplit/>
        </w:trPr>
        <w:tc>
          <w:tcPr>
            <w:tcW w:w="9498" w:type="dxa"/>
          </w:tcPr>
          <w:p w14:paraId="28B1071D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69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2A6AB8BB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Farmacol Logistyka Sp. z o.o.</w:t>
            </w:r>
          </w:p>
          <w:p w14:paraId="5B3DA590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7057807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57DA81E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253 829.10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4B66131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3BB92AF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A5BEB6D" w14:textId="77777777" w:rsidTr="00B76BFD">
        <w:trPr>
          <w:cantSplit/>
        </w:trPr>
        <w:tc>
          <w:tcPr>
            <w:tcW w:w="9498" w:type="dxa"/>
          </w:tcPr>
          <w:p w14:paraId="2756750D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70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3AD53656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Baxter Polska Sp. z o.o.</w:t>
            </w:r>
          </w:p>
          <w:p w14:paraId="20924714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Kruczkowskiego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6BD88D5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00-380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5037208E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318 587.26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DE8C4DF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5D57E53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6653C29F" w14:textId="77777777" w:rsidTr="00B76BFD">
        <w:trPr>
          <w:cantSplit/>
        </w:trPr>
        <w:tc>
          <w:tcPr>
            <w:tcW w:w="9498" w:type="dxa"/>
          </w:tcPr>
          <w:p w14:paraId="7363940E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71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E33C6A9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Farmacol Logistyka Sp. z o.o.</w:t>
            </w:r>
          </w:p>
          <w:p w14:paraId="335918B0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C14E2DD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48502AB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31.43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682FCF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A2EF402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60995B0B" w14:textId="77777777" w:rsidTr="00B76BFD">
        <w:trPr>
          <w:cantSplit/>
        </w:trPr>
        <w:tc>
          <w:tcPr>
            <w:tcW w:w="9498" w:type="dxa"/>
          </w:tcPr>
          <w:p w14:paraId="365E3C0F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72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5832CD4F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NEUCA S.A.</w:t>
            </w:r>
          </w:p>
          <w:p w14:paraId="2FFB42F1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543D8F6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Toruń</w:t>
            </w:r>
          </w:p>
          <w:p w14:paraId="26E74529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855.36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1551009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754F075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5DE27A48" w14:textId="77777777" w:rsidTr="00B76BFD">
        <w:trPr>
          <w:cantSplit/>
        </w:trPr>
        <w:tc>
          <w:tcPr>
            <w:tcW w:w="9498" w:type="dxa"/>
          </w:tcPr>
          <w:p w14:paraId="7646AB15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73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01E28A9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NEUCA S.A.</w:t>
            </w:r>
          </w:p>
          <w:p w14:paraId="700AA1C0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2EC3217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Toruń</w:t>
            </w:r>
          </w:p>
          <w:p w14:paraId="1A4A9990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401 300.79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AF1F0CB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EAF8086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6D2ED637" w14:textId="77777777" w:rsidTr="00B76BFD">
        <w:trPr>
          <w:cantSplit/>
        </w:trPr>
        <w:tc>
          <w:tcPr>
            <w:tcW w:w="9498" w:type="dxa"/>
          </w:tcPr>
          <w:p w14:paraId="547A01AF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79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79F7522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Urtica Sp. z o.o.</w:t>
            </w:r>
          </w:p>
          <w:p w14:paraId="6B5D7C08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C6C2135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5B42FA72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701.56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38EBB8F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5BE361E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15FAD508" w14:textId="77777777" w:rsidTr="00B76BFD">
        <w:trPr>
          <w:cantSplit/>
        </w:trPr>
        <w:tc>
          <w:tcPr>
            <w:tcW w:w="9498" w:type="dxa"/>
          </w:tcPr>
          <w:p w14:paraId="38DCFA76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80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0814BB9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4B42BD4A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A64ABDA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6321C09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220.32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0E5EDAC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FDB9549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1246E989" w14:textId="77777777" w:rsidTr="00B76BFD">
        <w:trPr>
          <w:cantSplit/>
        </w:trPr>
        <w:tc>
          <w:tcPr>
            <w:tcW w:w="9498" w:type="dxa"/>
          </w:tcPr>
          <w:p w14:paraId="52CB60A2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81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5F4700B0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Tramco Sp z o. o.</w:t>
            </w:r>
          </w:p>
          <w:p w14:paraId="41F257F9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Wolskie, ul.Wolska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925C4DA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05-860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Płochocin</w:t>
            </w:r>
          </w:p>
          <w:p w14:paraId="08FD8710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820.80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133163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FE794DF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9677B99" w14:textId="77777777" w:rsidTr="00B76BFD">
        <w:trPr>
          <w:cantSplit/>
        </w:trPr>
        <w:tc>
          <w:tcPr>
            <w:tcW w:w="9498" w:type="dxa"/>
          </w:tcPr>
          <w:p w14:paraId="4579E66D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82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089C7E3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Urtica Sp. z o.o.</w:t>
            </w:r>
          </w:p>
          <w:p w14:paraId="70C6415A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0C61D80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4B66581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19 214.50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04E6B1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B6EEC2E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1A9F6046" w14:textId="77777777" w:rsidTr="00B76BFD">
        <w:trPr>
          <w:cantSplit/>
        </w:trPr>
        <w:tc>
          <w:tcPr>
            <w:tcW w:w="9498" w:type="dxa"/>
          </w:tcPr>
          <w:p w14:paraId="11FD8316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84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59AA90D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Aesculap Chifa Spółka z ograniczoną odpowiedzialnością</w:t>
            </w:r>
          </w:p>
          <w:p w14:paraId="59542B31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D09DDFB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Nowy Tomyśl</w:t>
            </w:r>
          </w:p>
          <w:p w14:paraId="4E959E3B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434 160.00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CE4122D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49A32E6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29AE70A" w14:textId="77777777" w:rsidTr="00B76BFD">
        <w:trPr>
          <w:cantSplit/>
        </w:trPr>
        <w:tc>
          <w:tcPr>
            <w:tcW w:w="9498" w:type="dxa"/>
          </w:tcPr>
          <w:p w14:paraId="6F3D122D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86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4EF43C2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3A07233F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EE00373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32F12B4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3 318.41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915BD6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20FC8E7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0B0D722C" w14:textId="77777777" w:rsidTr="00B76BFD">
        <w:trPr>
          <w:cantSplit/>
        </w:trPr>
        <w:tc>
          <w:tcPr>
            <w:tcW w:w="9498" w:type="dxa"/>
          </w:tcPr>
          <w:p w14:paraId="7B9E290C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87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D99ADF6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Farmacol Logistyka Sp. z o.o.</w:t>
            </w:r>
          </w:p>
          <w:p w14:paraId="0BB3B945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8D74C22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46907371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181 563.12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EA98DA5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9ABB361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47204D2B" w14:textId="77777777" w:rsidTr="00B76BFD">
        <w:trPr>
          <w:cantSplit/>
        </w:trPr>
        <w:tc>
          <w:tcPr>
            <w:tcW w:w="9498" w:type="dxa"/>
          </w:tcPr>
          <w:p w14:paraId="1DE1C4F9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88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94E46C4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Tramco Sp z o. o.</w:t>
            </w:r>
          </w:p>
          <w:p w14:paraId="4AFDC3E4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Wolskie, ul.Wolska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450D0E2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05-860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Płochocin</w:t>
            </w:r>
          </w:p>
          <w:p w14:paraId="2B6A136B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10 465.20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F77B4E2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E6300BE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458A20C7" w14:textId="77777777" w:rsidTr="00B76BFD">
        <w:trPr>
          <w:cantSplit/>
        </w:trPr>
        <w:tc>
          <w:tcPr>
            <w:tcW w:w="9498" w:type="dxa"/>
          </w:tcPr>
          <w:p w14:paraId="3D3D43C9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89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25E55B3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280AB282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D6EF015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63FD1AB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972.00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FF6A41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401D661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1CDFAE98" w14:textId="77777777" w:rsidTr="00B76BFD">
        <w:trPr>
          <w:cantSplit/>
        </w:trPr>
        <w:tc>
          <w:tcPr>
            <w:tcW w:w="9498" w:type="dxa"/>
          </w:tcPr>
          <w:p w14:paraId="5F184E74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90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286A204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4202402E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B64FE8C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1C8638E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3 219.93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44182BB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0411C18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12D53D19" w14:textId="77777777" w:rsidTr="00B76BFD">
        <w:trPr>
          <w:cantSplit/>
        </w:trPr>
        <w:tc>
          <w:tcPr>
            <w:tcW w:w="9498" w:type="dxa"/>
          </w:tcPr>
          <w:p w14:paraId="4C39C9F2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91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600522C0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Urtica Sp. z o.o.</w:t>
            </w:r>
          </w:p>
          <w:p w14:paraId="401317C9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7845369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6A80B15E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829.65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6215543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7D0DDAF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B60FB77" w14:textId="77777777" w:rsidTr="00B76BFD">
        <w:trPr>
          <w:cantSplit/>
        </w:trPr>
        <w:tc>
          <w:tcPr>
            <w:tcW w:w="9498" w:type="dxa"/>
          </w:tcPr>
          <w:p w14:paraId="1995963E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92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1AB177CE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Urtica Sp. z o.o.</w:t>
            </w:r>
          </w:p>
          <w:p w14:paraId="254DE4EB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853BEFF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7FD31C3E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1 166 000.94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0EF6E0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C5D1E51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3CA9C30B" w14:textId="77777777" w:rsidTr="00B76BFD">
        <w:trPr>
          <w:cantSplit/>
        </w:trPr>
        <w:tc>
          <w:tcPr>
            <w:tcW w:w="9498" w:type="dxa"/>
          </w:tcPr>
          <w:p w14:paraId="529BEF9A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94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343CC06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Urtica Sp. z o.o.</w:t>
            </w:r>
          </w:p>
          <w:p w14:paraId="1AF6DD4C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B945B4B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557F05F1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147 006.22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513C32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2323F0D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84D116B" w14:textId="77777777" w:rsidTr="00B76BFD">
        <w:trPr>
          <w:cantSplit/>
        </w:trPr>
        <w:tc>
          <w:tcPr>
            <w:tcW w:w="9498" w:type="dxa"/>
          </w:tcPr>
          <w:p w14:paraId="57AC575C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95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09A04083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Farmacol Logistyka Sp. z o.o.</w:t>
            </w:r>
          </w:p>
          <w:p w14:paraId="63D79E21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1DA4F33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0F1D30FF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63 433.15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DED5577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4F4A43A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378B9A8" w14:textId="77777777" w:rsidTr="00B76BFD">
        <w:trPr>
          <w:cantSplit/>
        </w:trPr>
        <w:tc>
          <w:tcPr>
            <w:tcW w:w="9498" w:type="dxa"/>
          </w:tcPr>
          <w:p w14:paraId="3FA23998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96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4D8862A5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Urtica Sp. z o.o.</w:t>
            </w:r>
          </w:p>
          <w:p w14:paraId="043D3966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BCFAF48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Wrocław</w:t>
            </w:r>
          </w:p>
          <w:p w14:paraId="298443F6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3 815.42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22FEFEF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4148D2D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744EF13D" w14:textId="77777777" w:rsidTr="00B76BFD">
        <w:trPr>
          <w:cantSplit/>
        </w:trPr>
        <w:tc>
          <w:tcPr>
            <w:tcW w:w="9498" w:type="dxa"/>
          </w:tcPr>
          <w:p w14:paraId="797758B7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97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729359E4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Medyk-Lek Panek Spółka Komandytowa</w:t>
            </w:r>
          </w:p>
          <w:p w14:paraId="19EC71F2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Pawła Włodkowica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2 c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EDC1CF8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03-262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7D501794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5 670.00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4A57F8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C1A3422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54769E8F" w14:textId="77777777" w:rsidTr="00B76BFD">
        <w:trPr>
          <w:cantSplit/>
        </w:trPr>
        <w:tc>
          <w:tcPr>
            <w:tcW w:w="9498" w:type="dxa"/>
          </w:tcPr>
          <w:p w14:paraId="138998CA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99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20B738F4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Salus International Sp. z o.o.</w:t>
            </w:r>
          </w:p>
          <w:p w14:paraId="3010ABA1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A9501CE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Katowice</w:t>
            </w:r>
          </w:p>
          <w:p w14:paraId="1172E5CD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1 555.20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FE69228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B81FA92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42540E37" w14:textId="77777777" w:rsidTr="00B76BFD">
        <w:trPr>
          <w:cantSplit/>
        </w:trPr>
        <w:tc>
          <w:tcPr>
            <w:tcW w:w="9498" w:type="dxa"/>
          </w:tcPr>
          <w:p w14:paraId="65ADC6E3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100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56B3E4BB" w14:textId="77777777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CENTRALA FARMACEUTYCZNA CEFARM SA</w:t>
            </w:r>
          </w:p>
          <w:p w14:paraId="4E5AB3D9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UL.JANA KAZIMIERZA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8B2647A" w14:textId="77777777" w:rsidR="0054691F" w:rsidRPr="00B048DA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01-248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3EC54B3A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999.22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1E3BEAC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91694B8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  <w:tr w:rsidR="0054691F" w14:paraId="04FB1F7C" w14:textId="77777777" w:rsidTr="00B76BFD">
        <w:trPr>
          <w:cantSplit/>
        </w:trPr>
        <w:tc>
          <w:tcPr>
            <w:tcW w:w="9498" w:type="dxa"/>
          </w:tcPr>
          <w:p w14:paraId="2DB236BD" w14:textId="77777777" w:rsidR="0054691F" w:rsidRDefault="0054691F" w:rsidP="00B76BFD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4691F">
              <w:rPr>
                <w:rFonts w:ascii="Arial" w:hAnsi="Arial" w:cs="Arial"/>
                <w:b/>
                <w:bCs/>
                <w:color w:val="000000"/>
              </w:rPr>
              <w:t>101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54691F">
              <w:rPr>
                <w:rFonts w:ascii="Arial" w:hAnsi="Arial" w:cs="Arial"/>
                <w:color w:val="000000"/>
              </w:rPr>
              <w:t>Produkt leczniczy</w:t>
            </w:r>
          </w:p>
          <w:p w14:paraId="07C0F9D6" w14:textId="77777777" w:rsidR="00AD6C3B" w:rsidRDefault="00AD6C3B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Konsorcjum firm:</w:t>
            </w:r>
          </w:p>
          <w:p w14:paraId="28EAB393" w14:textId="0B5CF21D" w:rsidR="0054691F" w:rsidRPr="00B048DA" w:rsidRDefault="0054691F" w:rsidP="00B76BF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4691F">
              <w:rPr>
                <w:rFonts w:ascii="Arial" w:hAnsi="Arial" w:cs="Arial"/>
                <w:b/>
              </w:rPr>
              <w:t>Bayer Sp. z o.o.</w:t>
            </w:r>
          </w:p>
          <w:p w14:paraId="4EF7C9BF" w14:textId="77777777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Aleje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158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30378D5" w14:textId="7C01CF35" w:rsidR="0054691F" w:rsidRDefault="0054691F" w:rsidP="00B76BFD">
            <w:pPr>
              <w:spacing w:line="360" w:lineRule="auto"/>
              <w:rPr>
                <w:rFonts w:ascii="Arial" w:hAnsi="Arial" w:cs="Arial"/>
                <w:bCs/>
              </w:rPr>
            </w:pPr>
            <w:r w:rsidRPr="0054691F">
              <w:rPr>
                <w:rFonts w:ascii="Arial" w:hAnsi="Arial" w:cs="Arial"/>
                <w:bCs/>
              </w:rPr>
              <w:t>02-326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54691F">
              <w:rPr>
                <w:rFonts w:ascii="Arial" w:hAnsi="Arial" w:cs="Arial"/>
                <w:bCs/>
              </w:rPr>
              <w:t>Warszawa</w:t>
            </w:r>
          </w:p>
          <w:p w14:paraId="2EB0916E" w14:textId="77777777" w:rsidR="00AD6C3B" w:rsidRPr="00AD6C3B" w:rsidRDefault="00AD6C3B" w:rsidP="00AD6C3B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AD6C3B">
              <w:rPr>
                <w:rFonts w:ascii="Arial" w:hAnsi="Arial" w:cs="Arial"/>
                <w:b/>
                <w:bCs/>
              </w:rPr>
              <w:t>Urtica Sp. z o.o.</w:t>
            </w:r>
          </w:p>
          <w:p w14:paraId="46C7EB6C" w14:textId="77777777" w:rsidR="00AD6C3B" w:rsidRPr="00AD6C3B" w:rsidRDefault="00AD6C3B" w:rsidP="00AD6C3B">
            <w:pPr>
              <w:spacing w:line="360" w:lineRule="auto"/>
              <w:rPr>
                <w:rFonts w:ascii="Arial" w:hAnsi="Arial" w:cs="Arial"/>
              </w:rPr>
            </w:pPr>
            <w:r w:rsidRPr="00AD6C3B">
              <w:rPr>
                <w:rFonts w:ascii="Arial" w:hAnsi="Arial" w:cs="Arial"/>
              </w:rPr>
              <w:t>Krzemieniecka 120</w:t>
            </w:r>
          </w:p>
          <w:p w14:paraId="6C771013" w14:textId="7E9F6C7E" w:rsidR="00AD6C3B" w:rsidRPr="00AD6C3B" w:rsidRDefault="00AD6C3B" w:rsidP="00AD6C3B">
            <w:pPr>
              <w:spacing w:line="360" w:lineRule="auto"/>
              <w:rPr>
                <w:rFonts w:ascii="Arial" w:hAnsi="Arial" w:cs="Arial"/>
                <w:bCs/>
              </w:rPr>
            </w:pPr>
            <w:r w:rsidRPr="00AD6C3B">
              <w:rPr>
                <w:rFonts w:ascii="Arial" w:hAnsi="Arial" w:cs="Arial"/>
              </w:rPr>
              <w:t>54-640 Wrocław</w:t>
            </w:r>
          </w:p>
          <w:p w14:paraId="073F520F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54691F">
              <w:rPr>
                <w:rFonts w:ascii="Arial" w:hAnsi="Arial" w:cs="Arial"/>
                <w:b/>
              </w:rPr>
              <w:t>28 968.62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33BB24A" w14:textId="77777777" w:rsidR="0054691F" w:rsidRPr="00B048DA" w:rsidRDefault="0054691F" w:rsidP="00B76BFD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4337422" w14:textId="77777777" w:rsidR="0054691F" w:rsidRPr="00B048DA" w:rsidRDefault="0054691F" w:rsidP="00B76B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4691F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30F39770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134"/>
      </w:tblGrid>
      <w:tr w:rsidR="00992FF5" w14:paraId="5BE2162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0570C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C4CBB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C7757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F1E4C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4691F" w14:paraId="304C5909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E0F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8400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007DB77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1F354E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CD62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1FAF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51029E69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08DA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7224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0FFAB2C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Pawła Włodkowica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2 c</w:t>
            </w:r>
          </w:p>
          <w:p w14:paraId="1FA8F327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03-262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4F2D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- 98.01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DE01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98,01</w:t>
            </w:r>
          </w:p>
        </w:tc>
      </w:tr>
      <w:tr w:rsidR="0054691F" w14:paraId="46B47330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3F80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6B1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2EE859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3884CA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13EC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- 96.75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1C37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96,75</w:t>
            </w:r>
          </w:p>
        </w:tc>
      </w:tr>
      <w:tr w:rsidR="0054691F" w14:paraId="63B64200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D2C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DE8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Komtur Polska Sp. z o.o.</w:t>
            </w:r>
          </w:p>
          <w:p w14:paraId="5A28F6DA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Plac Farmacji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0930067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02-699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36F3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- 81.27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F993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81,27</w:t>
            </w:r>
          </w:p>
        </w:tc>
      </w:tr>
      <w:tr w:rsidR="0054691F" w14:paraId="6D625AC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EE47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Produkty lecznicze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FD41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27576F69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059E3E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8660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E662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1B5ACDF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2933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Produkty lecznicze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65A8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4E9CCEA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0AFD68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68D7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1 - Cena - 98.65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77D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98,65</w:t>
            </w:r>
          </w:p>
        </w:tc>
      </w:tr>
      <w:tr w:rsidR="0054691F" w14:paraId="03623A9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B6CC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9843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2041C4A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62183D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AEAA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E61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34F4BB4C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D54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9BD0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5FD53EAF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12D29F8F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FFE9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2E2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5E2FD84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30A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1023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44E840C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32C7D3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FA3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C323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DB5969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8E34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3D93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F30ABEF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940B5F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1527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9C1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B6A8F5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F167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C2F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52017139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C6187B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0B34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- 99.04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7F70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99,04</w:t>
            </w:r>
          </w:p>
        </w:tc>
      </w:tr>
      <w:tr w:rsidR="0054691F" w14:paraId="088E57E1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5B3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A3FFF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B55EC8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A5F0D0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351E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- 98.35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A0A00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98,35</w:t>
            </w:r>
          </w:p>
        </w:tc>
      </w:tr>
      <w:tr w:rsidR="0054691F" w14:paraId="22F3740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DF6D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F82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48D43D79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147191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B0BF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861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16454DD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0F8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C7A5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5A4E9859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Pawła Włodkowica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2 c</w:t>
            </w:r>
          </w:p>
          <w:p w14:paraId="14377D61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03-262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1AD0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8E27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9C304F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240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BAC4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68AC605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37F85620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CDAC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- 90.45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ACE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90,45</w:t>
            </w:r>
          </w:p>
        </w:tc>
      </w:tr>
      <w:tr w:rsidR="0054691F" w14:paraId="585A6351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34D6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D588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2E99693D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E67263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2231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- 36.00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9D12D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36,00</w:t>
            </w:r>
          </w:p>
        </w:tc>
      </w:tr>
      <w:tr w:rsidR="0054691F" w14:paraId="371002F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0E9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98FC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BD1B9E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7D5181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A60C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- 34.62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0A3F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34,62</w:t>
            </w:r>
          </w:p>
        </w:tc>
      </w:tr>
      <w:tr w:rsidR="0054691F" w14:paraId="28720CD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F9B4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8D7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AB4018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6AC203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DAFD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58E4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11153F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3E1E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F666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2967D8A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FEE6B3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3BE7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- 97.69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F093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97,69</w:t>
            </w:r>
          </w:p>
        </w:tc>
      </w:tr>
      <w:tr w:rsidR="0054691F" w14:paraId="2468C69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F853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6A8A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1FF123DA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00F92E7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8AE5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1 - Cena - 85.49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576B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85,49</w:t>
            </w:r>
          </w:p>
        </w:tc>
      </w:tr>
      <w:tr w:rsidR="0054691F" w14:paraId="5B518D93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8575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B8A7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17DA986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38152CE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7E44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- 84.34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D02C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84,34</w:t>
            </w:r>
          </w:p>
        </w:tc>
      </w:tr>
      <w:tr w:rsidR="0054691F" w14:paraId="3EA6F84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1A3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88E3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5D83ED8D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93D2ED0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9AD5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- 81.38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AC86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81,38</w:t>
            </w:r>
          </w:p>
        </w:tc>
      </w:tr>
      <w:tr w:rsidR="0054691F" w14:paraId="44D6D49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0767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E956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MIP Pharma Polska Sp. z o.o.</w:t>
            </w:r>
          </w:p>
          <w:p w14:paraId="2356F4F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Orzechowa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59FFE84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E585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- 65.22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EC63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65,22</w:t>
            </w:r>
          </w:p>
        </w:tc>
      </w:tr>
      <w:tr w:rsidR="0054691F" w14:paraId="45438D6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68FE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C669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5828937C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7AEDF37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616F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D228F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65C20DF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4B73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6343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TEGEA Sp. z o.o.</w:t>
            </w:r>
          </w:p>
          <w:p w14:paraId="574DFD6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Jesionowa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22/8.2</w:t>
            </w:r>
          </w:p>
          <w:p w14:paraId="65FED63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40-158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DFE7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CAF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34F4474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EAB5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F6CE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AA12338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2D1049F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B031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2F74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354D1761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FB11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94C3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398EC9A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5DAF16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C895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- 98.03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D7E8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98,03</w:t>
            </w:r>
          </w:p>
        </w:tc>
      </w:tr>
      <w:tr w:rsidR="0054691F" w14:paraId="3401956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BF9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05459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7D60D46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06C0D620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33C5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- 53.36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216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53,36</w:t>
            </w:r>
          </w:p>
        </w:tc>
      </w:tr>
      <w:tr w:rsidR="0054691F" w14:paraId="44A9078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C9B1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63D3C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448010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95B9E3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2756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07A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7D6A76F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1DEA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7204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483F2B4C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3A6CF01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3179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BE98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7EF72EB1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06A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2E03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2B5FF2E6" w14:textId="14A263E1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AA33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AF62A6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4E0B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DAF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07FF50E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362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49DA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18D1E24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46E2448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C22F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7C5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0A41AE8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4BB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976BC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16D0BC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F697FF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F538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3C38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1E232B3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FEC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83B4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3D7655CD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Pawła Włodkowica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2 c</w:t>
            </w:r>
          </w:p>
          <w:p w14:paraId="7FC678D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03-262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74C2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C29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BE4EE0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C43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9370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23C126B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3F626A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579A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- 97.32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9FE1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97,32</w:t>
            </w:r>
          </w:p>
        </w:tc>
      </w:tr>
      <w:tr w:rsidR="0054691F" w14:paraId="041FE1E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553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CF9C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8F69A2F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785EFF0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2B57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- 96.67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93415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96,67</w:t>
            </w:r>
          </w:p>
        </w:tc>
      </w:tr>
      <w:tr w:rsidR="0054691F" w14:paraId="5376AED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9E6F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F0E6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2B27D8B0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2B0A0E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2E1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- 94.16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5FBB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94,16</w:t>
            </w:r>
          </w:p>
        </w:tc>
      </w:tr>
      <w:tr w:rsidR="0054691F" w14:paraId="292949F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392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FE049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72AC31EC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5304300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822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- 77.33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473C0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77,33</w:t>
            </w:r>
          </w:p>
        </w:tc>
      </w:tr>
      <w:tr w:rsidR="0054691F" w14:paraId="7A1A282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771E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A923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32B78718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5C6720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0FC8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- 63.74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501FD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63,74</w:t>
            </w:r>
          </w:p>
        </w:tc>
      </w:tr>
      <w:tr w:rsidR="0054691F" w14:paraId="5DA63F73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3CA9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0F6E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670BC34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94FFED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176B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61A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3168B53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FB5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 - płyny infuzyjne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2126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31A94AFE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6AECDF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122F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78FE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DFB30EC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DA59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6CC0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Delfarma Sp. z o.o.</w:t>
            </w:r>
          </w:p>
          <w:p w14:paraId="468D871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Św. Teresy od Dzieciątka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111</w:t>
            </w:r>
          </w:p>
          <w:p w14:paraId="3E84400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9B2C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D1CE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8573CA9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08B9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7018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4E129FAA" w14:textId="1FA067A5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1833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B840DC2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08C8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B70E8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7D706D9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F0B1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865C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3C04DAD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14BF3E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976B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- 99.98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BCCA8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99,98</w:t>
            </w:r>
          </w:p>
        </w:tc>
      </w:tr>
      <w:tr w:rsidR="0054691F" w14:paraId="069310D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E870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DDD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10EEF63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A67BBA0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5AC5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- 99.98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13675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99,98</w:t>
            </w:r>
          </w:p>
        </w:tc>
      </w:tr>
      <w:tr w:rsidR="0054691F" w14:paraId="0692F7B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653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BC9E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0D6DE9EE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CB413B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565E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2B2D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4CB030C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B74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783C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64A27448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4753C9D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4301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52E5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17626A6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F6D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BC8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C9B246A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46D0D82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0AA8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1 - Cena - 76.52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BDC6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76,52</w:t>
            </w:r>
          </w:p>
        </w:tc>
      </w:tr>
      <w:tr w:rsidR="0054691F" w14:paraId="5EC162F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9B4B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761A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A2AC100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53AFBB7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3F5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- 73.71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F99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73,71</w:t>
            </w:r>
          </w:p>
        </w:tc>
      </w:tr>
      <w:tr w:rsidR="0054691F" w14:paraId="2ED2376C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F043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5AF7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691B9D4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636DAE0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AC28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46E8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56902DD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5022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F61F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A6D05A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437E02B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A67C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BA2C4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30B1AC0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C705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FB45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68A75B7A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76D55A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BA49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- 97.41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5DBE4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97,41</w:t>
            </w:r>
          </w:p>
        </w:tc>
      </w:tr>
      <w:tr w:rsidR="0054691F" w14:paraId="2879977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10EC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02B9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ED587D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0C9153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02EE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- 93.98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45624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93,98</w:t>
            </w:r>
          </w:p>
        </w:tc>
      </w:tr>
      <w:tr w:rsidR="0054691F" w14:paraId="0A6D9CD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3A75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76D8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01A295DD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555BF861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48AD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303D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3B216059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656D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E708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F90305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199AEA5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C238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BE6C8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00D4EEFB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FA1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B3FD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74BB5AE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E8580A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508C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- 79.10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245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79,10</w:t>
            </w:r>
          </w:p>
        </w:tc>
      </w:tr>
      <w:tr w:rsidR="0054691F" w14:paraId="21A1762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D0D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9017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E7A993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053CEA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BE59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- 75.23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299C1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75,23</w:t>
            </w:r>
          </w:p>
        </w:tc>
      </w:tr>
      <w:tr w:rsidR="0054691F" w14:paraId="6478228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855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F40C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21B45BF9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F391ED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137E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A224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4E720B3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0B07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F8E6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53D66A38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3B5C2A7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9787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FCB2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0A22345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4E14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046F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ED0C1EF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9ACBCB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E95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36F50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DAECAA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DE29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B7D0C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6169114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6C9659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AB7D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- 97.65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254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97,65</w:t>
            </w:r>
          </w:p>
        </w:tc>
      </w:tr>
      <w:tr w:rsidR="0054691F" w14:paraId="6B56097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CC9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2F8B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3D7BD32E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261519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5064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5AA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51347FC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7098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 xml:space="preserve">Produkt </w:t>
            </w: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5697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MIP Pharma Polska Sp. z o.o.</w:t>
            </w:r>
          </w:p>
          <w:p w14:paraId="17DBE9E0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Orzechowa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6AA8029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B73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9AF4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C465F9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68F9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F8AB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FC8854A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0AAE2B52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0AE8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- 85.79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0ED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85,79</w:t>
            </w:r>
          </w:p>
        </w:tc>
      </w:tr>
      <w:tr w:rsidR="0054691F" w14:paraId="225DE5F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DDA6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0843F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1C1E552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2B4B09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CC3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71D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5C838C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A41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3207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36200E0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1C86451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D7A8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- 89.26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34845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89,26</w:t>
            </w:r>
          </w:p>
        </w:tc>
      </w:tr>
      <w:tr w:rsidR="0054691F" w14:paraId="36171C3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656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E2FF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78E1D124" w14:textId="67B4ED9F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1833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A2152CF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2851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- 87.58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F46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87,58</w:t>
            </w:r>
          </w:p>
        </w:tc>
      </w:tr>
      <w:tr w:rsidR="0054691F" w14:paraId="58E00AD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F77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F84B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49B4582C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6A7603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A5E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- 87.56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788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87,56</w:t>
            </w:r>
          </w:p>
        </w:tc>
      </w:tr>
      <w:tr w:rsidR="0054691F" w14:paraId="7C6C279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C99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ED73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0FB30A49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29E59ED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CB6E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CC01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B9DC74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B4E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3F53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5E83C72D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07CF50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09B5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- 92.22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CF8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92,22</w:t>
            </w:r>
          </w:p>
        </w:tc>
      </w:tr>
      <w:tr w:rsidR="0054691F" w14:paraId="358B7F6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21EE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059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Takeda Pharma Sp. z o.o.</w:t>
            </w:r>
          </w:p>
          <w:p w14:paraId="5E788B88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Prosta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68</w:t>
            </w:r>
          </w:p>
          <w:p w14:paraId="518DCF2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00-838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0D07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AB2D5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EEC7C64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36D1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C9039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6455D37D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B9F5B1F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77FA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- 86.57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8861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86,57</w:t>
            </w:r>
          </w:p>
        </w:tc>
      </w:tr>
      <w:tr w:rsidR="0054691F" w14:paraId="23C6FF9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CDAF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969B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CSL Behring sp. z o.o.</w:t>
            </w:r>
          </w:p>
          <w:p w14:paraId="51F92A2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A. Branickiego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5ED22AF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77D6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1D3C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74,45</w:t>
            </w:r>
          </w:p>
        </w:tc>
      </w:tr>
      <w:tr w:rsidR="0054691F" w14:paraId="5C161F6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9275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1CE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3F3E9E08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60417EE2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D861B" w14:textId="77777777" w:rsidR="0054691F" w:rsidRPr="0054691F" w:rsidRDefault="0054691F" w:rsidP="00B76BF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AFEAA2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2 - serwis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722D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BA13E0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CAB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1E5C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56695F8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2381D21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4E032" w14:textId="77777777" w:rsidR="0054691F" w:rsidRPr="0054691F" w:rsidRDefault="0054691F" w:rsidP="00B76BF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6F9A7F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2 - serwis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DABB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3AC0FDA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6903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7E5B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TEGEA Sp. z o.o.</w:t>
            </w:r>
          </w:p>
          <w:p w14:paraId="21E3DBB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Jesionowa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22/8.2</w:t>
            </w:r>
          </w:p>
          <w:p w14:paraId="3D70033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40-158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8671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BED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15F90A74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F7DF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0D44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57BCC2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953EED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DFBC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F28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CD2E67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2C7F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D9DE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30EE8A18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A348DE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43AA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- 98.07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A301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98,07</w:t>
            </w:r>
          </w:p>
        </w:tc>
      </w:tr>
      <w:tr w:rsidR="0054691F" w14:paraId="5F8C18B4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8CA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E8A1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6865360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DD68CED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9268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- 96.83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FF5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96,83</w:t>
            </w:r>
          </w:p>
        </w:tc>
      </w:tr>
      <w:tr w:rsidR="0054691F" w14:paraId="14D808FB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98A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8B0F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TEGEA Sp. z o.o.</w:t>
            </w:r>
          </w:p>
          <w:p w14:paraId="02C977A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Jesionowa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22/8.2</w:t>
            </w:r>
          </w:p>
          <w:p w14:paraId="05FF200D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40-158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D4DE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0DE0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5545A9C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42A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33BC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192A06EF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C58C20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8AA7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415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280A28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65F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BE6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47F45C7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48B51E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14E7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B7B9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0205C54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7CCA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28107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733CAE0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79ED1D21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36C0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32AD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102167A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0C7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EF85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2FCB20A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1EAFFC0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4B18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1E41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0AD6620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2227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052C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67B4240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4D655C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50F6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CBC0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3500288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D90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18847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3416087A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4C4FED6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CA3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4F60D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5A26449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00B7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51CE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C121AEF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DA0474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C24E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444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D4DAB5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34AE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D29C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70398BEA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AB9862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D0AB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- 97.27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17C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97,27</w:t>
            </w:r>
          </w:p>
        </w:tc>
      </w:tr>
      <w:tr w:rsidR="0054691F" w14:paraId="307A6E74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4598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BF10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IMED Poland Sp. z o.o.</w:t>
            </w:r>
          </w:p>
          <w:p w14:paraId="2CBB6B79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314</w:t>
            </w:r>
          </w:p>
          <w:p w14:paraId="2D16BC1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A0AC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D5BE0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04E82FF0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C15F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32C3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19466D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53A21BD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D557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- 99.50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5396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99,50</w:t>
            </w:r>
          </w:p>
        </w:tc>
      </w:tr>
      <w:tr w:rsidR="0054691F" w14:paraId="71073ED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3C5E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C263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Delfarma Sp. z o.o.</w:t>
            </w:r>
          </w:p>
          <w:p w14:paraId="6062795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Św. Teresy od Dzieciątka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111</w:t>
            </w:r>
          </w:p>
          <w:p w14:paraId="3CD5363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171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- 91.32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8231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91,32</w:t>
            </w:r>
          </w:p>
        </w:tc>
      </w:tr>
      <w:tr w:rsidR="0054691F" w14:paraId="421F5C6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27FE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13A4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41547CB8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141860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57B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- 74.91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3EE0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74,91</w:t>
            </w:r>
          </w:p>
        </w:tc>
      </w:tr>
      <w:tr w:rsidR="0054691F" w14:paraId="5704FF7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ED4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6FD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5DBC998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75A28B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873B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- 70.42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CADD1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70,42</w:t>
            </w:r>
          </w:p>
        </w:tc>
      </w:tr>
      <w:tr w:rsidR="0054691F" w14:paraId="0BBAC6A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88E0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EA087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2861352F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4421342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993E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14D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2C09AD1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4EDD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5D2F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7879F5A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9D14DBF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0890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4C581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FB5EE3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34E2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605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F90E7D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451A992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CDD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- 84.45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2DA85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84,45</w:t>
            </w:r>
          </w:p>
        </w:tc>
      </w:tr>
      <w:tr w:rsidR="0054691F" w14:paraId="51B9E6D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196C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1B9B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32BF6E03" w14:textId="230CCDF2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1833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4EC4792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2AE1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- 82.31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74F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82,31</w:t>
            </w:r>
          </w:p>
        </w:tc>
      </w:tr>
      <w:tr w:rsidR="0054691F" w14:paraId="72D236D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DDE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E78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49F37B10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CC4FE2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7539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- 82.31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D85D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82,31</w:t>
            </w:r>
          </w:p>
        </w:tc>
      </w:tr>
      <w:tr w:rsidR="0054691F" w14:paraId="6F6B306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E7B6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1A36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386264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C76F0F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7340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3095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02E07F21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D477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BB54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0405B01F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9425480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0980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- 85.18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231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85,18</w:t>
            </w:r>
          </w:p>
        </w:tc>
      </w:tr>
      <w:tr w:rsidR="0054691F" w14:paraId="43B37BEC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D0E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13749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3C2D56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5481506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6F2B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A01C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5C460121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5E8E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4831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6384EFE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DF44AC1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4C62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- 98.58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795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98,58</w:t>
            </w:r>
          </w:p>
        </w:tc>
      </w:tr>
      <w:tr w:rsidR="0054691F" w14:paraId="1C48A019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638D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0430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7177A3ED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5D8B33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FD8B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- 94.34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A90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94,34</w:t>
            </w:r>
          </w:p>
        </w:tc>
      </w:tr>
      <w:tr w:rsidR="0054691F" w14:paraId="5582DE1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A7E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084C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CD214FD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27C1A2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42A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- 85.25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C039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85,25</w:t>
            </w:r>
          </w:p>
        </w:tc>
      </w:tr>
      <w:tr w:rsidR="0054691F" w14:paraId="16110C93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276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5441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1552B2E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0A5FB6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A235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B802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489C967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C2F2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 xml:space="preserve">Produkt </w:t>
            </w: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9DD8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MIP Pharma Polska Sp. z o.o.</w:t>
            </w:r>
          </w:p>
          <w:p w14:paraId="4FC3A51C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Orzechowa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1FA1F7C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AF6D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76E1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3627F3D1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52F7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AD91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BA6768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C1D3370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B443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- 97.81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443C0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97,81</w:t>
            </w:r>
          </w:p>
        </w:tc>
      </w:tr>
      <w:tr w:rsidR="0054691F" w14:paraId="1E18D66C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1755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E567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6086D0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C4C405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C776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- 95.88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DC705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95,88</w:t>
            </w:r>
          </w:p>
        </w:tc>
      </w:tr>
      <w:tr w:rsidR="0054691F" w14:paraId="06E86FC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AB4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5858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43216C5B" w14:textId="3D4586F2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1833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446BBB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D5C5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- 42.50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B3F4F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42,50</w:t>
            </w:r>
          </w:p>
        </w:tc>
      </w:tr>
      <w:tr w:rsidR="0054691F" w14:paraId="3356A96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C47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FF86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19887C9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241FFD5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7396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- 20.88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1870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20,88</w:t>
            </w:r>
          </w:p>
        </w:tc>
      </w:tr>
      <w:tr w:rsidR="0054691F" w14:paraId="16DD339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DD0A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A504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2B56F48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41EEFFF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E46F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4B62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5D9E928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0E28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F112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PROFARM PS SP. Z O.O.</w:t>
            </w:r>
          </w:p>
          <w:p w14:paraId="73D1391D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ul. Słoneczna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96</w:t>
            </w:r>
          </w:p>
          <w:p w14:paraId="3C88FFB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Stara Iwiczna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7558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- 89.92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85B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89,92</w:t>
            </w:r>
          </w:p>
        </w:tc>
      </w:tr>
      <w:tr w:rsidR="0054691F" w14:paraId="7AD14A13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7FED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74D2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3C469D1E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7C064F3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A614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A85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B7DD04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3C2B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2FF5C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PROFARM PS SP. Z O.O.</w:t>
            </w:r>
          </w:p>
          <w:p w14:paraId="20AB74C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ul. Słoneczna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96</w:t>
            </w:r>
          </w:p>
          <w:p w14:paraId="6CAC59B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Stara Iwiczna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A0C9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- 79.39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80F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79,39</w:t>
            </w:r>
          </w:p>
        </w:tc>
      </w:tr>
      <w:tr w:rsidR="0054691F" w14:paraId="43AF50F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C55B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1153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Servier Polska Services Sp. z o.o.</w:t>
            </w:r>
          </w:p>
          <w:p w14:paraId="6176A5C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Burakowska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FC1DCB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01-066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D562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E47A5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E4E620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082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B840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4AA4B03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2B085C1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17D5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3AD5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F45A3F3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D55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CAEB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9F6A3B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5F2FD5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DE15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- 68.13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AFF01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68,13</w:t>
            </w:r>
          </w:p>
        </w:tc>
      </w:tr>
      <w:tr w:rsidR="0054691F" w14:paraId="42E6C7CB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F924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B379C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7EE12DA4" w14:textId="2F56B713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1833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1FA0E1D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4D94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099B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5BFFB45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B924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8B93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7D65542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3597332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50CB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5DA98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16140389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2D2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EBF7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Komtur Polska Sp. z o.o.</w:t>
            </w:r>
          </w:p>
          <w:p w14:paraId="60349FD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Plac Farmacji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DE4998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02-699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2A02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6659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4470B24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862A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DA73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7E15B1B0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214EA7A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3395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B9FD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A59CE41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45B9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960E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8376398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FF4AAB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608E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10280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3F825E51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60B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D22C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7DCCF8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D12BC6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251A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40B4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788B16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91F1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9C09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4ABF476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2722809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B588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0E83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930F93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9FA0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9E14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02D4D2A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9A29B20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5EC8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- 94.01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FAF9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94,01</w:t>
            </w:r>
          </w:p>
        </w:tc>
      </w:tr>
      <w:tr w:rsidR="0054691F" w14:paraId="6DB8C4A1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4C10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D85B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B001128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C9EE42D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4787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- 91.37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A9E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91,37</w:t>
            </w:r>
          </w:p>
        </w:tc>
      </w:tr>
      <w:tr w:rsidR="0054691F" w14:paraId="6F82A62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39C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1EA67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4D2A3A19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803B24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AA4B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E857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038ADD39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D1F6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A885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NOBIPHARM Sp. z o.o.</w:t>
            </w:r>
          </w:p>
          <w:p w14:paraId="4CEE1860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L. Rydygiera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8/-</w:t>
            </w:r>
          </w:p>
          <w:p w14:paraId="6529FB61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01-793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DB6A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49BD4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5403F7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598F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291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Amgen Sp. z o.o.</w:t>
            </w:r>
          </w:p>
          <w:p w14:paraId="650A6BDD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145</w:t>
            </w:r>
          </w:p>
          <w:p w14:paraId="5BD8E30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02-715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C3B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3D99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5A98568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F937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A2BC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084D630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1BDBF9C1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9132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118F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3D33DD60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BA6B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6E2F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53EDF19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6A59780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FA14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- 99.20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113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99,20</w:t>
            </w:r>
          </w:p>
        </w:tc>
      </w:tr>
      <w:tr w:rsidR="0054691F" w14:paraId="350CE81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076A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4C92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1F58088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250D76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500E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- 98.04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9B3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98,04</w:t>
            </w:r>
          </w:p>
        </w:tc>
      </w:tr>
      <w:tr w:rsidR="0054691F" w14:paraId="5B4F9EFC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FD8E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FD72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NOBIPHARM Sp. z o.o.</w:t>
            </w:r>
          </w:p>
          <w:p w14:paraId="600DBB79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L. Rydygiera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8/-</w:t>
            </w:r>
          </w:p>
          <w:p w14:paraId="09DDF5A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01-793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6330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07D3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FBDA66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30FC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0094C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34018C91" w14:textId="4E4FE768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CB6A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A7A55F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1B76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EB3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0EA1839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58CD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02A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0D868AE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Pawła Włodkowica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2 c</w:t>
            </w:r>
          </w:p>
          <w:p w14:paraId="7D8B33B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03-262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694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- 98.48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211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98,48</w:t>
            </w:r>
          </w:p>
        </w:tc>
      </w:tr>
      <w:tr w:rsidR="0054691F" w14:paraId="4990C34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00F8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FCF09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00C659D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5470A70D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58EC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- 76.47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3C45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76,47</w:t>
            </w:r>
          </w:p>
        </w:tc>
      </w:tr>
      <w:tr w:rsidR="0054691F" w14:paraId="2CAC0A5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F850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E62E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5E46B0A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6EB510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1214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6C4E4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34CEC65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59B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CA9B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OPTIFARMA SPÓŁKA Z OGRANICZONĄ ODPOWIEDZIALNOŚCIĄ SPÓŁKA KOMANDYTOWA</w:t>
            </w:r>
          </w:p>
          <w:p w14:paraId="048751A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Sokołowska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14/-</w:t>
            </w:r>
          </w:p>
          <w:p w14:paraId="5653756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Sokołów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C3AD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7545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CC4742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C9FA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5702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5FCD7CA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6933509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7360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- 98.88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727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98,88</w:t>
            </w:r>
          </w:p>
        </w:tc>
      </w:tr>
      <w:tr w:rsidR="0054691F" w14:paraId="7F382C5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FBF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3810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5EABF8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9C20517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A30E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- 67.09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D6D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67,09</w:t>
            </w:r>
          </w:p>
        </w:tc>
      </w:tr>
      <w:tr w:rsidR="0054691F" w14:paraId="427F9A0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B42E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284A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5177508F" w14:textId="2CBA207B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1833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95A54A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F77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- 47.93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C3D1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47,93</w:t>
            </w:r>
          </w:p>
        </w:tc>
      </w:tr>
      <w:tr w:rsidR="0054691F" w14:paraId="6B89706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4EB1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98F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IMED Poland Sp. z o.o.</w:t>
            </w:r>
          </w:p>
          <w:p w14:paraId="3F84347C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314</w:t>
            </w:r>
          </w:p>
          <w:p w14:paraId="4DDE583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AB6F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965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247DF54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0A4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6D37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CSL Behring sp. z o.o.</w:t>
            </w:r>
          </w:p>
          <w:p w14:paraId="6EDB252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A. Branickiego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82CB6A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8507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- 96.19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4456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96,19</w:t>
            </w:r>
          </w:p>
        </w:tc>
      </w:tr>
      <w:tr w:rsidR="0054691F" w14:paraId="6505719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F81F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Środek spożywczy specjalnego przeznaczenia żywieniowego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9C28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5DE7F71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6FE8BC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58FD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DB3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DB15D11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B3C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1E36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MIP Pharma Polska Sp. z o.o.</w:t>
            </w:r>
          </w:p>
          <w:p w14:paraId="6B0D1DBC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Orzechowa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713AAE27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80-175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80DE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E50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467F933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240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DF12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DE89D1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FDF390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618B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9B41D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50A39C24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0037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0EB0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32D64C3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2374C9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2694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D2DD1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87,10</w:t>
            </w:r>
          </w:p>
        </w:tc>
      </w:tr>
      <w:tr w:rsidR="0054691F" w14:paraId="29820DA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FC9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67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C6C8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39EC1C9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2115A0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830A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EB27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40F3962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2618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4A28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018B11B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F32A38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E91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AAE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3636A68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3D9B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3236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581366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910D20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253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- 94.23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CCAA4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94,23</w:t>
            </w:r>
          </w:p>
        </w:tc>
      </w:tr>
      <w:tr w:rsidR="0054691F" w14:paraId="7782662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E942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68E9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27B8D1F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85C5A9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BDC2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- 91.32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655D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91,32</w:t>
            </w:r>
          </w:p>
        </w:tc>
      </w:tr>
      <w:tr w:rsidR="0054691F" w14:paraId="182A776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6611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8086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907F93E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1F1897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F1E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EF1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444D13E2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946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D3EF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3528719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B9A416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C42A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- 90.27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8431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90,27</w:t>
            </w:r>
          </w:p>
        </w:tc>
      </w:tr>
      <w:tr w:rsidR="0054691F" w14:paraId="5B5EC91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094E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D268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99CD7C0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10DA32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84D0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- 87.35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F10A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87,35</w:t>
            </w:r>
          </w:p>
        </w:tc>
      </w:tr>
      <w:tr w:rsidR="0054691F" w14:paraId="38579E1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127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2C91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65D900A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50FAA7DD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9A2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3E3D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0AD58C2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D2E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C678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21D1CD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1E8E3D5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9605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183A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756B8E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E2A6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E804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326BCDC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CC1342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AFAE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- 97.01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8E5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97,01</w:t>
            </w:r>
          </w:p>
        </w:tc>
      </w:tr>
      <w:tr w:rsidR="0054691F" w14:paraId="3F74BCE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08E8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6AC7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4432069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E32E44F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D84C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B136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038D103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F92E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38F7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6613C9A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202B19E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E7D4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8E10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0BCED3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4364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2CD8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03E4AE49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6FED6FF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AE27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- 97.11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6D9D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97,11</w:t>
            </w:r>
          </w:p>
        </w:tc>
      </w:tr>
      <w:tr w:rsidR="0054691F" w14:paraId="5D3684A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50DE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3363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23542AB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6EF7413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D9E3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9518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F904DA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BA05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3AAE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E107D0C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999E517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671E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1 - Cena - 76.73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BAC5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76,73</w:t>
            </w:r>
          </w:p>
        </w:tc>
      </w:tr>
      <w:tr w:rsidR="0054691F" w14:paraId="0BF90A9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6F1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6598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AB5F13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0F32B3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D8FD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- 75.70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AB3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75,70</w:t>
            </w:r>
          </w:p>
        </w:tc>
      </w:tr>
      <w:tr w:rsidR="0054691F" w14:paraId="50CCC95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F44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F964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3214862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86B124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A248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- 74.78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777D5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74,78</w:t>
            </w:r>
          </w:p>
        </w:tc>
      </w:tr>
      <w:tr w:rsidR="0054691F" w14:paraId="6BF89E3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614A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45744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74748F6F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6AF9D52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3205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C835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4F76B96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A817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79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68CA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386DA56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16F1AA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DBE3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776D5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543E8A8B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346D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05B5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OPTIFARMA SPÓŁKA Z OGRANICZONĄ ODPOWIEDZIALNOŚCIĄ SPÓŁKA KOMANDYTOWA</w:t>
            </w:r>
          </w:p>
          <w:p w14:paraId="78AD519A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Sokołowska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14/-</w:t>
            </w:r>
          </w:p>
          <w:p w14:paraId="2C206CD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Sokołów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C638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2E95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48AC3524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CB7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B6D5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004DBB9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121FFF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B9D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5E4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36D605C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946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BE8BC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54CC6789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Pawła Włodkowica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2 c</w:t>
            </w:r>
          </w:p>
          <w:p w14:paraId="40ACDA8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03-262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8F64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D4F0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85,00</w:t>
            </w:r>
          </w:p>
        </w:tc>
      </w:tr>
      <w:tr w:rsidR="0054691F" w14:paraId="1C56A2C3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698B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C8E19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6D144014" w14:textId="7B7CDA95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1833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CEB27C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593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- 45.33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5248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45,33</w:t>
            </w:r>
          </w:p>
        </w:tc>
      </w:tr>
      <w:tr w:rsidR="0054691F" w14:paraId="592DE9B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EDF5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AF7E7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24C536F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3CDA06E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7CB1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- 40.72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54BF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40,72</w:t>
            </w:r>
          </w:p>
        </w:tc>
      </w:tr>
      <w:tr w:rsidR="0054691F" w14:paraId="06EF392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D0D5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6A5D7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OPTIFARMA SPÓŁKA Z OGRANICZONĄ ODPOWIEDZIALNOŚCIĄ SPÓŁKA KOMANDYTOWA</w:t>
            </w:r>
          </w:p>
          <w:p w14:paraId="1735090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Sokołowska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14/-</w:t>
            </w:r>
          </w:p>
          <w:p w14:paraId="68A7A51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Sokołów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6080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EBAC1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4691F" w14:paraId="7EE2E33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0A97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1DAB4" w14:textId="7F5A2184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CB6A1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48CFFF3C" w14:textId="6A6D54C6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CB6A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E7F847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1FF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5D9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6270533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A20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ABEE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26DB7DA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D6FB380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614C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- 98.96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924D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98,96</w:t>
            </w:r>
          </w:p>
        </w:tc>
      </w:tr>
      <w:tr w:rsidR="0054691F" w14:paraId="01800BC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F5F1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 xml:space="preserve">Produkt </w:t>
            </w: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03FBC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GENESIS PHARM Sp. z o. o. Sp. K.</w:t>
            </w:r>
          </w:p>
          <w:p w14:paraId="37CA009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5B856CE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FE82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1 - Cena - 63.33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930BF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63,33</w:t>
            </w:r>
          </w:p>
        </w:tc>
      </w:tr>
      <w:tr w:rsidR="0054691F" w14:paraId="7E170DBC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04C2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52D0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2F1C92B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Pawła Włodkowica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2 c</w:t>
            </w:r>
          </w:p>
          <w:p w14:paraId="76351E4D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03-262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871C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- 22.35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0D5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22,35</w:t>
            </w:r>
          </w:p>
        </w:tc>
      </w:tr>
      <w:tr w:rsidR="0054691F" w14:paraId="092BC41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6CF8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5029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3D41B87E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D4F9ED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EC5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F67B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43B3042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2E3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01D5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1B4199C0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EB40EC0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6B7D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6FA6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8D59DB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325A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78D0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0AACCFE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386F8A1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CEF7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4E5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F45D570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68D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489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7AC0657A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201E1FF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7C40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- 99.76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8634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99,76</w:t>
            </w:r>
          </w:p>
        </w:tc>
      </w:tr>
      <w:tr w:rsidR="0054691F" w14:paraId="4ED0650C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A156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524F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7457987A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F81797A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E329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- 83.13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623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83,13</w:t>
            </w:r>
          </w:p>
        </w:tc>
      </w:tr>
      <w:tr w:rsidR="0054691F" w14:paraId="496611D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161B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D7F1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4A91939C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4DD8A3F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7CBF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9BA1F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761148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A2D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4F3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73F1033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015047D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9E92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3654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97,00</w:t>
            </w:r>
          </w:p>
        </w:tc>
      </w:tr>
      <w:tr w:rsidR="0054691F" w14:paraId="0C03AD33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B8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5D21E" w14:textId="3FC4D33E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CB6A1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534AAE33" w14:textId="7CE8C8F6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CB6A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309CA8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C258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9007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0FBC34C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83A7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6F4B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4467E1E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051722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5B80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FD25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3BB9277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9DC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C8895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46007E1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BF1260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C717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9F8C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7DAA53FB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B8C72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7BC3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71BB884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267FBE3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7031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- 93.65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F4C9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93,65</w:t>
            </w:r>
          </w:p>
        </w:tc>
      </w:tr>
      <w:tr w:rsidR="0054691F" w14:paraId="58FB831B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D28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E2331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42C902F1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34829FD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B794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- 83.48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DDF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83,48</w:t>
            </w:r>
          </w:p>
        </w:tc>
      </w:tr>
      <w:tr w:rsidR="0054691F" w14:paraId="6F109D6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180F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E767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54B3F6DE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712869B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2A7A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56B43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681C4E1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3CE9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8493F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NOBIPHARM Sp. z o.o.</w:t>
            </w:r>
          </w:p>
          <w:p w14:paraId="22AED51F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L. Rydygiera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8/-</w:t>
            </w:r>
          </w:p>
          <w:p w14:paraId="2832DAEF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01-793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5C00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- 89.51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528D4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89,51</w:t>
            </w:r>
          </w:p>
        </w:tc>
      </w:tr>
      <w:tr w:rsidR="0054691F" w14:paraId="33E7A63B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AD8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5C6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5610AA04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8574A0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08C19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B577A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0C15A64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1072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BC48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490F175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2FFCD42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2369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521F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D96CB4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9A51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EA038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33567C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12DAF232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A24C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1E478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16DA45C8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21E9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D5E7B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09FE4850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B28DE4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4DD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- 97.93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84CE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97,93</w:t>
            </w:r>
          </w:p>
        </w:tc>
      </w:tr>
      <w:tr w:rsidR="0054691F" w14:paraId="40ADC4B6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3CEA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C34C2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650F0FB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A39CCB6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F41CD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C2D9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0347607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03F33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57380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270CC58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Pawła Włodkowica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2 c</w:t>
            </w:r>
          </w:p>
          <w:p w14:paraId="30027F3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03-262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7638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35B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57D44670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C6FA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50D66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36BFF2D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CD34A49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5D738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- 77.78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E4D32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77,78</w:t>
            </w:r>
          </w:p>
        </w:tc>
      </w:tr>
      <w:tr w:rsidR="0054691F" w14:paraId="41C4B71D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F174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C911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6B666C0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534B387C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2D54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CAB4E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  <w:tr w:rsidR="0054691F" w14:paraId="442A94CB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19CF7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F89D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34B8F732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6F00212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C3C44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0BA5F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2B6875DC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181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93813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1BE91070" w14:textId="09728499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Wolskie, ul.</w:t>
            </w:r>
            <w:r w:rsidR="00CB6A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72862D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B1B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- 81.82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0B0B9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81,82</w:t>
            </w:r>
          </w:p>
        </w:tc>
      </w:tr>
      <w:tr w:rsidR="0054691F" w14:paraId="012CBEEE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E4BCA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E808A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24060726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164D0E8E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41795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- 78.26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793B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78,26</w:t>
            </w:r>
          </w:p>
        </w:tc>
      </w:tr>
      <w:tr w:rsidR="0054691F" w14:paraId="4525F217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5528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CDDDD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Delfarma Sp. z o.o.</w:t>
            </w:r>
          </w:p>
          <w:p w14:paraId="4EB8492E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Św. Teresy od Dzieciątka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111</w:t>
            </w:r>
          </w:p>
          <w:p w14:paraId="0EDC3C6F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7362E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- 36.73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63F7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36,73</w:t>
            </w:r>
          </w:p>
        </w:tc>
      </w:tr>
      <w:tr w:rsidR="0054691F" w14:paraId="63C3CF15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543C1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366E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5DC5E257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0B890F48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F14F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275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4691F" w14:paraId="0BD3340F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509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C8347" w14:textId="77777777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0BA50D25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5F5E974" w14:textId="77777777" w:rsidR="0054691F" w:rsidRPr="007D7932" w:rsidRDefault="0054691F" w:rsidP="00B76BF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9FD00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- 96.74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BDE7D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96,74</w:t>
            </w:r>
          </w:p>
        </w:tc>
      </w:tr>
      <w:tr w:rsidR="0054691F" w14:paraId="3BABF10A" w14:textId="77777777" w:rsidTr="00CB6A1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0E456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4691F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CB788" w14:textId="77777777" w:rsidR="00CB6A16" w:rsidRDefault="00CB6A16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Konsorcjum firm:</w:t>
            </w:r>
          </w:p>
          <w:p w14:paraId="2BC49C9F" w14:textId="139E50C1" w:rsidR="0054691F" w:rsidRPr="007D7932" w:rsidRDefault="0054691F" w:rsidP="00B76BFD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Bayer Sp. z o.o.</w:t>
            </w:r>
          </w:p>
          <w:p w14:paraId="30B95063" w14:textId="77777777" w:rsidR="0054691F" w:rsidRPr="007D7932" w:rsidRDefault="0054691F" w:rsidP="00B76BF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Aleje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158</w:t>
            </w:r>
          </w:p>
          <w:p w14:paraId="4F456E5D" w14:textId="77777777" w:rsidR="0054691F" w:rsidRDefault="0054691F" w:rsidP="00B76BFD">
            <w:pPr>
              <w:spacing w:after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02-326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Warszawa</w:t>
            </w:r>
          </w:p>
          <w:p w14:paraId="07881536" w14:textId="77777777" w:rsidR="00CB6A16" w:rsidRPr="007D7932" w:rsidRDefault="00CB6A16" w:rsidP="00CB6A1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4691F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0AA2673A" w14:textId="77777777" w:rsidR="00CB6A16" w:rsidRPr="007D7932" w:rsidRDefault="00CB6A16" w:rsidP="00CB6A1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04DAA86" w14:textId="135ECECD" w:rsidR="00CB6A16" w:rsidRPr="007D7932" w:rsidRDefault="00CB6A16" w:rsidP="00CB6A1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4691F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B83C" w14:textId="77777777" w:rsidR="0054691F" w:rsidRPr="007D7932" w:rsidRDefault="0054691F" w:rsidP="00B76BF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FC2AC" w14:textId="77777777" w:rsidR="0054691F" w:rsidRPr="007D7932" w:rsidRDefault="0054691F" w:rsidP="00B76BF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4691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CE225D9" w14:textId="77777777" w:rsidR="00FE4A9B" w:rsidRDefault="00FE4A9B" w:rsidP="00FE4A9B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349DCE5B" w14:textId="77777777" w:rsidR="00FE4A9B" w:rsidRDefault="00FE4A9B" w:rsidP="00FE4A9B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441A3982" w14:textId="73879CF8" w:rsidR="00FE4A9B" w:rsidRPr="00D64136" w:rsidRDefault="00FE4A9B" w:rsidP="00FE4A9B">
      <w:pPr>
        <w:spacing w:after="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3D1D0AE4" w14:textId="18B06446" w:rsidR="00FE4A9B" w:rsidRPr="00D64136" w:rsidRDefault="00FE4A9B" w:rsidP="00FE4A9B">
      <w:pPr>
        <w:spacing w:after="12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Umow</w:t>
      </w:r>
      <w:r w:rsidR="00183306">
        <w:rPr>
          <w:rFonts w:ascii="Arial" w:hAnsi="Arial" w:cs="Arial"/>
        </w:rPr>
        <w:t>y</w:t>
      </w:r>
      <w:r w:rsidRPr="00D64136">
        <w:rPr>
          <w:rFonts w:ascii="Arial" w:hAnsi="Arial" w:cs="Arial"/>
        </w:rPr>
        <w:t xml:space="preserve"> w sprawie zamówienia publicznego, zgodnie z art. 264 ust. 1 ustawy Pzp, zostan</w:t>
      </w:r>
      <w:r w:rsidR="00183306">
        <w:rPr>
          <w:rFonts w:ascii="Arial" w:hAnsi="Arial" w:cs="Arial"/>
        </w:rPr>
        <w:t>ą</w:t>
      </w:r>
      <w:r w:rsidRPr="00D64136">
        <w:rPr>
          <w:rFonts w:ascii="Arial" w:hAnsi="Arial" w:cs="Arial"/>
        </w:rPr>
        <w:t xml:space="preserve"> zawart</w:t>
      </w:r>
      <w:r w:rsidR="00183306">
        <w:rPr>
          <w:rFonts w:ascii="Arial" w:hAnsi="Arial" w:cs="Arial"/>
        </w:rPr>
        <w:t>e</w:t>
      </w:r>
      <w:r w:rsidRPr="00D64136">
        <w:rPr>
          <w:rFonts w:ascii="Arial" w:hAnsi="Arial" w:cs="Arial"/>
        </w:rPr>
        <w:t>, w terminie nie krótszym niż 1</w:t>
      </w:r>
      <w:r>
        <w:rPr>
          <w:rFonts w:ascii="Arial" w:hAnsi="Arial" w:cs="Arial"/>
        </w:rPr>
        <w:t>0</w:t>
      </w:r>
      <w:r w:rsidRPr="00D64136">
        <w:rPr>
          <w:rFonts w:ascii="Arial" w:hAnsi="Arial" w:cs="Arial"/>
        </w:rPr>
        <w:t xml:space="preserve"> dni od dnia przesłania niniejsze</w:t>
      </w:r>
      <w:r>
        <w:rPr>
          <w:rFonts w:ascii="Arial" w:hAnsi="Arial" w:cs="Arial"/>
        </w:rPr>
        <w:t>j</w:t>
      </w:r>
      <w:r w:rsidRPr="00D64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informacji </w:t>
      </w:r>
      <w:r w:rsidRPr="00D64136">
        <w:rPr>
          <w:rFonts w:ascii="Arial" w:hAnsi="Arial" w:cs="Arial"/>
        </w:rPr>
        <w:t>o wyborze najkorzystniejszej oferty.</w:t>
      </w:r>
    </w:p>
    <w:p w14:paraId="1E379E6D" w14:textId="4EBB0211" w:rsidR="00FE4A9B" w:rsidRDefault="00FE4A9B" w:rsidP="00FE4A9B">
      <w:pPr>
        <w:spacing w:after="2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Umow</w:t>
      </w:r>
      <w:r w:rsidR="00183306">
        <w:rPr>
          <w:rFonts w:ascii="Arial" w:hAnsi="Arial" w:cs="Arial"/>
        </w:rPr>
        <w:t>y</w:t>
      </w:r>
      <w:r w:rsidRPr="00D64136">
        <w:rPr>
          <w:rFonts w:ascii="Arial" w:hAnsi="Arial" w:cs="Arial"/>
        </w:rPr>
        <w:t xml:space="preserve"> w sprawie zamówienia publicznego mo</w:t>
      </w:r>
      <w:r w:rsidR="00183306">
        <w:rPr>
          <w:rFonts w:ascii="Arial" w:hAnsi="Arial" w:cs="Arial"/>
        </w:rPr>
        <w:t>gą</w:t>
      </w:r>
      <w:r w:rsidRPr="00D64136">
        <w:rPr>
          <w:rFonts w:ascii="Arial" w:hAnsi="Arial" w:cs="Arial"/>
        </w:rPr>
        <w:t xml:space="preserve"> być zawart</w:t>
      </w:r>
      <w:r w:rsidR="00183306">
        <w:rPr>
          <w:rFonts w:ascii="Arial" w:hAnsi="Arial" w:cs="Arial"/>
        </w:rPr>
        <w:t>e</w:t>
      </w:r>
      <w:r w:rsidRPr="00D64136">
        <w:rPr>
          <w:rFonts w:ascii="Arial" w:hAnsi="Arial" w:cs="Arial"/>
        </w:rPr>
        <w:t xml:space="preserve"> przed upływem terminu, o którym mowa powyżej, jeżeli zachodzą okoliczności wymienione w art. 264 ust. 2</w:t>
      </w:r>
      <w:r>
        <w:rPr>
          <w:rFonts w:ascii="Arial" w:hAnsi="Arial" w:cs="Arial"/>
        </w:rPr>
        <w:t xml:space="preserve"> pkt. 1) a)</w:t>
      </w:r>
      <w:r w:rsidRPr="00D64136">
        <w:rPr>
          <w:rFonts w:ascii="Arial" w:hAnsi="Arial" w:cs="Arial"/>
        </w:rPr>
        <w:t xml:space="preserve"> ustawy Pzp</w:t>
      </w:r>
      <w:r>
        <w:rPr>
          <w:rFonts w:ascii="Arial" w:hAnsi="Arial" w:cs="Arial"/>
        </w:rPr>
        <w:t xml:space="preserve"> tj. gdy złożono tylko jedną ofertę.</w:t>
      </w:r>
    </w:p>
    <w:p w14:paraId="518CB304" w14:textId="77777777" w:rsidR="00FE4A9B" w:rsidRPr="00FE4A9B" w:rsidRDefault="00FE4A9B" w:rsidP="00FE4A9B">
      <w:pPr>
        <w:spacing w:before="720" w:after="480" w:line="360" w:lineRule="auto"/>
        <w:rPr>
          <w:rFonts w:ascii="Arial" w:hAnsi="Arial" w:cs="Arial"/>
          <w:iCs/>
        </w:rPr>
      </w:pPr>
    </w:p>
    <w:p w14:paraId="4E4ADB15" w14:textId="15E371AD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44CAF" w14:textId="77777777" w:rsidR="00D5213D" w:rsidRDefault="00D5213D">
      <w:r>
        <w:separator/>
      </w:r>
    </w:p>
  </w:endnote>
  <w:endnote w:type="continuationSeparator" w:id="0">
    <w:p w14:paraId="741ADE58" w14:textId="77777777" w:rsidR="00D5213D" w:rsidRDefault="00D52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1BFBB" w14:textId="77777777" w:rsidR="0054691F" w:rsidRDefault="005469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217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17DF8C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8BD55B0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857D3" w14:textId="77777777" w:rsidR="0054691F" w:rsidRDefault="005469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8AE31" w14:textId="77777777" w:rsidR="00D5213D" w:rsidRDefault="00D5213D">
      <w:r>
        <w:separator/>
      </w:r>
    </w:p>
  </w:footnote>
  <w:footnote w:type="continuationSeparator" w:id="0">
    <w:p w14:paraId="5DA6B222" w14:textId="77777777" w:rsidR="00D5213D" w:rsidRDefault="00D52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6C873" w14:textId="77777777" w:rsidR="0054691F" w:rsidRDefault="00546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70D61" w14:textId="77777777" w:rsidR="0054691F" w:rsidRDefault="005469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0FE33" w14:textId="77777777" w:rsidR="0054691F" w:rsidRDefault="005469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13D"/>
    <w:rsid w:val="00022322"/>
    <w:rsid w:val="00042497"/>
    <w:rsid w:val="000C1E6F"/>
    <w:rsid w:val="000E4E56"/>
    <w:rsid w:val="00183306"/>
    <w:rsid w:val="001A1468"/>
    <w:rsid w:val="001B7815"/>
    <w:rsid w:val="001C2779"/>
    <w:rsid w:val="001D1EEC"/>
    <w:rsid w:val="00211A34"/>
    <w:rsid w:val="00220781"/>
    <w:rsid w:val="002B1E4F"/>
    <w:rsid w:val="002B6761"/>
    <w:rsid w:val="003445A0"/>
    <w:rsid w:val="003A0AFC"/>
    <w:rsid w:val="003D611C"/>
    <w:rsid w:val="003F7703"/>
    <w:rsid w:val="00431C0B"/>
    <w:rsid w:val="00437CAD"/>
    <w:rsid w:val="004657DA"/>
    <w:rsid w:val="004830FD"/>
    <w:rsid w:val="004B2665"/>
    <w:rsid w:val="004B51DF"/>
    <w:rsid w:val="004C3459"/>
    <w:rsid w:val="004E324A"/>
    <w:rsid w:val="004E7234"/>
    <w:rsid w:val="00514919"/>
    <w:rsid w:val="0054691F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A337C"/>
    <w:rsid w:val="00AD6C3B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70D34"/>
    <w:rsid w:val="00CA0B33"/>
    <w:rsid w:val="00CA3511"/>
    <w:rsid w:val="00CB6A16"/>
    <w:rsid w:val="00D01E5B"/>
    <w:rsid w:val="00D04203"/>
    <w:rsid w:val="00D168A0"/>
    <w:rsid w:val="00D26ED6"/>
    <w:rsid w:val="00D42C90"/>
    <w:rsid w:val="00D5213D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  <w:rsid w:val="00FE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ECD33"/>
  <w15:chartTrackingRefBased/>
  <w15:docId w15:val="{8D0A161A-8BFF-41AE-B156-84E1379CA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60</Pages>
  <Words>11303</Words>
  <Characters>58556</Characters>
  <Application>Microsoft Office Word</Application>
  <DocSecurity>0</DocSecurity>
  <Lines>487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10</cp:revision>
  <cp:lastPrinted>2025-07-11T09:57:00Z</cp:lastPrinted>
  <dcterms:created xsi:type="dcterms:W3CDTF">2025-07-11T09:35:00Z</dcterms:created>
  <dcterms:modified xsi:type="dcterms:W3CDTF">2025-07-14T08:09:00Z</dcterms:modified>
</cp:coreProperties>
</file>