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46B49" w14:textId="77777777" w:rsidR="00270A16" w:rsidRPr="002A16E2" w:rsidRDefault="00270A16" w:rsidP="00270A16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4D74C468" w14:textId="77777777" w:rsidR="00270A16" w:rsidRPr="002A16E2" w:rsidRDefault="00270A16" w:rsidP="00270A1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39FB169" w14:textId="77777777" w:rsidR="00270A16" w:rsidRPr="002A16E2" w:rsidRDefault="00270A16" w:rsidP="00270A1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065C4A3" w14:textId="77777777" w:rsidR="00270A16" w:rsidRPr="002A16E2" w:rsidRDefault="00270A16" w:rsidP="00270A16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B358399" w14:textId="77777777" w:rsidR="00270A16" w:rsidRPr="002A16E2" w:rsidRDefault="00270A16" w:rsidP="00270A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F064B18" w14:textId="77777777" w:rsidR="00270A16" w:rsidRPr="00FA50AF" w:rsidRDefault="00270A16" w:rsidP="00270A1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F7B8846" w14:textId="77777777" w:rsidR="00270A16" w:rsidRPr="002A16E2" w:rsidRDefault="00270A16" w:rsidP="00270A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127B3E1" w14:textId="77777777" w:rsidR="00270A16" w:rsidRPr="002A16E2" w:rsidRDefault="00270A16" w:rsidP="00270A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B2C9F64" w14:textId="77777777" w:rsidR="00270A16" w:rsidRPr="002A16E2" w:rsidRDefault="00270A16" w:rsidP="00270A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9EBCBAA" w14:textId="77777777" w:rsidR="00270A16" w:rsidRPr="002A16E2" w:rsidRDefault="00270A16" w:rsidP="00270A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5F14133" w14:textId="77777777" w:rsidR="00270A16" w:rsidRPr="002A16E2" w:rsidRDefault="00270A16" w:rsidP="00270A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35F38E3" w14:textId="77777777" w:rsidR="00270A16" w:rsidRPr="002A16E2" w:rsidRDefault="00270A16" w:rsidP="00270A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71643DE" w14:textId="77777777" w:rsidR="00270A16" w:rsidRPr="002A16E2" w:rsidRDefault="00270A16" w:rsidP="00270A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C36689A" w14:textId="77777777" w:rsidR="00270A16" w:rsidRPr="002A16E2" w:rsidRDefault="00270A16" w:rsidP="00270A16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6E57A453" w14:textId="77777777" w:rsidR="00270A16" w:rsidRPr="002A16E2" w:rsidRDefault="00270A16" w:rsidP="00270A1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347EFD3" w14:textId="77777777" w:rsidR="00270A16" w:rsidRPr="002A16E2" w:rsidRDefault="00270A16" w:rsidP="00270A1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9C84C3D" w14:textId="77777777" w:rsidR="00270A16" w:rsidRPr="002A16E2" w:rsidRDefault="00270A16" w:rsidP="00270A1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421B127" w14:textId="77777777" w:rsidR="00270A16" w:rsidRPr="002A16E2" w:rsidRDefault="00270A16" w:rsidP="00270A1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B95FBB5" w14:textId="77777777" w:rsidR="00270A16" w:rsidRPr="002A16E2" w:rsidRDefault="00270A16" w:rsidP="00270A16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3E64717" w14:textId="77777777" w:rsidR="00270A16" w:rsidRPr="002A16E2" w:rsidRDefault="00270A16" w:rsidP="00270A16">
      <w:pPr>
        <w:ind w:firstLine="3969"/>
        <w:rPr>
          <w:b/>
          <w:sz w:val="22"/>
          <w:szCs w:val="22"/>
        </w:rPr>
      </w:pPr>
    </w:p>
    <w:p w14:paraId="54420C41" w14:textId="38A12BDB" w:rsidR="00270A16" w:rsidRDefault="00270A16" w:rsidP="00270A16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6B43DB">
        <w:rPr>
          <w:b/>
          <w:bCs/>
        </w:rPr>
        <w:t xml:space="preserve">Dostawa </w:t>
      </w:r>
      <w:r>
        <w:rPr>
          <w:b/>
          <w:bCs/>
        </w:rPr>
        <w:t>serwera</w:t>
      </w:r>
      <w:r w:rsidRPr="006B43DB">
        <w:rPr>
          <w:b/>
          <w:bCs/>
        </w:rPr>
        <w:t xml:space="preserve"> </w:t>
      </w:r>
      <w:r>
        <w:rPr>
          <w:b/>
          <w:bCs/>
        </w:rPr>
        <w:t xml:space="preserve">na </w:t>
      </w:r>
      <w:r w:rsidRPr="006B43DB">
        <w:rPr>
          <w:b/>
          <w:bCs/>
        </w:rPr>
        <w:t xml:space="preserve">potrzeby </w:t>
      </w:r>
      <w:proofErr w:type="spellStart"/>
      <w:r>
        <w:rPr>
          <w:b/>
          <w:bCs/>
        </w:rPr>
        <w:t>WIMiIP</w:t>
      </w:r>
      <w:proofErr w:type="spellEnd"/>
      <w:r>
        <w:rPr>
          <w:b/>
          <w:sz w:val="22"/>
          <w:szCs w:val="22"/>
        </w:rPr>
        <w:t>, nr sprawy: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412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3CF0C84" w14:textId="77777777" w:rsidR="00270A16" w:rsidRDefault="00270A16" w:rsidP="00270A16">
      <w:pPr>
        <w:widowControl w:val="0"/>
        <w:ind w:right="1"/>
        <w:jc w:val="both"/>
        <w:rPr>
          <w:sz w:val="22"/>
          <w:szCs w:val="22"/>
        </w:rPr>
      </w:pPr>
    </w:p>
    <w:p w14:paraId="7E5B0C00" w14:textId="77777777" w:rsidR="00270A16" w:rsidRPr="00483084" w:rsidRDefault="00270A16" w:rsidP="00270A1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05E86AD2" w14:textId="77777777" w:rsidR="00270A16" w:rsidRPr="00483084" w:rsidRDefault="00270A16" w:rsidP="00270A1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056A66C" w14:textId="77777777" w:rsidR="00270A16" w:rsidRPr="00483084" w:rsidRDefault="00270A16" w:rsidP="00270A1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573B568C" w14:textId="77777777" w:rsidR="00270A16" w:rsidRPr="00483084" w:rsidRDefault="00270A16" w:rsidP="00270A1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A74267B" w14:textId="77777777" w:rsidR="00270A16" w:rsidRPr="00483084" w:rsidRDefault="00270A16" w:rsidP="00270A1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4F50C8E" w14:textId="77777777" w:rsidR="00270A16" w:rsidRPr="00483084" w:rsidRDefault="00270A16" w:rsidP="00270A1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7EF958C" w14:textId="77777777" w:rsidR="00270A16" w:rsidRPr="00483084" w:rsidRDefault="00270A16" w:rsidP="00270A16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4C243D3C" w14:textId="3D4926B4" w:rsidR="00270A16" w:rsidRPr="00971306" w:rsidRDefault="00270A16" w:rsidP="00270A16">
      <w:pPr>
        <w:widowControl w:val="0"/>
        <w:ind w:right="1"/>
        <w:jc w:val="both"/>
        <w:rPr>
          <w:b/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…………………………………………..</w:t>
      </w:r>
    </w:p>
    <w:p w14:paraId="04DCFDB9" w14:textId="77777777" w:rsidR="00270A16" w:rsidRDefault="00270A16" w:rsidP="00270A16">
      <w:pPr>
        <w:widowControl w:val="0"/>
        <w:ind w:right="1"/>
        <w:jc w:val="both"/>
        <w:rPr>
          <w:sz w:val="22"/>
          <w:szCs w:val="22"/>
        </w:rPr>
      </w:pPr>
    </w:p>
    <w:p w14:paraId="2918B5F5" w14:textId="77777777" w:rsidR="00270A16" w:rsidRPr="002A16E2" w:rsidRDefault="00270A16" w:rsidP="00270A16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340944A8" w14:textId="77777777" w:rsidR="00270A16" w:rsidRPr="002A16E2" w:rsidRDefault="00270A16" w:rsidP="00270A16">
      <w:pPr>
        <w:tabs>
          <w:tab w:val="right" w:pos="9000"/>
        </w:tabs>
        <w:rPr>
          <w:sz w:val="22"/>
          <w:szCs w:val="22"/>
        </w:rPr>
      </w:pPr>
    </w:p>
    <w:p w14:paraId="629BB3E6" w14:textId="77777777" w:rsidR="00270A16" w:rsidRPr="005B5A90" w:rsidRDefault="00270A16" w:rsidP="00270A16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…………………..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A517AB7" w14:textId="77777777" w:rsidR="00270A16" w:rsidRDefault="00270A16" w:rsidP="00270A16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72DD7121" w14:textId="77777777" w:rsidR="00270A16" w:rsidRPr="002A16E2" w:rsidRDefault="00270A16" w:rsidP="00270A1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449F719" w14:textId="77777777" w:rsidR="00270A16" w:rsidRPr="005B5A90" w:rsidRDefault="00270A16" w:rsidP="00270A16">
      <w:pPr>
        <w:widowControl w:val="0"/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…………………..</w:t>
      </w:r>
      <w:r w:rsidRPr="009B4BB5">
        <w:rPr>
          <w:b/>
          <w:bCs/>
          <w:sz w:val="22"/>
          <w:szCs w:val="22"/>
        </w:rPr>
        <w:t xml:space="preserve"> miesięcy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4995A85" w14:textId="77777777" w:rsidR="00270A16" w:rsidRDefault="00270A16" w:rsidP="00270A16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5A324B06" w14:textId="77777777" w:rsidR="00270A16" w:rsidRPr="002A16E2" w:rsidRDefault="00270A16" w:rsidP="00270A1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675138C" w14:textId="77777777" w:rsidR="00270A16" w:rsidRPr="00E63BA7" w:rsidRDefault="00270A16" w:rsidP="00270A16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7BD10D" w14:textId="77777777" w:rsidR="00270A16" w:rsidRPr="002A16E2" w:rsidRDefault="00270A16" w:rsidP="00270A1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1223757" w14:textId="1F2E7E3B" w:rsidR="00270A16" w:rsidRDefault="00270A16" w:rsidP="00270A16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br w:type="page"/>
      </w:r>
    </w:p>
    <w:p w14:paraId="70BE601D" w14:textId="77777777" w:rsidR="00270A16" w:rsidRPr="002A16E2" w:rsidRDefault="00270A16" w:rsidP="00270A16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527A27F4" w14:textId="77777777" w:rsidR="00270A16" w:rsidRPr="002A16E2" w:rsidRDefault="00270A16" w:rsidP="00270A1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335BA4EA" w14:textId="77777777" w:rsidR="00270A16" w:rsidRDefault="00270A16" w:rsidP="00270A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DD286B6" w14:textId="77777777" w:rsidR="00270A16" w:rsidRDefault="00270A16" w:rsidP="00270A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086EEEC" w14:textId="77777777" w:rsidR="00270A16" w:rsidRPr="002A16E2" w:rsidRDefault="00270A16" w:rsidP="00270A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komputer stacjonarny/stację obliczeniową </w:t>
      </w:r>
      <w:r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388C8C7" w14:textId="77777777" w:rsidR="00270A16" w:rsidRPr="002A16E2" w:rsidRDefault="00270A16" w:rsidP="00270A16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komputera stacjonarnego/stacji obliczeniowej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318B2348" w14:textId="77777777" w:rsidR="00270A16" w:rsidRPr="002A16E2" w:rsidRDefault="00270A16" w:rsidP="00270A1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D54258" w14:textId="77777777" w:rsidR="00270A16" w:rsidRPr="002A16E2" w:rsidRDefault="00270A16" w:rsidP="00270A1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5F04DC" w14:textId="77777777" w:rsidR="00270A16" w:rsidRPr="002A16E2" w:rsidRDefault="00270A16" w:rsidP="00270A1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4A2C10" w14:textId="77777777" w:rsidR="00270A16" w:rsidRPr="002A16E2" w:rsidRDefault="00270A16" w:rsidP="00270A1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0A16" w:rsidRPr="002A16E2" w14:paraId="76E2F97E" w14:textId="77777777" w:rsidTr="00E20E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927E0" w14:textId="77777777" w:rsidR="00270A16" w:rsidRPr="002A16E2" w:rsidRDefault="00270A16" w:rsidP="00E20E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B697B" w14:textId="77777777" w:rsidR="00270A16" w:rsidRPr="002A16E2" w:rsidRDefault="00270A16" w:rsidP="00E20E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B9A7ADD" w14:textId="77777777" w:rsidR="00270A16" w:rsidRPr="002A16E2" w:rsidRDefault="00270A16" w:rsidP="00E20E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682868" w14:textId="77777777" w:rsidR="00270A16" w:rsidRPr="002A16E2" w:rsidRDefault="00270A16" w:rsidP="00E20E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70A16" w:rsidRPr="002A16E2" w14:paraId="409FC27E" w14:textId="77777777" w:rsidTr="00E20E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A3D32" w14:textId="77777777" w:rsidR="00270A16" w:rsidRPr="002A16E2" w:rsidRDefault="00270A16" w:rsidP="00E20E4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AB30E" w14:textId="77777777" w:rsidR="00270A16" w:rsidRPr="002A16E2" w:rsidRDefault="00270A16" w:rsidP="00E20E4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3FEB8" w14:textId="77777777" w:rsidR="00270A16" w:rsidRPr="002A16E2" w:rsidRDefault="00270A16" w:rsidP="00E20E4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BF539F5" w14:textId="77777777" w:rsidR="00270A16" w:rsidRPr="002A16E2" w:rsidRDefault="00270A16" w:rsidP="00270A1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9BD5235" w14:textId="77777777" w:rsidR="00270A16" w:rsidRPr="002A16E2" w:rsidRDefault="00270A16" w:rsidP="00270A16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F078BCE" w14:textId="77777777" w:rsidR="00270A16" w:rsidRPr="002A16E2" w:rsidRDefault="00270A16" w:rsidP="00270A1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F8B1B6E" w14:textId="77777777" w:rsidR="00270A16" w:rsidRPr="002A16E2" w:rsidRDefault="00270A16" w:rsidP="00270A1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6A80A47" w14:textId="77777777" w:rsidR="00270A16" w:rsidRPr="002A16E2" w:rsidRDefault="00270A16" w:rsidP="00270A1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79F0BEC" w14:textId="77777777" w:rsidR="00270A16" w:rsidRPr="002A16E2" w:rsidRDefault="00270A16" w:rsidP="00270A16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B995D8A" w14:textId="77777777" w:rsidR="00270A16" w:rsidRPr="002A16E2" w:rsidRDefault="00270A16" w:rsidP="00270A1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5A633E7" w14:textId="77777777" w:rsidR="00270A16" w:rsidRPr="002A16E2" w:rsidRDefault="00270A16" w:rsidP="00270A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421E44F" w14:textId="77777777" w:rsidR="00270A16" w:rsidRPr="002A16E2" w:rsidRDefault="00270A16" w:rsidP="00270A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34077CC" w14:textId="77777777" w:rsidR="00270A16" w:rsidRPr="000545C7" w:rsidRDefault="00270A16" w:rsidP="00270A16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D318197" w14:textId="77777777" w:rsidR="00FE545C" w:rsidRPr="00270A16" w:rsidRDefault="00FE545C" w:rsidP="00270A16"/>
    <w:sectPr w:rsidR="00FE545C" w:rsidRPr="00270A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79046" w14:textId="77777777" w:rsidR="00852C79" w:rsidRDefault="00852C79">
      <w:r>
        <w:separator/>
      </w:r>
    </w:p>
  </w:endnote>
  <w:endnote w:type="continuationSeparator" w:id="0">
    <w:p w14:paraId="2801937B" w14:textId="77777777" w:rsidR="00852C79" w:rsidRDefault="00852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98AEB" w14:textId="77777777" w:rsidR="00EC72B5" w:rsidRDefault="00EC72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D92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7EAEA" w14:textId="77777777" w:rsidR="00EC72B5" w:rsidRDefault="00EC72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6C64A" w14:textId="77777777" w:rsidR="00852C79" w:rsidRDefault="00852C79">
      <w:r>
        <w:separator/>
      </w:r>
    </w:p>
  </w:footnote>
  <w:footnote w:type="continuationSeparator" w:id="0">
    <w:p w14:paraId="1FE864B9" w14:textId="77777777" w:rsidR="00852C79" w:rsidRDefault="00852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4085A" w14:textId="77777777" w:rsidR="00EC72B5" w:rsidRDefault="00EC72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E01B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BF1F5" w14:textId="77777777" w:rsidR="00EC72B5" w:rsidRDefault="00EC72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22307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8011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1861114">
    <w:abstractNumId w:val="0"/>
  </w:num>
  <w:num w:numId="4" w16cid:durableId="1805158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2C7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0A16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2C79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C72B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8C31C78"/>
  <w15:chartTrackingRefBased/>
  <w15:docId w15:val="{F5D359CC-F822-4815-81E5-4734721B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0A1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735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2025-07-08T11:17:00Z</cp:lastPrinted>
  <dcterms:created xsi:type="dcterms:W3CDTF">2025-07-08T11:11:00Z</dcterms:created>
  <dcterms:modified xsi:type="dcterms:W3CDTF">2025-07-08T11:17:00Z</dcterms:modified>
</cp:coreProperties>
</file>