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34A1F" w14:textId="5C7D7690" w:rsidR="002C09E6" w:rsidRDefault="002C09E6" w:rsidP="002C09E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412</w:t>
      </w:r>
      <w:r>
        <w:rPr>
          <w:b/>
          <w:sz w:val="24"/>
        </w:rPr>
        <w:t>/25</w:t>
      </w:r>
    </w:p>
    <w:p w14:paraId="564F5530" w14:textId="77777777" w:rsidR="002C09E6" w:rsidRDefault="002C09E6" w:rsidP="002C09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C83E8AE" w14:textId="77777777" w:rsidR="002C09E6" w:rsidRDefault="002C09E6" w:rsidP="002C09E6">
      <w:pPr>
        <w:jc w:val="center"/>
        <w:rPr>
          <w:b/>
          <w:sz w:val="28"/>
          <w:szCs w:val="28"/>
        </w:rPr>
      </w:pPr>
    </w:p>
    <w:p w14:paraId="2B8237AD" w14:textId="77777777" w:rsidR="002C09E6" w:rsidRDefault="002C09E6" w:rsidP="002C09E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D9EA0DE" w14:textId="77777777" w:rsidR="002C09E6" w:rsidRDefault="002C09E6" w:rsidP="002C09E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98E4742" w14:textId="77777777" w:rsidR="002C09E6" w:rsidRDefault="002C09E6" w:rsidP="002C09E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25063F4" w14:textId="77777777" w:rsidR="002C09E6" w:rsidRDefault="002C09E6" w:rsidP="002C09E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174B3A" w14:textId="7E56154E" w:rsidR="002C09E6" w:rsidRDefault="002C09E6" w:rsidP="002C09E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serwera na</w:t>
      </w:r>
      <w:r>
        <w:rPr>
          <w:b/>
        </w:rPr>
        <w:t xml:space="preserve">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WIMiIP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Krakowie, </w:t>
      </w:r>
    </w:p>
    <w:p w14:paraId="05ADC3C5" w14:textId="77777777" w:rsidR="002C09E6" w:rsidRDefault="002C09E6" w:rsidP="002C09E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63C0BEB" w14:textId="77777777" w:rsidR="002C09E6" w:rsidRDefault="002C09E6" w:rsidP="002C09E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A22EC7" w14:textId="77777777" w:rsidR="002C09E6" w:rsidRDefault="002C09E6" w:rsidP="002C09E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0E9849A" w14:textId="77777777" w:rsidR="002C09E6" w:rsidRDefault="002C09E6" w:rsidP="002C09E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990C89C" w14:textId="77777777" w:rsidR="002C09E6" w:rsidRDefault="002C09E6" w:rsidP="002C09E6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26CD925" w14:textId="77777777" w:rsidR="002C09E6" w:rsidRDefault="002C09E6" w:rsidP="002C09E6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4D348EF" w14:textId="77777777" w:rsidR="002C09E6" w:rsidRDefault="002C09E6" w:rsidP="002C09E6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C09E6" w14:paraId="0BB47C39" w14:textId="77777777" w:rsidTr="002F79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1A495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3C4F7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1397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C09E6" w14:paraId="2B907FA5" w14:textId="77777777" w:rsidTr="002F79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E4D8E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18EE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1BDB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</w:tr>
      <w:tr w:rsidR="002C09E6" w14:paraId="324229CD" w14:textId="77777777" w:rsidTr="002F79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DA3AC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E94F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3DCA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</w:tr>
      <w:tr w:rsidR="002C09E6" w14:paraId="4C0AA46C" w14:textId="77777777" w:rsidTr="002F79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78E3" w14:textId="77777777" w:rsidR="002C09E6" w:rsidRDefault="002C09E6" w:rsidP="002F79C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C6704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FA65" w14:textId="77777777" w:rsidR="002C09E6" w:rsidRDefault="002C09E6" w:rsidP="002F79C7">
            <w:pPr>
              <w:widowControl w:val="0"/>
              <w:spacing w:line="360" w:lineRule="auto"/>
              <w:jc w:val="both"/>
            </w:pPr>
          </w:p>
        </w:tc>
      </w:tr>
    </w:tbl>
    <w:p w14:paraId="4F5291C2" w14:textId="77777777" w:rsidR="002C09E6" w:rsidRDefault="002C09E6" w:rsidP="002C09E6">
      <w:pPr>
        <w:widowControl w:val="0"/>
        <w:spacing w:line="360" w:lineRule="auto"/>
        <w:jc w:val="both"/>
      </w:pPr>
    </w:p>
    <w:p w14:paraId="2DAEA71B" w14:textId="77777777" w:rsidR="002C09E6" w:rsidRDefault="002C09E6" w:rsidP="002C09E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04D724E" w14:textId="77777777" w:rsidR="002C09E6" w:rsidRDefault="002C09E6" w:rsidP="002C09E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26D65A" w14:textId="77777777" w:rsidR="002C09E6" w:rsidRDefault="002C09E6" w:rsidP="002C09E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AFA277E" w14:textId="77777777" w:rsidR="002C09E6" w:rsidRDefault="002C09E6" w:rsidP="002C09E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9C9DCB8" w14:textId="77777777" w:rsidR="002C09E6" w:rsidRDefault="002C09E6" w:rsidP="002C09E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02577C8" w14:textId="77777777" w:rsidR="002C09E6" w:rsidRDefault="002C09E6" w:rsidP="002C09E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870ED94" w14:textId="77777777" w:rsidR="002C09E6" w:rsidRDefault="002C09E6" w:rsidP="002C09E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5709E8" w14:textId="77777777" w:rsidR="002C09E6" w:rsidRDefault="002C09E6" w:rsidP="002C09E6">
      <w:pPr>
        <w:rPr>
          <w:rFonts w:eastAsia="Times New Roman"/>
          <w:lang w:eastAsia="pl-PL"/>
        </w:rPr>
      </w:pPr>
    </w:p>
    <w:p w14:paraId="1923B32B" w14:textId="77777777" w:rsidR="002C09E6" w:rsidRDefault="002C09E6" w:rsidP="002C09E6"/>
    <w:p w14:paraId="099D40B5" w14:textId="77777777" w:rsidR="002C09E6" w:rsidRDefault="002C09E6" w:rsidP="002C09E6"/>
    <w:p w14:paraId="70C80930" w14:textId="77777777" w:rsidR="002C09E6" w:rsidRDefault="002C09E6" w:rsidP="002C09E6"/>
    <w:p w14:paraId="4515616F" w14:textId="77777777" w:rsidR="002C09E6" w:rsidRPr="00D54AE7" w:rsidRDefault="002C09E6" w:rsidP="002C09E6"/>
    <w:p w14:paraId="6047C7D9" w14:textId="77777777" w:rsidR="002C09E6" w:rsidRPr="007B5051" w:rsidRDefault="002C09E6" w:rsidP="002C09E6"/>
    <w:p w14:paraId="3CCAB895" w14:textId="77777777" w:rsidR="002C09E6" w:rsidRPr="00EE068C" w:rsidRDefault="002C09E6" w:rsidP="002C09E6"/>
    <w:p w14:paraId="4818036C" w14:textId="77777777" w:rsidR="002C09E6" w:rsidRPr="00450928" w:rsidRDefault="002C09E6" w:rsidP="002C09E6"/>
    <w:p w14:paraId="5C481129" w14:textId="77777777" w:rsidR="002C09E6" w:rsidRPr="00555234" w:rsidRDefault="002C09E6" w:rsidP="002C09E6"/>
    <w:p w14:paraId="53C7444F" w14:textId="77777777" w:rsidR="002C09E6" w:rsidRPr="003E2448" w:rsidRDefault="002C09E6" w:rsidP="002C09E6"/>
    <w:p w14:paraId="1E94728D" w14:textId="77777777" w:rsidR="002C09E6" w:rsidRPr="00772084" w:rsidRDefault="002C09E6" w:rsidP="002C09E6"/>
    <w:p w14:paraId="401415C1" w14:textId="52D1E8CB" w:rsidR="00106AC7" w:rsidRPr="002C09E6" w:rsidRDefault="00106AC7" w:rsidP="002C09E6"/>
    <w:sectPr w:rsidR="00106AC7" w:rsidRPr="002C09E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B3EF8" w14:textId="77777777" w:rsidR="00C274B1" w:rsidRDefault="00C274B1">
      <w:r>
        <w:separator/>
      </w:r>
    </w:p>
  </w:endnote>
  <w:endnote w:type="continuationSeparator" w:id="0">
    <w:p w14:paraId="5DAE0B30" w14:textId="77777777" w:rsidR="00C274B1" w:rsidRDefault="00C27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28FF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7A3F7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747B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8060A9E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C58B1CF">
        <v:line id="_x0000_s1025" style="position:absolute;left:0;text-align:left;z-index:251657728" from="-3.85pt,8.7pt" to="455.15pt,8.7pt"/>
      </w:pict>
    </w:r>
  </w:p>
  <w:p w14:paraId="1AD24DE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AE7F0" w14:textId="77777777" w:rsidR="005E4BE4" w:rsidRDefault="005E4B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72DD1" w14:textId="77777777" w:rsidR="00C274B1" w:rsidRDefault="00C274B1">
      <w:r>
        <w:separator/>
      </w:r>
    </w:p>
  </w:footnote>
  <w:footnote w:type="continuationSeparator" w:id="0">
    <w:p w14:paraId="69CA7075" w14:textId="77777777" w:rsidR="00C274B1" w:rsidRDefault="00C27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02D4E" w14:textId="77777777" w:rsidR="005E4BE4" w:rsidRDefault="005E4B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80917" w14:textId="77777777" w:rsidR="005E4BE4" w:rsidRDefault="005E4B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C3B4E" w14:textId="77777777" w:rsidR="005E4BE4" w:rsidRDefault="005E4B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4270545">
    <w:abstractNumId w:val="15"/>
  </w:num>
  <w:num w:numId="2" w16cid:durableId="1323582614">
    <w:abstractNumId w:val="0"/>
  </w:num>
  <w:num w:numId="3" w16cid:durableId="1691641208">
    <w:abstractNumId w:val="13"/>
  </w:num>
  <w:num w:numId="4" w16cid:durableId="2127236794">
    <w:abstractNumId w:val="8"/>
  </w:num>
  <w:num w:numId="5" w16cid:durableId="870724499">
    <w:abstractNumId w:val="7"/>
  </w:num>
  <w:num w:numId="6" w16cid:durableId="1004891669">
    <w:abstractNumId w:val="1"/>
  </w:num>
  <w:num w:numId="7" w16cid:durableId="1941405466">
    <w:abstractNumId w:val="6"/>
  </w:num>
  <w:num w:numId="8" w16cid:durableId="1722361169">
    <w:abstractNumId w:val="3"/>
  </w:num>
  <w:num w:numId="9" w16cid:durableId="1447000836">
    <w:abstractNumId w:val="2"/>
  </w:num>
  <w:num w:numId="10" w16cid:durableId="182328330">
    <w:abstractNumId w:val="5"/>
  </w:num>
  <w:num w:numId="11" w16cid:durableId="1474104342">
    <w:abstractNumId w:val="11"/>
  </w:num>
  <w:num w:numId="12" w16cid:durableId="1640962459">
    <w:abstractNumId w:val="4"/>
  </w:num>
  <w:num w:numId="13" w16cid:durableId="1998874764">
    <w:abstractNumId w:val="10"/>
  </w:num>
  <w:num w:numId="14" w16cid:durableId="224608319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4B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09E6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5E4BE4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74B1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C7161E6"/>
  <w15:chartTrackingRefBased/>
  <w15:docId w15:val="{9E542DC4-51EC-4ED3-8316-C1A119FE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09E6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C09E6"/>
  </w:style>
  <w:style w:type="paragraph" w:styleId="Akapitzlist">
    <w:name w:val="List Paragraph"/>
    <w:basedOn w:val="Normalny"/>
    <w:uiPriority w:val="34"/>
    <w:qFormat/>
    <w:rsid w:val="002C09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2025-07-08T11:23:00Z</cp:lastPrinted>
  <dcterms:created xsi:type="dcterms:W3CDTF">2025-07-08T11:23:00Z</dcterms:created>
  <dcterms:modified xsi:type="dcterms:W3CDTF">2025-07-08T11:23:00Z</dcterms:modified>
</cp:coreProperties>
</file>