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8F289" w14:textId="6BE8BD75" w:rsidR="00CF7835" w:rsidRPr="005C7AF7" w:rsidRDefault="00AF6C62" w:rsidP="00CF7835">
      <w:pPr>
        <w:spacing w:after="600"/>
        <w:jc w:val="right"/>
      </w:pPr>
      <w:r w:rsidRPr="005C7AF7">
        <w:t>Niepołomice</w:t>
      </w:r>
      <w:r w:rsidR="00CF7835" w:rsidRPr="005C7AF7">
        <w:t xml:space="preserve"> dnia: </w:t>
      </w:r>
      <w:r w:rsidRPr="005C7AF7">
        <w:t>2025-07-14</w:t>
      </w:r>
    </w:p>
    <w:p w14:paraId="6FBD4D2E" w14:textId="0CAC4A67" w:rsidR="00CF7835" w:rsidRPr="005C7AF7" w:rsidRDefault="00AF6C62" w:rsidP="00CF7835">
      <w:pPr>
        <w:spacing w:line="360" w:lineRule="auto"/>
        <w:rPr>
          <w:b/>
          <w:bCs/>
        </w:rPr>
      </w:pPr>
      <w:r w:rsidRPr="005C7AF7">
        <w:rPr>
          <w:b/>
          <w:bCs/>
        </w:rPr>
        <w:t>GMINA NIEPOŁOMICE</w:t>
      </w:r>
    </w:p>
    <w:p w14:paraId="4C46CEA1" w14:textId="1C46279F" w:rsidR="00CF7835" w:rsidRPr="005C7AF7" w:rsidRDefault="00AF6C62" w:rsidP="00CF7835">
      <w:pPr>
        <w:spacing w:line="360" w:lineRule="auto"/>
      </w:pPr>
      <w:r w:rsidRPr="005C7AF7">
        <w:t>Pl. Zwycięstwa</w:t>
      </w:r>
      <w:r w:rsidR="00CF7835" w:rsidRPr="005C7AF7">
        <w:t xml:space="preserve"> </w:t>
      </w:r>
      <w:r w:rsidRPr="005C7AF7">
        <w:t>13</w:t>
      </w:r>
    </w:p>
    <w:p w14:paraId="5371C623" w14:textId="50A74D0F" w:rsidR="00CF7835" w:rsidRPr="005C7AF7" w:rsidRDefault="00AF6C62" w:rsidP="00CF7835">
      <w:r w:rsidRPr="005C7AF7">
        <w:t>32-005</w:t>
      </w:r>
      <w:r w:rsidR="00CF7835" w:rsidRPr="005C7AF7">
        <w:t xml:space="preserve"> </w:t>
      </w:r>
      <w:r w:rsidRPr="005C7AF7">
        <w:t>Niepołomice</w:t>
      </w:r>
    </w:p>
    <w:p w14:paraId="5E42E1B2" w14:textId="4BD45EA4" w:rsidR="00CF7835" w:rsidRPr="005C7AF7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5C7AF7" w14:paraId="1A1EC518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D951AA" w14:textId="77777777" w:rsidR="00CF7835" w:rsidRPr="005C7AF7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5C7AF7">
              <w:rPr>
                <w:b/>
                <w:spacing w:val="20"/>
              </w:rPr>
              <w:t>INFORMACJA Z OTWARCIA OFERT</w:t>
            </w:r>
          </w:p>
        </w:tc>
      </w:tr>
    </w:tbl>
    <w:p w14:paraId="297BF77F" w14:textId="77777777" w:rsidR="00CF7835" w:rsidRPr="005C7AF7" w:rsidRDefault="00CF7835" w:rsidP="00CF7835">
      <w:pPr>
        <w:pStyle w:val="Nagwek"/>
        <w:tabs>
          <w:tab w:val="clear" w:pos="4536"/>
        </w:tabs>
        <w:spacing w:after="360"/>
      </w:pPr>
      <w:r w:rsidRPr="005C7AF7">
        <w:tab/>
        <w:t xml:space="preserve"> </w:t>
      </w:r>
    </w:p>
    <w:p w14:paraId="13D28B72" w14:textId="77777777" w:rsidR="00CF7835" w:rsidRPr="005C7AF7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5C7AF7">
        <w:rPr>
          <w:rFonts w:eastAsia="Calibri"/>
          <w:lang w:eastAsia="en-US"/>
        </w:rPr>
        <w:t xml:space="preserve">Dotyczy </w:t>
      </w:r>
      <w:r w:rsidRPr="005C7AF7">
        <w:t>postępowania o udzielenie zamówienia publicznego</w:t>
      </w:r>
      <w:r w:rsidRPr="005C7AF7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5C7AF7" w14:paraId="5A3A4D09" w14:textId="77777777" w:rsidTr="000C1C6D">
        <w:tc>
          <w:tcPr>
            <w:tcW w:w="2269" w:type="dxa"/>
            <w:shd w:val="clear" w:color="auto" w:fill="auto"/>
          </w:tcPr>
          <w:p w14:paraId="0F3C52C2" w14:textId="77777777" w:rsidR="00CF7835" w:rsidRPr="005C7AF7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C7AF7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83F94C0" w14:textId="79BA78D1" w:rsidR="00CF7835" w:rsidRPr="005C7AF7" w:rsidRDefault="00AF6C62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C7AF7">
              <w:rPr>
                <w:bCs/>
              </w:rPr>
              <w:t>Budowa klubu malucha "Sówki" wraz z oddziałami przedszkolnymi w Woli Zabierzowskiej</w:t>
            </w:r>
            <w:r w:rsidR="00CF7835" w:rsidRPr="005C7AF7">
              <w:rPr>
                <w:bCs/>
              </w:rPr>
              <w:t>.</w:t>
            </w:r>
          </w:p>
        </w:tc>
      </w:tr>
      <w:tr w:rsidR="00AF6C62" w:rsidRPr="005C7AF7" w14:paraId="37B5A8C1" w14:textId="77777777" w:rsidTr="00060A8A">
        <w:tc>
          <w:tcPr>
            <w:tcW w:w="2269" w:type="dxa"/>
            <w:shd w:val="clear" w:color="auto" w:fill="auto"/>
          </w:tcPr>
          <w:p w14:paraId="61F302CB" w14:textId="77777777" w:rsidR="00AF6C62" w:rsidRPr="005C7AF7" w:rsidRDefault="00AF6C62" w:rsidP="00060A8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C7AF7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2BF15D7" w14:textId="5FC075C0" w:rsidR="00AF6C62" w:rsidRPr="005C7AF7" w:rsidRDefault="00AF6C62" w:rsidP="00060A8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C7AF7">
              <w:rPr>
                <w:bCs/>
              </w:rPr>
              <w:t>ZP.271.20.2025</w:t>
            </w:r>
          </w:p>
        </w:tc>
      </w:tr>
    </w:tbl>
    <w:p w14:paraId="635423E8" w14:textId="521BBF65" w:rsidR="00D665F5" w:rsidRPr="005C7AF7" w:rsidRDefault="00D665F5" w:rsidP="00CF7835">
      <w:pPr>
        <w:spacing w:before="480" w:line="360" w:lineRule="auto"/>
        <w:jc w:val="both"/>
      </w:pPr>
      <w:r w:rsidRPr="005C7AF7">
        <w:t>Zamawiający, działając na podstawie art. 22</w:t>
      </w:r>
      <w:r w:rsidR="00601802" w:rsidRPr="005C7AF7">
        <w:t>2</w:t>
      </w:r>
      <w:r w:rsidRPr="005C7AF7">
        <w:t xml:space="preserve"> ust. 5 </w:t>
      </w:r>
      <w:r w:rsidRPr="005C7AF7">
        <w:rPr>
          <w:bCs/>
        </w:rPr>
        <w:t>ustawy z dnia 11 września 2019r. Prawo zamówień publicznych</w:t>
      </w:r>
      <w:r w:rsidRPr="005C7AF7">
        <w:t xml:space="preserve"> </w:t>
      </w:r>
      <w:r w:rsidR="00AF6C62" w:rsidRPr="005C7AF7">
        <w:t>(</w:t>
      </w:r>
      <w:proofErr w:type="spellStart"/>
      <w:r w:rsidR="00AF6C62" w:rsidRPr="005C7AF7">
        <w:t>t.j</w:t>
      </w:r>
      <w:proofErr w:type="spellEnd"/>
      <w:r w:rsidR="00AF6C62" w:rsidRPr="005C7AF7">
        <w:t>. Dz. U. z 2024 poz. 1320)</w:t>
      </w:r>
      <w:r w:rsidR="00490DC0" w:rsidRPr="005C7AF7">
        <w:t xml:space="preserve"> </w:t>
      </w:r>
      <w:r w:rsidRPr="005C7AF7">
        <w:t>udostępnia</w:t>
      </w:r>
      <w:r w:rsidR="00F95C33" w:rsidRPr="005C7AF7">
        <w:t xml:space="preserve"> </w:t>
      </w:r>
      <w:r w:rsidR="004C7E9B" w:rsidRPr="005C7AF7">
        <w:t>informacj</w:t>
      </w:r>
      <w:r w:rsidR="00577BC6" w:rsidRPr="005C7AF7">
        <w:t>ę</w:t>
      </w:r>
      <w:r w:rsidR="00035488" w:rsidRPr="005C7AF7">
        <w:t xml:space="preserve"> z otwarcia ofert</w:t>
      </w:r>
      <w:r w:rsidR="00577BC6" w:rsidRPr="005C7AF7">
        <w:t>.</w:t>
      </w:r>
    </w:p>
    <w:p w14:paraId="2DF2611C" w14:textId="1261257F" w:rsidR="00A80738" w:rsidRPr="005C7AF7" w:rsidRDefault="00D665F5" w:rsidP="00CF7835">
      <w:pPr>
        <w:spacing w:before="120" w:after="120" w:line="360" w:lineRule="auto"/>
        <w:jc w:val="both"/>
      </w:pPr>
      <w:r w:rsidRPr="005C7AF7">
        <w:t>Podczas otwarcia ofert, mającego miejsce</w:t>
      </w:r>
      <w:r w:rsidR="00FF4AB1" w:rsidRPr="005C7AF7">
        <w:t xml:space="preserve"> w dniu </w:t>
      </w:r>
      <w:r w:rsidR="00AF6C62" w:rsidRPr="005C7AF7">
        <w:t>14/07/2025</w:t>
      </w:r>
      <w:r w:rsidR="00FF4AB1" w:rsidRPr="005C7AF7">
        <w:t xml:space="preserve"> o godz. </w:t>
      </w:r>
      <w:r w:rsidR="00AF6C62" w:rsidRPr="005C7AF7">
        <w:t>09:30</w:t>
      </w:r>
      <w:r w:rsidRPr="005C7AF7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5C7AF7" w14:paraId="6351E10B" w14:textId="77777777" w:rsidTr="000C1C6D">
        <w:tc>
          <w:tcPr>
            <w:tcW w:w="1276" w:type="dxa"/>
            <w:shd w:val="clear" w:color="auto" w:fill="F2F2F2"/>
            <w:vAlign w:val="center"/>
          </w:tcPr>
          <w:p w14:paraId="4684433E" w14:textId="77777777" w:rsidR="00D665F5" w:rsidRPr="005C7AF7" w:rsidRDefault="00960CEB" w:rsidP="003F57CD">
            <w:pPr>
              <w:spacing w:before="120" w:after="120"/>
              <w:jc w:val="center"/>
            </w:pPr>
            <w:r w:rsidRPr="005C7AF7">
              <w:t>O</w:t>
            </w:r>
            <w:r w:rsidR="00D665F5" w:rsidRPr="005C7AF7">
              <w:t>fert</w:t>
            </w:r>
            <w:r w:rsidRPr="005C7AF7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B1473B8" w14:textId="77777777" w:rsidR="00D665F5" w:rsidRPr="005C7AF7" w:rsidRDefault="00D665F5" w:rsidP="003F57CD">
            <w:pPr>
              <w:spacing w:before="120" w:after="120"/>
              <w:jc w:val="center"/>
            </w:pPr>
            <w:r w:rsidRPr="005C7AF7">
              <w:t>Nazwa</w:t>
            </w:r>
            <w:r w:rsidR="003F57CD" w:rsidRPr="005C7AF7">
              <w:t xml:space="preserve"> </w:t>
            </w:r>
            <w:r w:rsidRPr="005C7AF7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AA83DA6" w14:textId="77777777" w:rsidR="00D665F5" w:rsidRPr="005C7AF7" w:rsidRDefault="00D665F5" w:rsidP="003F57CD">
            <w:pPr>
              <w:spacing w:before="120" w:after="120"/>
              <w:jc w:val="center"/>
            </w:pPr>
            <w:r w:rsidRPr="005C7AF7">
              <w:t>Cena oferty</w:t>
            </w:r>
          </w:p>
        </w:tc>
      </w:tr>
      <w:tr w:rsidR="00AF6C62" w:rsidRPr="005C7AF7" w14:paraId="51AC79E6" w14:textId="77777777" w:rsidTr="00060A8A">
        <w:tc>
          <w:tcPr>
            <w:tcW w:w="1276" w:type="dxa"/>
            <w:shd w:val="clear" w:color="auto" w:fill="auto"/>
            <w:vAlign w:val="center"/>
          </w:tcPr>
          <w:p w14:paraId="4190C005" w14:textId="4142BDA3" w:rsidR="00AF6C62" w:rsidRPr="005C7AF7" w:rsidRDefault="00AF6C62" w:rsidP="00060A8A">
            <w:pPr>
              <w:spacing w:before="80" w:after="80"/>
              <w:jc w:val="center"/>
            </w:pPr>
            <w:r w:rsidRPr="005C7AF7">
              <w:t>1</w:t>
            </w:r>
          </w:p>
        </w:tc>
        <w:tc>
          <w:tcPr>
            <w:tcW w:w="4961" w:type="dxa"/>
            <w:shd w:val="clear" w:color="auto" w:fill="auto"/>
          </w:tcPr>
          <w:p w14:paraId="69234F17" w14:textId="03167D2A" w:rsidR="00AF6C62" w:rsidRPr="005C7AF7" w:rsidRDefault="00AF6C62" w:rsidP="00060A8A">
            <w:pPr>
              <w:spacing w:before="80" w:after="40"/>
            </w:pPr>
            <w:r w:rsidRPr="005C7AF7">
              <w:t>Kapibara Spółka z ograniczoną odpowiedzialnością spółka komandytowa</w:t>
            </w:r>
          </w:p>
          <w:p w14:paraId="0A9E05F1" w14:textId="51D49B15" w:rsidR="00AF6C62" w:rsidRPr="005C7AF7" w:rsidRDefault="005C7AF7" w:rsidP="00060A8A">
            <w:r>
              <w:t xml:space="preserve">Ul. </w:t>
            </w:r>
            <w:r w:rsidR="00AF6C62" w:rsidRPr="005C7AF7">
              <w:t>Floriana</w:t>
            </w:r>
            <w:r w:rsidR="00AF6C62" w:rsidRPr="005C7AF7">
              <w:t xml:space="preserve"> </w:t>
            </w:r>
            <w:r w:rsidR="00AF6C62" w:rsidRPr="005C7AF7">
              <w:t>7</w:t>
            </w:r>
            <w:r w:rsidR="00AF6C62" w:rsidRPr="005C7AF7">
              <w:t xml:space="preserve"> </w:t>
            </w:r>
          </w:p>
          <w:p w14:paraId="6B56A732" w14:textId="2C139DC4" w:rsidR="00AF6C62" w:rsidRPr="005C7AF7" w:rsidRDefault="00AF6C62" w:rsidP="00060A8A">
            <w:pPr>
              <w:spacing w:after="80"/>
              <w:jc w:val="both"/>
            </w:pPr>
            <w:r w:rsidRPr="005C7AF7">
              <w:t>44-190</w:t>
            </w:r>
            <w:r w:rsidRPr="005C7AF7">
              <w:t xml:space="preserve"> </w:t>
            </w:r>
            <w:r w:rsidRPr="005C7AF7">
              <w:t>Knurów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590F4A" w14:textId="73F456A7" w:rsidR="00AF6C62" w:rsidRPr="005C7AF7" w:rsidRDefault="00AF6C62" w:rsidP="00060A8A">
            <w:pPr>
              <w:spacing w:before="80" w:after="80"/>
              <w:jc w:val="center"/>
            </w:pPr>
            <w:r w:rsidRPr="005C7AF7">
              <w:t>6 704 840.00 zł</w:t>
            </w:r>
          </w:p>
        </w:tc>
      </w:tr>
      <w:tr w:rsidR="00AF6C62" w:rsidRPr="005C7AF7" w14:paraId="6CBEB4B0" w14:textId="77777777" w:rsidTr="00060A8A">
        <w:tc>
          <w:tcPr>
            <w:tcW w:w="1276" w:type="dxa"/>
            <w:shd w:val="clear" w:color="auto" w:fill="auto"/>
            <w:vAlign w:val="center"/>
          </w:tcPr>
          <w:p w14:paraId="7FAD39C7" w14:textId="4531B996" w:rsidR="00AF6C62" w:rsidRPr="005C7AF7" w:rsidRDefault="00AF6C62" w:rsidP="00060A8A">
            <w:pPr>
              <w:spacing w:before="80" w:after="80"/>
              <w:jc w:val="center"/>
            </w:pPr>
            <w:r w:rsidRPr="005C7AF7">
              <w:t>2</w:t>
            </w:r>
          </w:p>
        </w:tc>
        <w:tc>
          <w:tcPr>
            <w:tcW w:w="4961" w:type="dxa"/>
            <w:shd w:val="clear" w:color="auto" w:fill="auto"/>
          </w:tcPr>
          <w:p w14:paraId="338E83E6" w14:textId="46C9CAC2" w:rsidR="00AF6C62" w:rsidRPr="005C7AF7" w:rsidRDefault="00AF6C62" w:rsidP="00060A8A">
            <w:pPr>
              <w:spacing w:before="80" w:after="40"/>
            </w:pPr>
            <w:r w:rsidRPr="005C7AF7">
              <w:t>REMAR Renata Golonka</w:t>
            </w:r>
          </w:p>
          <w:p w14:paraId="7D66EB16" w14:textId="561A4A68" w:rsidR="00AF6C62" w:rsidRPr="005C7AF7" w:rsidRDefault="00AF6C62" w:rsidP="00060A8A">
            <w:r w:rsidRPr="005C7AF7">
              <w:t>GOŁKOWICE GÓRNE</w:t>
            </w:r>
            <w:r w:rsidRPr="005C7AF7">
              <w:t xml:space="preserve"> </w:t>
            </w:r>
            <w:r w:rsidRPr="005C7AF7">
              <w:t>56</w:t>
            </w:r>
            <w:r w:rsidRPr="005C7AF7">
              <w:t xml:space="preserve"> </w:t>
            </w:r>
          </w:p>
          <w:p w14:paraId="7055B7B4" w14:textId="2DDB02E1" w:rsidR="00AF6C62" w:rsidRPr="005C7AF7" w:rsidRDefault="00AF6C62" w:rsidP="00060A8A">
            <w:pPr>
              <w:spacing w:after="80"/>
              <w:jc w:val="both"/>
            </w:pPr>
            <w:r w:rsidRPr="005C7AF7">
              <w:t>33-388</w:t>
            </w:r>
            <w:r w:rsidRPr="005C7AF7">
              <w:t xml:space="preserve"> </w:t>
            </w:r>
            <w:r w:rsidRPr="005C7AF7">
              <w:t>GOŁKOWICE 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757964" w14:textId="10A1055E" w:rsidR="00AF6C62" w:rsidRPr="005C7AF7" w:rsidRDefault="00AF6C62" w:rsidP="00060A8A">
            <w:pPr>
              <w:spacing w:before="80" w:after="80"/>
              <w:jc w:val="center"/>
            </w:pPr>
            <w:r w:rsidRPr="005C7AF7">
              <w:t>9 477 777.77 zł</w:t>
            </w:r>
          </w:p>
        </w:tc>
      </w:tr>
      <w:tr w:rsidR="00AF6C62" w:rsidRPr="005C7AF7" w14:paraId="02ACBAB2" w14:textId="77777777" w:rsidTr="00060A8A">
        <w:tc>
          <w:tcPr>
            <w:tcW w:w="1276" w:type="dxa"/>
            <w:shd w:val="clear" w:color="auto" w:fill="auto"/>
            <w:vAlign w:val="center"/>
          </w:tcPr>
          <w:p w14:paraId="0C57A6FE" w14:textId="36F1B0D9" w:rsidR="00AF6C62" w:rsidRPr="005C7AF7" w:rsidRDefault="00AF6C62" w:rsidP="00060A8A">
            <w:pPr>
              <w:spacing w:before="80" w:after="80"/>
              <w:jc w:val="center"/>
            </w:pPr>
            <w:r w:rsidRPr="005C7AF7">
              <w:t>3</w:t>
            </w:r>
          </w:p>
        </w:tc>
        <w:tc>
          <w:tcPr>
            <w:tcW w:w="4961" w:type="dxa"/>
            <w:shd w:val="clear" w:color="auto" w:fill="auto"/>
          </w:tcPr>
          <w:p w14:paraId="19AE0876" w14:textId="15B1178B" w:rsidR="00AF6C62" w:rsidRPr="005C7AF7" w:rsidRDefault="00AF6C62" w:rsidP="00060A8A">
            <w:pPr>
              <w:spacing w:before="80" w:after="40"/>
            </w:pPr>
            <w:r w:rsidRPr="005C7AF7">
              <w:t xml:space="preserve">Firma Handlowa "MIKULEC" Andrzej </w:t>
            </w:r>
            <w:proofErr w:type="spellStart"/>
            <w:r w:rsidRPr="005C7AF7">
              <w:t>Mikulec</w:t>
            </w:r>
            <w:proofErr w:type="spellEnd"/>
          </w:p>
          <w:p w14:paraId="44875475" w14:textId="102A1896" w:rsidR="00AF6C62" w:rsidRPr="005C7AF7" w:rsidRDefault="00AF6C62" w:rsidP="00060A8A">
            <w:r w:rsidRPr="005C7AF7">
              <w:t>Biała Niżna</w:t>
            </w:r>
            <w:r w:rsidRPr="005C7AF7">
              <w:t xml:space="preserve"> </w:t>
            </w:r>
            <w:r w:rsidRPr="005C7AF7">
              <w:t>504</w:t>
            </w:r>
            <w:r w:rsidRPr="005C7AF7">
              <w:t xml:space="preserve"> </w:t>
            </w:r>
          </w:p>
          <w:p w14:paraId="16BFF22F" w14:textId="7870A05F" w:rsidR="00AF6C62" w:rsidRPr="005C7AF7" w:rsidRDefault="00AF6C62" w:rsidP="00060A8A">
            <w:pPr>
              <w:spacing w:after="80"/>
              <w:jc w:val="both"/>
            </w:pPr>
            <w:r w:rsidRPr="005C7AF7">
              <w:t>33-330</w:t>
            </w:r>
            <w:r w:rsidRPr="005C7AF7">
              <w:t xml:space="preserve"> </w:t>
            </w:r>
            <w:r w:rsidRPr="005C7AF7">
              <w:t>Grybów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BABB35" w14:textId="158E29B6" w:rsidR="00AF6C62" w:rsidRPr="005C7AF7" w:rsidRDefault="00AF6C62" w:rsidP="00060A8A">
            <w:pPr>
              <w:spacing w:before="80" w:after="80"/>
              <w:jc w:val="center"/>
            </w:pPr>
            <w:r w:rsidRPr="005C7AF7">
              <w:t>9 729 300.00 zł</w:t>
            </w:r>
          </w:p>
        </w:tc>
      </w:tr>
      <w:tr w:rsidR="00AF6C62" w:rsidRPr="005C7AF7" w14:paraId="3290B544" w14:textId="77777777" w:rsidTr="00060A8A">
        <w:tc>
          <w:tcPr>
            <w:tcW w:w="1276" w:type="dxa"/>
            <w:shd w:val="clear" w:color="auto" w:fill="auto"/>
            <w:vAlign w:val="center"/>
          </w:tcPr>
          <w:p w14:paraId="09E2FAFF" w14:textId="707259BA" w:rsidR="00AF6C62" w:rsidRPr="005C7AF7" w:rsidRDefault="00AF6C62" w:rsidP="00060A8A">
            <w:pPr>
              <w:spacing w:before="80" w:after="80"/>
              <w:jc w:val="center"/>
            </w:pPr>
            <w:r w:rsidRPr="005C7AF7">
              <w:t>4</w:t>
            </w:r>
          </w:p>
        </w:tc>
        <w:tc>
          <w:tcPr>
            <w:tcW w:w="4961" w:type="dxa"/>
            <w:shd w:val="clear" w:color="auto" w:fill="auto"/>
          </w:tcPr>
          <w:p w14:paraId="63C3ADE0" w14:textId="2701DD06" w:rsidR="00AF6C62" w:rsidRPr="005C7AF7" w:rsidRDefault="00AF6C62" w:rsidP="00060A8A">
            <w:pPr>
              <w:spacing w:before="80" w:after="40"/>
            </w:pPr>
            <w:r w:rsidRPr="005C7AF7">
              <w:t xml:space="preserve">Firma Handlowo-Usługowa VANGA - Artur </w:t>
            </w:r>
            <w:proofErr w:type="spellStart"/>
            <w:r w:rsidRPr="005C7AF7">
              <w:t>Gromala</w:t>
            </w:r>
            <w:proofErr w:type="spellEnd"/>
          </w:p>
          <w:p w14:paraId="64F24EC7" w14:textId="3DE5C883" w:rsidR="00AF6C62" w:rsidRPr="005C7AF7" w:rsidRDefault="00AF6C62" w:rsidP="00060A8A">
            <w:r w:rsidRPr="005C7AF7">
              <w:t>Grajów</w:t>
            </w:r>
            <w:r w:rsidRPr="005C7AF7">
              <w:t xml:space="preserve"> </w:t>
            </w:r>
            <w:r w:rsidRPr="005C7AF7">
              <w:t>205</w:t>
            </w:r>
            <w:r w:rsidRPr="005C7AF7">
              <w:t xml:space="preserve"> </w:t>
            </w:r>
          </w:p>
          <w:p w14:paraId="3EC5116B" w14:textId="2DA9FD31" w:rsidR="00AF6C62" w:rsidRPr="005C7AF7" w:rsidRDefault="00AF6C62" w:rsidP="00060A8A">
            <w:pPr>
              <w:spacing w:after="80"/>
              <w:jc w:val="both"/>
            </w:pPr>
            <w:r w:rsidRPr="005C7AF7">
              <w:t>32-020</w:t>
            </w:r>
            <w:r w:rsidRPr="005C7AF7">
              <w:t xml:space="preserve"> </w:t>
            </w:r>
            <w:r w:rsidRPr="005C7AF7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3A09A5" w14:textId="0DB15AE0" w:rsidR="00AF6C62" w:rsidRPr="005C7AF7" w:rsidRDefault="00AF6C62" w:rsidP="00060A8A">
            <w:pPr>
              <w:spacing w:before="80" w:after="80"/>
              <w:jc w:val="center"/>
            </w:pPr>
            <w:r w:rsidRPr="005C7AF7">
              <w:t>7 380 000.00 zł</w:t>
            </w:r>
          </w:p>
        </w:tc>
      </w:tr>
      <w:tr w:rsidR="00AF6C62" w:rsidRPr="005C7AF7" w14:paraId="595F94D3" w14:textId="77777777" w:rsidTr="00060A8A">
        <w:tc>
          <w:tcPr>
            <w:tcW w:w="1276" w:type="dxa"/>
            <w:shd w:val="clear" w:color="auto" w:fill="auto"/>
            <w:vAlign w:val="center"/>
          </w:tcPr>
          <w:p w14:paraId="67F7F6D9" w14:textId="3D7A7308" w:rsidR="00AF6C62" w:rsidRPr="005C7AF7" w:rsidRDefault="00AF6C62" w:rsidP="00060A8A">
            <w:pPr>
              <w:spacing w:before="80" w:after="80"/>
              <w:jc w:val="center"/>
            </w:pPr>
            <w:r w:rsidRPr="005C7AF7">
              <w:t>5</w:t>
            </w:r>
          </w:p>
        </w:tc>
        <w:tc>
          <w:tcPr>
            <w:tcW w:w="4961" w:type="dxa"/>
            <w:shd w:val="clear" w:color="auto" w:fill="auto"/>
          </w:tcPr>
          <w:p w14:paraId="2EC5DADE" w14:textId="7C39ED86" w:rsidR="00AF6C62" w:rsidRPr="005C7AF7" w:rsidRDefault="00AF6C62" w:rsidP="00060A8A">
            <w:pPr>
              <w:spacing w:before="80" w:after="40"/>
            </w:pPr>
            <w:r w:rsidRPr="005C7AF7">
              <w:t>Firma Francuz Sp. z o.o.</w:t>
            </w:r>
          </w:p>
          <w:p w14:paraId="776A5009" w14:textId="7F763D8F" w:rsidR="00AF6C62" w:rsidRPr="005C7AF7" w:rsidRDefault="005C7AF7" w:rsidP="00060A8A">
            <w:r>
              <w:t>Żębocin</w:t>
            </w:r>
            <w:r w:rsidR="00AF6C62" w:rsidRPr="005C7AF7">
              <w:t xml:space="preserve"> </w:t>
            </w:r>
            <w:r w:rsidR="00AF6C62" w:rsidRPr="005C7AF7">
              <w:t>24b</w:t>
            </w:r>
            <w:r w:rsidR="00AF6C62" w:rsidRPr="005C7AF7">
              <w:t xml:space="preserve"> </w:t>
            </w:r>
          </w:p>
          <w:p w14:paraId="448D5DDC" w14:textId="28406F4C" w:rsidR="00AF6C62" w:rsidRPr="005C7AF7" w:rsidRDefault="00AF6C62" w:rsidP="00060A8A">
            <w:pPr>
              <w:spacing w:after="80"/>
              <w:jc w:val="both"/>
            </w:pPr>
            <w:r w:rsidRPr="005C7AF7">
              <w:t>32-100</w:t>
            </w:r>
            <w:r w:rsidRPr="005C7AF7">
              <w:t xml:space="preserve"> </w:t>
            </w:r>
            <w:r w:rsidR="005C7AF7">
              <w:t>Proszowice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568CAC" w14:textId="0E8A194E" w:rsidR="00AF6C62" w:rsidRPr="005C7AF7" w:rsidRDefault="00AF6C62" w:rsidP="00060A8A">
            <w:pPr>
              <w:spacing w:before="80" w:after="80"/>
              <w:jc w:val="center"/>
            </w:pPr>
            <w:r w:rsidRPr="005C7AF7">
              <w:t>8 900 000.00 zł</w:t>
            </w:r>
          </w:p>
        </w:tc>
      </w:tr>
      <w:tr w:rsidR="00AF6C62" w:rsidRPr="005C7AF7" w14:paraId="3912070E" w14:textId="77777777" w:rsidTr="00060A8A">
        <w:tc>
          <w:tcPr>
            <w:tcW w:w="1276" w:type="dxa"/>
            <w:shd w:val="clear" w:color="auto" w:fill="auto"/>
            <w:vAlign w:val="center"/>
          </w:tcPr>
          <w:p w14:paraId="62F98C71" w14:textId="7EBA4051" w:rsidR="00AF6C62" w:rsidRPr="005C7AF7" w:rsidRDefault="00AF6C62" w:rsidP="00060A8A">
            <w:pPr>
              <w:spacing w:before="80" w:after="80"/>
              <w:jc w:val="center"/>
            </w:pPr>
            <w:r w:rsidRPr="005C7AF7">
              <w:t>6</w:t>
            </w:r>
          </w:p>
        </w:tc>
        <w:tc>
          <w:tcPr>
            <w:tcW w:w="4961" w:type="dxa"/>
            <w:shd w:val="clear" w:color="auto" w:fill="auto"/>
          </w:tcPr>
          <w:p w14:paraId="1A8DB35B" w14:textId="718D16DE" w:rsidR="00AF6C62" w:rsidRPr="005C7AF7" w:rsidRDefault="00AF6C62" w:rsidP="00060A8A">
            <w:pPr>
              <w:spacing w:before="80" w:after="40"/>
            </w:pPr>
            <w:proofErr w:type="spellStart"/>
            <w:r w:rsidRPr="005C7AF7">
              <w:t>Ferre</w:t>
            </w:r>
            <w:proofErr w:type="spellEnd"/>
            <w:r w:rsidRPr="005C7AF7">
              <w:t xml:space="preserve"> </w:t>
            </w:r>
            <w:proofErr w:type="spellStart"/>
            <w:r w:rsidRPr="005C7AF7">
              <w:t>Investments</w:t>
            </w:r>
            <w:proofErr w:type="spellEnd"/>
            <w:r w:rsidRPr="005C7AF7">
              <w:t xml:space="preserve"> Spółka z ograniczoną odpowiedzialnością</w:t>
            </w:r>
          </w:p>
          <w:p w14:paraId="4926578A" w14:textId="627BB756" w:rsidR="00AF6C62" w:rsidRPr="005C7AF7" w:rsidRDefault="005C7AF7" w:rsidP="00060A8A">
            <w:r>
              <w:t xml:space="preserve">Ul. </w:t>
            </w:r>
            <w:r w:rsidR="00AF6C62" w:rsidRPr="005C7AF7">
              <w:t>Holownicza</w:t>
            </w:r>
            <w:r w:rsidR="00AF6C62" w:rsidRPr="005C7AF7">
              <w:t xml:space="preserve"> </w:t>
            </w:r>
            <w:r w:rsidR="00AF6C62" w:rsidRPr="005C7AF7">
              <w:t>12</w:t>
            </w:r>
            <w:r w:rsidR="00AF6C62" w:rsidRPr="005C7AF7">
              <w:t xml:space="preserve"> </w:t>
            </w:r>
          </w:p>
          <w:p w14:paraId="5EF92CC9" w14:textId="31A6C378" w:rsidR="00AF6C62" w:rsidRPr="005C7AF7" w:rsidRDefault="00AF6C62" w:rsidP="00060A8A">
            <w:pPr>
              <w:spacing w:after="80"/>
              <w:jc w:val="both"/>
            </w:pPr>
            <w:r w:rsidRPr="005C7AF7">
              <w:t>27-600</w:t>
            </w:r>
            <w:r w:rsidRPr="005C7AF7">
              <w:t xml:space="preserve"> </w:t>
            </w:r>
            <w:r w:rsidRPr="005C7AF7">
              <w:t>Sandomierz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380B31" w14:textId="1B9660E2" w:rsidR="00AF6C62" w:rsidRPr="005C7AF7" w:rsidRDefault="00AF6C62" w:rsidP="00060A8A">
            <w:pPr>
              <w:spacing w:before="80" w:after="80"/>
              <w:jc w:val="center"/>
            </w:pPr>
            <w:r w:rsidRPr="005C7AF7">
              <w:t>8 542 350.00 zł</w:t>
            </w:r>
          </w:p>
        </w:tc>
      </w:tr>
      <w:tr w:rsidR="00AF6C62" w:rsidRPr="005C7AF7" w14:paraId="00B0DEFD" w14:textId="77777777" w:rsidTr="00060A8A">
        <w:tc>
          <w:tcPr>
            <w:tcW w:w="1276" w:type="dxa"/>
            <w:shd w:val="clear" w:color="auto" w:fill="auto"/>
            <w:vAlign w:val="center"/>
          </w:tcPr>
          <w:p w14:paraId="730F885A" w14:textId="3FAB08FC" w:rsidR="00AF6C62" w:rsidRPr="005C7AF7" w:rsidRDefault="00AF6C62" w:rsidP="00060A8A">
            <w:pPr>
              <w:spacing w:before="80" w:after="80"/>
              <w:jc w:val="center"/>
            </w:pPr>
            <w:r w:rsidRPr="005C7AF7">
              <w:lastRenderedPageBreak/>
              <w:t>7</w:t>
            </w:r>
          </w:p>
        </w:tc>
        <w:tc>
          <w:tcPr>
            <w:tcW w:w="4961" w:type="dxa"/>
            <w:shd w:val="clear" w:color="auto" w:fill="auto"/>
          </w:tcPr>
          <w:p w14:paraId="35EEE520" w14:textId="3F353E4D" w:rsidR="00AF6C62" w:rsidRPr="005C7AF7" w:rsidRDefault="00AF6C62" w:rsidP="00060A8A">
            <w:pPr>
              <w:spacing w:before="80" w:after="40"/>
            </w:pPr>
            <w:r w:rsidRPr="005C7AF7">
              <w:t xml:space="preserve">Firma Projektowo-Budowlana "WŁODARZ" </w:t>
            </w:r>
            <w:r w:rsidR="005C7AF7">
              <w:br/>
            </w:r>
            <w:r w:rsidRPr="005C7AF7">
              <w:t>Michał Włodarz</w:t>
            </w:r>
          </w:p>
          <w:p w14:paraId="28D8BCFD" w14:textId="4F9D5E78" w:rsidR="00AF6C62" w:rsidRPr="005C7AF7" w:rsidRDefault="00AF6C62" w:rsidP="00060A8A">
            <w:r w:rsidRPr="005C7AF7">
              <w:t>Gruszów</w:t>
            </w:r>
            <w:r w:rsidRPr="005C7AF7">
              <w:t xml:space="preserve"> </w:t>
            </w:r>
            <w:r w:rsidR="005C7AF7">
              <w:t>77</w:t>
            </w:r>
            <w:r w:rsidRPr="005C7AF7">
              <w:t xml:space="preserve"> </w:t>
            </w:r>
          </w:p>
          <w:p w14:paraId="1DD710E0" w14:textId="6443DE26" w:rsidR="00AF6C62" w:rsidRPr="005C7AF7" w:rsidRDefault="00AF6C62" w:rsidP="00060A8A">
            <w:pPr>
              <w:spacing w:after="80"/>
              <w:jc w:val="both"/>
            </w:pPr>
            <w:r w:rsidRPr="005C7AF7">
              <w:t>32-109</w:t>
            </w:r>
            <w:r w:rsidRPr="005C7AF7">
              <w:t xml:space="preserve"> </w:t>
            </w:r>
            <w:r w:rsidRPr="005C7AF7">
              <w:t>Pałecznica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AF287B" w14:textId="2D451878" w:rsidR="00AF6C62" w:rsidRPr="005C7AF7" w:rsidRDefault="00AF6C62" w:rsidP="00060A8A">
            <w:pPr>
              <w:spacing w:before="80" w:after="80"/>
              <w:jc w:val="center"/>
            </w:pPr>
            <w:r w:rsidRPr="005C7AF7">
              <w:t>7 180 000.00 zł</w:t>
            </w:r>
          </w:p>
        </w:tc>
      </w:tr>
      <w:tr w:rsidR="00AF6C62" w:rsidRPr="005C7AF7" w14:paraId="67B19EB0" w14:textId="77777777" w:rsidTr="00060A8A">
        <w:tc>
          <w:tcPr>
            <w:tcW w:w="1276" w:type="dxa"/>
            <w:shd w:val="clear" w:color="auto" w:fill="auto"/>
            <w:vAlign w:val="center"/>
          </w:tcPr>
          <w:p w14:paraId="4EC88231" w14:textId="3DFA8D6A" w:rsidR="00AF6C62" w:rsidRPr="005C7AF7" w:rsidRDefault="00AF6C62" w:rsidP="00060A8A">
            <w:pPr>
              <w:spacing w:before="80" w:after="80"/>
              <w:jc w:val="center"/>
            </w:pPr>
            <w:r w:rsidRPr="005C7AF7">
              <w:t>8</w:t>
            </w:r>
          </w:p>
        </w:tc>
        <w:tc>
          <w:tcPr>
            <w:tcW w:w="4961" w:type="dxa"/>
            <w:shd w:val="clear" w:color="auto" w:fill="auto"/>
          </w:tcPr>
          <w:p w14:paraId="7D378064" w14:textId="10553CB9" w:rsidR="00AF6C62" w:rsidRPr="005C7AF7" w:rsidRDefault="00AF6C62" w:rsidP="00060A8A">
            <w:pPr>
              <w:spacing w:before="80" w:after="40"/>
            </w:pPr>
            <w:r w:rsidRPr="005C7AF7">
              <w:t xml:space="preserve">Impuls </w:t>
            </w:r>
            <w:proofErr w:type="spellStart"/>
            <w:r w:rsidRPr="005C7AF7">
              <w:t>Contractor</w:t>
            </w:r>
            <w:proofErr w:type="spellEnd"/>
            <w:r w:rsidRPr="005C7AF7">
              <w:t xml:space="preserve"> Sp. z o.o.</w:t>
            </w:r>
          </w:p>
          <w:p w14:paraId="5545806D" w14:textId="306DCB2E" w:rsidR="00AF6C62" w:rsidRPr="005C7AF7" w:rsidRDefault="005C7AF7" w:rsidP="00060A8A">
            <w:r>
              <w:t xml:space="preserve">Ul. </w:t>
            </w:r>
            <w:r w:rsidR="00AF6C62" w:rsidRPr="005C7AF7">
              <w:t>Rzepak</w:t>
            </w:r>
            <w:r>
              <w:t>o</w:t>
            </w:r>
            <w:r w:rsidR="00AF6C62" w:rsidRPr="005C7AF7">
              <w:t>wa</w:t>
            </w:r>
            <w:r w:rsidR="00AF6C62" w:rsidRPr="005C7AF7">
              <w:t xml:space="preserve"> </w:t>
            </w:r>
            <w:r w:rsidR="00AF6C62" w:rsidRPr="005C7AF7">
              <w:t>4R</w:t>
            </w:r>
            <w:r w:rsidR="00AF6C62" w:rsidRPr="005C7AF7">
              <w:t xml:space="preserve"> </w:t>
            </w:r>
          </w:p>
          <w:p w14:paraId="665CB86D" w14:textId="56885CF7" w:rsidR="00AF6C62" w:rsidRPr="005C7AF7" w:rsidRDefault="00AF6C62" w:rsidP="00060A8A">
            <w:pPr>
              <w:spacing w:after="80"/>
              <w:jc w:val="both"/>
            </w:pPr>
            <w:r w:rsidRPr="005C7AF7">
              <w:t>31-989</w:t>
            </w:r>
            <w:r w:rsidRPr="005C7AF7">
              <w:t xml:space="preserve"> </w:t>
            </w:r>
            <w:r w:rsidRPr="005C7AF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1C1DD8" w14:textId="25BC442F" w:rsidR="00AF6C62" w:rsidRPr="005C7AF7" w:rsidRDefault="00AF6C62" w:rsidP="00060A8A">
            <w:pPr>
              <w:spacing w:before="80" w:after="80"/>
              <w:jc w:val="center"/>
            </w:pPr>
            <w:r w:rsidRPr="005C7AF7">
              <w:t>10 290 000.00 zł</w:t>
            </w:r>
          </w:p>
        </w:tc>
      </w:tr>
      <w:tr w:rsidR="00AF6C62" w:rsidRPr="005C7AF7" w14:paraId="5F0843C5" w14:textId="77777777" w:rsidTr="00060A8A">
        <w:tc>
          <w:tcPr>
            <w:tcW w:w="1276" w:type="dxa"/>
            <w:shd w:val="clear" w:color="auto" w:fill="auto"/>
            <w:vAlign w:val="center"/>
          </w:tcPr>
          <w:p w14:paraId="42908FFF" w14:textId="79B38CC0" w:rsidR="00AF6C62" w:rsidRPr="005C7AF7" w:rsidRDefault="00AF6C62" w:rsidP="00060A8A">
            <w:pPr>
              <w:spacing w:before="80" w:after="80"/>
              <w:jc w:val="center"/>
            </w:pPr>
            <w:r w:rsidRPr="005C7AF7">
              <w:t>9</w:t>
            </w:r>
          </w:p>
        </w:tc>
        <w:tc>
          <w:tcPr>
            <w:tcW w:w="4961" w:type="dxa"/>
            <w:shd w:val="clear" w:color="auto" w:fill="auto"/>
          </w:tcPr>
          <w:p w14:paraId="3EF10A12" w14:textId="39E5E25C" w:rsidR="00AF6C62" w:rsidRPr="005C7AF7" w:rsidRDefault="00AF6C62" w:rsidP="00060A8A">
            <w:pPr>
              <w:spacing w:before="80" w:after="40"/>
            </w:pPr>
            <w:r w:rsidRPr="005C7AF7">
              <w:t>ETNA Sp. z o.o Sp. k.</w:t>
            </w:r>
          </w:p>
          <w:p w14:paraId="401C259D" w14:textId="22B21BFE" w:rsidR="00AF6C62" w:rsidRPr="005C7AF7" w:rsidRDefault="005C7AF7" w:rsidP="00060A8A">
            <w:r>
              <w:t xml:space="preserve">Ul. </w:t>
            </w:r>
            <w:r w:rsidR="00AF6C62" w:rsidRPr="005C7AF7">
              <w:t>Stanisława Wyspiańskiego</w:t>
            </w:r>
            <w:r w:rsidR="00AF6C62" w:rsidRPr="005C7AF7">
              <w:t xml:space="preserve"> </w:t>
            </w:r>
            <w:r w:rsidR="00AF6C62" w:rsidRPr="005C7AF7">
              <w:t>48a</w:t>
            </w:r>
            <w:r w:rsidR="00AF6C62" w:rsidRPr="005C7AF7">
              <w:t xml:space="preserve"> </w:t>
            </w:r>
          </w:p>
          <w:p w14:paraId="12DBC00B" w14:textId="597380E7" w:rsidR="00AF6C62" w:rsidRPr="005C7AF7" w:rsidRDefault="00AF6C62" w:rsidP="00060A8A">
            <w:pPr>
              <w:spacing w:after="80"/>
              <w:jc w:val="both"/>
            </w:pPr>
            <w:r w:rsidRPr="005C7AF7">
              <w:t>32-050</w:t>
            </w:r>
            <w:r w:rsidRPr="005C7AF7">
              <w:t xml:space="preserve"> </w:t>
            </w:r>
            <w:r w:rsidRPr="005C7AF7"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632ED4" w14:textId="09A60F1E" w:rsidR="00AF6C62" w:rsidRPr="005C7AF7" w:rsidRDefault="00AF6C62" w:rsidP="00060A8A">
            <w:pPr>
              <w:spacing w:before="80" w:after="80"/>
              <w:jc w:val="center"/>
            </w:pPr>
            <w:r w:rsidRPr="005C7AF7">
              <w:t>11 419 432.27 zł</w:t>
            </w:r>
          </w:p>
        </w:tc>
      </w:tr>
      <w:tr w:rsidR="00AF6C62" w:rsidRPr="005C7AF7" w14:paraId="3F0520C9" w14:textId="77777777" w:rsidTr="00060A8A">
        <w:tc>
          <w:tcPr>
            <w:tcW w:w="1276" w:type="dxa"/>
            <w:shd w:val="clear" w:color="auto" w:fill="auto"/>
            <w:vAlign w:val="center"/>
          </w:tcPr>
          <w:p w14:paraId="429E98A3" w14:textId="7D93895A" w:rsidR="00AF6C62" w:rsidRPr="005C7AF7" w:rsidRDefault="00AF6C62" w:rsidP="00060A8A">
            <w:pPr>
              <w:spacing w:before="80" w:after="80"/>
              <w:jc w:val="center"/>
            </w:pPr>
            <w:r w:rsidRPr="005C7AF7">
              <w:t>10</w:t>
            </w:r>
          </w:p>
        </w:tc>
        <w:tc>
          <w:tcPr>
            <w:tcW w:w="4961" w:type="dxa"/>
            <w:shd w:val="clear" w:color="auto" w:fill="auto"/>
          </w:tcPr>
          <w:p w14:paraId="4FD2A098" w14:textId="7B8D39FC" w:rsidR="005C7AF7" w:rsidRDefault="005C7AF7" w:rsidP="00060A8A">
            <w:pPr>
              <w:spacing w:before="80" w:after="40"/>
            </w:pPr>
            <w:r>
              <w:t>Konsorcjum</w:t>
            </w:r>
          </w:p>
          <w:p w14:paraId="59527B88" w14:textId="7F906CFA" w:rsidR="00AF6C62" w:rsidRPr="005C7AF7" w:rsidRDefault="005C7AF7" w:rsidP="00060A8A">
            <w:pPr>
              <w:spacing w:before="80" w:after="40"/>
            </w:pPr>
            <w:r>
              <w:t xml:space="preserve">Lider: </w:t>
            </w:r>
            <w:proofErr w:type="spellStart"/>
            <w:r w:rsidR="00AF6C62" w:rsidRPr="005C7AF7">
              <w:t>Stambud</w:t>
            </w:r>
            <w:proofErr w:type="spellEnd"/>
            <w:r w:rsidR="00AF6C62" w:rsidRPr="005C7AF7">
              <w:t xml:space="preserve"> Sp. z o.o.</w:t>
            </w:r>
          </w:p>
          <w:p w14:paraId="4C59F3D6" w14:textId="06540B8E" w:rsidR="00AF6C62" w:rsidRPr="005C7AF7" w:rsidRDefault="005C7AF7" w:rsidP="00060A8A">
            <w:r>
              <w:t xml:space="preserve">Ul. </w:t>
            </w:r>
            <w:r w:rsidR="00AF6C62" w:rsidRPr="005C7AF7">
              <w:t>Św. Wojciecha</w:t>
            </w:r>
            <w:r w:rsidR="00AF6C62" w:rsidRPr="005C7AF7">
              <w:t xml:space="preserve"> </w:t>
            </w:r>
            <w:r w:rsidR="00AF6C62" w:rsidRPr="005C7AF7">
              <w:t>89</w:t>
            </w:r>
            <w:r w:rsidR="00AF6C62" w:rsidRPr="005C7AF7">
              <w:t xml:space="preserve"> </w:t>
            </w:r>
          </w:p>
          <w:p w14:paraId="3C549782" w14:textId="77777777" w:rsidR="00AF6C62" w:rsidRDefault="00AF6C62" w:rsidP="00060A8A">
            <w:pPr>
              <w:spacing w:after="80"/>
              <w:jc w:val="both"/>
            </w:pPr>
            <w:r w:rsidRPr="005C7AF7">
              <w:t>32-085</w:t>
            </w:r>
            <w:r w:rsidRPr="005C7AF7">
              <w:t xml:space="preserve"> </w:t>
            </w:r>
            <w:r w:rsidRPr="005C7AF7">
              <w:t>Modlnica</w:t>
            </w:r>
          </w:p>
          <w:p w14:paraId="2037091C" w14:textId="6B38BE64" w:rsidR="005C7AF7" w:rsidRPr="005C7AF7" w:rsidRDefault="005C7AF7" w:rsidP="005C7AF7">
            <w:pPr>
              <w:spacing w:before="80" w:after="40"/>
            </w:pPr>
            <w:r>
              <w:t xml:space="preserve">Partner: 2K-Budownictwo Sp. z o.o. </w:t>
            </w:r>
            <w:proofErr w:type="spellStart"/>
            <w:r>
              <w:t>Sp.K</w:t>
            </w:r>
            <w:proofErr w:type="spellEnd"/>
            <w:r>
              <w:t>.</w:t>
            </w:r>
          </w:p>
          <w:p w14:paraId="7A653908" w14:textId="77777777" w:rsidR="005C7AF7" w:rsidRPr="005C7AF7" w:rsidRDefault="005C7AF7" w:rsidP="005C7AF7">
            <w:r>
              <w:t xml:space="preserve">Ul. </w:t>
            </w:r>
            <w:r w:rsidRPr="005C7AF7">
              <w:t xml:space="preserve">Św. Wojciecha 89 </w:t>
            </w:r>
          </w:p>
          <w:p w14:paraId="31EC3402" w14:textId="1849DB26" w:rsidR="005C7AF7" w:rsidRPr="005C7AF7" w:rsidRDefault="005C7AF7" w:rsidP="005C7AF7">
            <w:pPr>
              <w:spacing w:after="80"/>
              <w:jc w:val="both"/>
            </w:pPr>
            <w:r w:rsidRPr="005C7AF7">
              <w:t>32-085 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93ED58" w14:textId="1CE146E7" w:rsidR="00AF6C62" w:rsidRPr="005C7AF7" w:rsidRDefault="00AF6C62" w:rsidP="00060A8A">
            <w:pPr>
              <w:spacing w:before="80" w:after="80"/>
              <w:jc w:val="center"/>
            </w:pPr>
            <w:r w:rsidRPr="005C7AF7">
              <w:t>10 935 614.00 zł</w:t>
            </w:r>
          </w:p>
        </w:tc>
      </w:tr>
      <w:tr w:rsidR="00AF6C62" w:rsidRPr="005C7AF7" w14:paraId="57250835" w14:textId="77777777" w:rsidTr="00060A8A">
        <w:tc>
          <w:tcPr>
            <w:tcW w:w="1276" w:type="dxa"/>
            <w:shd w:val="clear" w:color="auto" w:fill="auto"/>
            <w:vAlign w:val="center"/>
          </w:tcPr>
          <w:p w14:paraId="0969CFA8" w14:textId="4176A001" w:rsidR="00AF6C62" w:rsidRPr="005C7AF7" w:rsidRDefault="00AF6C62" w:rsidP="00060A8A">
            <w:pPr>
              <w:spacing w:before="80" w:after="80"/>
              <w:jc w:val="center"/>
            </w:pPr>
            <w:r w:rsidRPr="005C7AF7">
              <w:t>11</w:t>
            </w:r>
          </w:p>
        </w:tc>
        <w:tc>
          <w:tcPr>
            <w:tcW w:w="4961" w:type="dxa"/>
            <w:shd w:val="clear" w:color="auto" w:fill="auto"/>
          </w:tcPr>
          <w:p w14:paraId="3B501B4D" w14:textId="37CC1428" w:rsidR="00AF6C62" w:rsidRPr="005C7AF7" w:rsidRDefault="00AF6C62" w:rsidP="00060A8A">
            <w:pPr>
              <w:spacing w:before="80" w:after="40"/>
            </w:pPr>
            <w:proofErr w:type="spellStart"/>
            <w:r w:rsidRPr="005C7AF7">
              <w:t>Alpaline</w:t>
            </w:r>
            <w:proofErr w:type="spellEnd"/>
            <w:r w:rsidRPr="005C7AF7">
              <w:t xml:space="preserve"> Sp. z o.o.</w:t>
            </w:r>
          </w:p>
          <w:p w14:paraId="0B342674" w14:textId="373A1527" w:rsidR="00AF6C62" w:rsidRPr="005C7AF7" w:rsidRDefault="005C7AF7" w:rsidP="00060A8A">
            <w:r>
              <w:t xml:space="preserve">Ul. </w:t>
            </w:r>
            <w:proofErr w:type="spellStart"/>
            <w:r w:rsidR="00AF6C62" w:rsidRPr="005C7AF7">
              <w:t>Połonińska</w:t>
            </w:r>
            <w:proofErr w:type="spellEnd"/>
            <w:r w:rsidR="00AF6C62" w:rsidRPr="005C7AF7">
              <w:t xml:space="preserve"> </w:t>
            </w:r>
            <w:r>
              <w:t>21</w:t>
            </w:r>
          </w:p>
          <w:p w14:paraId="6AB3DC92" w14:textId="1CA21077" w:rsidR="00AF6C62" w:rsidRPr="005C7AF7" w:rsidRDefault="00AF6C62" w:rsidP="00060A8A">
            <w:pPr>
              <w:spacing w:after="80"/>
              <w:jc w:val="both"/>
            </w:pPr>
            <w:r w:rsidRPr="005C7AF7">
              <w:t>35-08</w:t>
            </w:r>
            <w:r w:rsidR="005C7AF7">
              <w:t>3</w:t>
            </w:r>
            <w:r w:rsidRPr="005C7AF7">
              <w:t xml:space="preserve"> </w:t>
            </w:r>
            <w:r w:rsidRPr="005C7AF7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21C23B" w14:textId="5A3EC8F7" w:rsidR="00AF6C62" w:rsidRPr="005C7AF7" w:rsidRDefault="00AF6C62" w:rsidP="00060A8A">
            <w:pPr>
              <w:spacing w:before="80" w:after="80"/>
              <w:jc w:val="center"/>
            </w:pPr>
            <w:r w:rsidRPr="005C7AF7">
              <w:t>10 331 793.21 zł</w:t>
            </w:r>
          </w:p>
        </w:tc>
      </w:tr>
      <w:tr w:rsidR="00AF6C62" w:rsidRPr="005C7AF7" w14:paraId="1B274F97" w14:textId="77777777" w:rsidTr="00060A8A">
        <w:tc>
          <w:tcPr>
            <w:tcW w:w="1276" w:type="dxa"/>
            <w:shd w:val="clear" w:color="auto" w:fill="auto"/>
            <w:vAlign w:val="center"/>
          </w:tcPr>
          <w:p w14:paraId="35B07ED4" w14:textId="0220654F" w:rsidR="00AF6C62" w:rsidRPr="005C7AF7" w:rsidRDefault="00AF6C62" w:rsidP="00060A8A">
            <w:pPr>
              <w:spacing w:before="80" w:after="80"/>
              <w:jc w:val="center"/>
            </w:pPr>
            <w:r w:rsidRPr="005C7AF7">
              <w:t>12</w:t>
            </w:r>
          </w:p>
        </w:tc>
        <w:tc>
          <w:tcPr>
            <w:tcW w:w="4961" w:type="dxa"/>
            <w:shd w:val="clear" w:color="auto" w:fill="auto"/>
          </w:tcPr>
          <w:p w14:paraId="4EFE4F5A" w14:textId="105E75DB" w:rsidR="00AF6C62" w:rsidRPr="005C7AF7" w:rsidRDefault="00AF6C62" w:rsidP="00060A8A">
            <w:pPr>
              <w:spacing w:before="80" w:after="40"/>
            </w:pPr>
            <w:r w:rsidRPr="005C7AF7">
              <w:t xml:space="preserve">Firma Budowlano- Handlowa "PICO-BELLO" </w:t>
            </w:r>
            <w:r w:rsidR="005C7AF7">
              <w:br/>
            </w:r>
            <w:r w:rsidRPr="005C7AF7">
              <w:t>Tomasz Żurowski</w:t>
            </w:r>
          </w:p>
          <w:p w14:paraId="0D36FC5A" w14:textId="45ADBE14" w:rsidR="00AF6C62" w:rsidRPr="005C7AF7" w:rsidRDefault="005C7AF7" w:rsidP="00060A8A">
            <w:r>
              <w:t xml:space="preserve">Ul. </w:t>
            </w:r>
            <w:r w:rsidR="00AF6C62" w:rsidRPr="005C7AF7">
              <w:t>Kochanowskiego</w:t>
            </w:r>
            <w:r w:rsidR="00AF6C62" w:rsidRPr="005C7AF7">
              <w:t xml:space="preserve"> </w:t>
            </w:r>
            <w:r w:rsidR="00AF6C62" w:rsidRPr="005C7AF7">
              <w:t>30</w:t>
            </w:r>
            <w:r w:rsidR="00AF6C62" w:rsidRPr="005C7AF7">
              <w:t xml:space="preserve"> </w:t>
            </w:r>
          </w:p>
          <w:p w14:paraId="117BB535" w14:textId="427A9535" w:rsidR="00AF6C62" w:rsidRPr="005C7AF7" w:rsidRDefault="00AF6C62" w:rsidP="00060A8A">
            <w:pPr>
              <w:spacing w:after="80"/>
              <w:jc w:val="both"/>
            </w:pPr>
            <w:r w:rsidRPr="005C7AF7">
              <w:t>33-100</w:t>
            </w:r>
            <w:r w:rsidRPr="005C7AF7">
              <w:t xml:space="preserve"> </w:t>
            </w:r>
            <w:r w:rsidRPr="005C7AF7"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E361AF" w14:textId="61FAE92D" w:rsidR="00AF6C62" w:rsidRPr="005C7AF7" w:rsidRDefault="00AF6C62" w:rsidP="00060A8A">
            <w:pPr>
              <w:spacing w:before="80" w:after="80"/>
              <w:jc w:val="center"/>
            </w:pPr>
            <w:r w:rsidRPr="005C7AF7">
              <w:t>12 999 870.00 zł</w:t>
            </w:r>
          </w:p>
        </w:tc>
      </w:tr>
      <w:tr w:rsidR="00AF6C62" w:rsidRPr="005C7AF7" w14:paraId="540E81F7" w14:textId="77777777" w:rsidTr="00060A8A">
        <w:tc>
          <w:tcPr>
            <w:tcW w:w="1276" w:type="dxa"/>
            <w:shd w:val="clear" w:color="auto" w:fill="auto"/>
            <w:vAlign w:val="center"/>
          </w:tcPr>
          <w:p w14:paraId="71D05F34" w14:textId="58B3AD6E" w:rsidR="00AF6C62" w:rsidRPr="005C7AF7" w:rsidRDefault="00AF6C62" w:rsidP="00060A8A">
            <w:pPr>
              <w:spacing w:before="80" w:after="80"/>
              <w:jc w:val="center"/>
            </w:pPr>
            <w:r w:rsidRPr="005C7AF7">
              <w:t>13</w:t>
            </w:r>
          </w:p>
        </w:tc>
        <w:tc>
          <w:tcPr>
            <w:tcW w:w="4961" w:type="dxa"/>
            <w:shd w:val="clear" w:color="auto" w:fill="auto"/>
          </w:tcPr>
          <w:p w14:paraId="61E13165" w14:textId="31FD54F3" w:rsidR="00AF6C62" w:rsidRPr="005C7AF7" w:rsidRDefault="00AF6C62" w:rsidP="00060A8A">
            <w:pPr>
              <w:spacing w:before="80" w:after="40"/>
            </w:pPr>
            <w:r w:rsidRPr="005C7AF7">
              <w:t>TM Grupa Budowlana sp. z o.o.</w:t>
            </w:r>
          </w:p>
          <w:p w14:paraId="1730D1ED" w14:textId="4605FA25" w:rsidR="00AF6C62" w:rsidRPr="005C7AF7" w:rsidRDefault="005C7AF7" w:rsidP="00060A8A">
            <w:r>
              <w:t xml:space="preserve">Ul. </w:t>
            </w:r>
            <w:r w:rsidR="00AF6C62" w:rsidRPr="005C7AF7">
              <w:t>DEMBOWSKIEGO</w:t>
            </w:r>
            <w:r w:rsidR="00AF6C62" w:rsidRPr="005C7AF7">
              <w:t xml:space="preserve"> </w:t>
            </w:r>
            <w:r w:rsidR="00AF6C62" w:rsidRPr="005C7AF7">
              <w:t>5/200</w:t>
            </w:r>
            <w:r w:rsidR="00AF6C62" w:rsidRPr="005C7AF7">
              <w:t xml:space="preserve"> </w:t>
            </w:r>
          </w:p>
          <w:p w14:paraId="46F22998" w14:textId="756049AB" w:rsidR="00AF6C62" w:rsidRPr="005C7AF7" w:rsidRDefault="00AF6C62" w:rsidP="00060A8A">
            <w:pPr>
              <w:spacing w:after="80"/>
              <w:jc w:val="both"/>
            </w:pPr>
            <w:r w:rsidRPr="005C7AF7">
              <w:t>32-020</w:t>
            </w:r>
            <w:r w:rsidRPr="005C7AF7">
              <w:t xml:space="preserve"> </w:t>
            </w:r>
            <w:r w:rsidRPr="005C7AF7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328469" w14:textId="692BF53A" w:rsidR="00AF6C62" w:rsidRPr="005C7AF7" w:rsidRDefault="00AF6C62" w:rsidP="00060A8A">
            <w:pPr>
              <w:spacing w:before="80" w:after="80"/>
              <w:jc w:val="center"/>
            </w:pPr>
            <w:r w:rsidRPr="005C7AF7">
              <w:t>8 844 021.00 zł</w:t>
            </w:r>
          </w:p>
        </w:tc>
      </w:tr>
      <w:tr w:rsidR="00AF6C62" w:rsidRPr="005C7AF7" w14:paraId="74C245AE" w14:textId="77777777" w:rsidTr="00060A8A">
        <w:tc>
          <w:tcPr>
            <w:tcW w:w="1276" w:type="dxa"/>
            <w:shd w:val="clear" w:color="auto" w:fill="auto"/>
            <w:vAlign w:val="center"/>
          </w:tcPr>
          <w:p w14:paraId="566B8FE1" w14:textId="5A7CDE1D" w:rsidR="00AF6C62" w:rsidRPr="005C7AF7" w:rsidRDefault="00AF6C62" w:rsidP="00060A8A">
            <w:pPr>
              <w:spacing w:before="80" w:after="80"/>
              <w:jc w:val="center"/>
            </w:pPr>
            <w:r w:rsidRPr="005C7AF7">
              <w:t>14</w:t>
            </w:r>
          </w:p>
        </w:tc>
        <w:tc>
          <w:tcPr>
            <w:tcW w:w="4961" w:type="dxa"/>
            <w:shd w:val="clear" w:color="auto" w:fill="auto"/>
          </w:tcPr>
          <w:p w14:paraId="777B9476" w14:textId="5AF05578" w:rsidR="00AF6C62" w:rsidRPr="005C7AF7" w:rsidRDefault="00AF6C62" w:rsidP="00060A8A">
            <w:pPr>
              <w:spacing w:before="80" w:after="40"/>
            </w:pPr>
            <w:r w:rsidRPr="005C7AF7">
              <w:t xml:space="preserve"> MURKRAK Sp. z o. o. Sp. Komandytowa</w:t>
            </w:r>
          </w:p>
          <w:p w14:paraId="5AFB5805" w14:textId="6010ACCF" w:rsidR="00AF6C62" w:rsidRPr="005C7AF7" w:rsidRDefault="005C7AF7" w:rsidP="00060A8A">
            <w:r>
              <w:t xml:space="preserve">Ul. </w:t>
            </w:r>
            <w:r w:rsidR="00AF6C62" w:rsidRPr="005C7AF7">
              <w:t>B2</w:t>
            </w:r>
            <w:r>
              <w:t xml:space="preserve"> /</w:t>
            </w:r>
            <w:r w:rsidR="00AF6C62" w:rsidRPr="005C7AF7">
              <w:t xml:space="preserve"> </w:t>
            </w:r>
            <w:r w:rsidR="00AF6C62" w:rsidRPr="005C7AF7">
              <w:t>9</w:t>
            </w:r>
            <w:r w:rsidR="00AF6C62" w:rsidRPr="005C7AF7">
              <w:t xml:space="preserve"> </w:t>
            </w:r>
          </w:p>
          <w:p w14:paraId="776C9A0B" w14:textId="373FDEC0" w:rsidR="00AF6C62" w:rsidRPr="005C7AF7" w:rsidRDefault="00AF6C62" w:rsidP="00060A8A">
            <w:pPr>
              <w:spacing w:after="80"/>
              <w:jc w:val="both"/>
            </w:pPr>
            <w:r w:rsidRPr="005C7AF7">
              <w:t>32-086</w:t>
            </w:r>
            <w:r w:rsidRPr="005C7AF7">
              <w:t xml:space="preserve"> </w:t>
            </w:r>
            <w:r w:rsidRPr="005C7AF7">
              <w:t>Węgrzce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5E9D39" w14:textId="4D300E55" w:rsidR="00AF6C62" w:rsidRPr="005C7AF7" w:rsidRDefault="00AF6C62" w:rsidP="00060A8A">
            <w:pPr>
              <w:spacing w:before="80" w:after="80"/>
              <w:jc w:val="center"/>
            </w:pPr>
            <w:r w:rsidRPr="005C7AF7">
              <w:t>11 604 539.17 zł</w:t>
            </w:r>
          </w:p>
        </w:tc>
      </w:tr>
      <w:tr w:rsidR="00AF6C62" w:rsidRPr="005C7AF7" w14:paraId="2A4FE63F" w14:textId="77777777" w:rsidTr="00060A8A">
        <w:tc>
          <w:tcPr>
            <w:tcW w:w="1276" w:type="dxa"/>
            <w:shd w:val="clear" w:color="auto" w:fill="auto"/>
            <w:vAlign w:val="center"/>
          </w:tcPr>
          <w:p w14:paraId="47A2C19F" w14:textId="0FAD75EB" w:rsidR="00AF6C62" w:rsidRPr="005C7AF7" w:rsidRDefault="00AF6C62" w:rsidP="00060A8A">
            <w:pPr>
              <w:spacing w:before="80" w:after="80"/>
              <w:jc w:val="center"/>
            </w:pPr>
            <w:r w:rsidRPr="005C7AF7">
              <w:t>15</w:t>
            </w:r>
          </w:p>
        </w:tc>
        <w:tc>
          <w:tcPr>
            <w:tcW w:w="4961" w:type="dxa"/>
            <w:shd w:val="clear" w:color="auto" w:fill="auto"/>
          </w:tcPr>
          <w:p w14:paraId="49EADC6F" w14:textId="44DA135D" w:rsidR="00AF6C62" w:rsidRPr="005C7AF7" w:rsidRDefault="00AF6C62" w:rsidP="00060A8A">
            <w:pPr>
              <w:spacing w:before="80" w:after="40"/>
            </w:pPr>
            <w:proofErr w:type="spellStart"/>
            <w:r w:rsidRPr="005C7AF7">
              <w:t>Budolex</w:t>
            </w:r>
            <w:proofErr w:type="spellEnd"/>
            <w:r w:rsidRPr="005C7AF7">
              <w:t xml:space="preserve"> sp z o.o.</w:t>
            </w:r>
          </w:p>
          <w:p w14:paraId="521768D6" w14:textId="47DE80A8" w:rsidR="00AF6C62" w:rsidRPr="005C7AF7" w:rsidRDefault="00AF6C62" w:rsidP="00060A8A">
            <w:r w:rsidRPr="005C7AF7">
              <w:t>Ujanowice 77</w:t>
            </w:r>
          </w:p>
          <w:p w14:paraId="671DC3C3" w14:textId="0085134B" w:rsidR="00AF6C62" w:rsidRPr="005C7AF7" w:rsidRDefault="00AF6C62" w:rsidP="00060A8A">
            <w:pPr>
              <w:spacing w:after="80"/>
              <w:jc w:val="both"/>
            </w:pPr>
            <w:r w:rsidRPr="005C7AF7">
              <w:t>34-603</w:t>
            </w:r>
            <w:r w:rsidRPr="005C7AF7">
              <w:t xml:space="preserve"> </w:t>
            </w:r>
            <w:r w:rsidRPr="005C7AF7">
              <w:t>Ujanowice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EC10DD" w14:textId="5387F6B1" w:rsidR="00AF6C62" w:rsidRPr="005C7AF7" w:rsidRDefault="00AF6C62" w:rsidP="00060A8A">
            <w:pPr>
              <w:spacing w:before="80" w:after="80"/>
              <w:jc w:val="center"/>
            </w:pPr>
            <w:r w:rsidRPr="005C7AF7">
              <w:t>9 984 002.96 zł</w:t>
            </w:r>
          </w:p>
        </w:tc>
      </w:tr>
      <w:tr w:rsidR="00AF6C62" w:rsidRPr="005C7AF7" w14:paraId="7914B066" w14:textId="77777777" w:rsidTr="00060A8A">
        <w:tc>
          <w:tcPr>
            <w:tcW w:w="1276" w:type="dxa"/>
            <w:shd w:val="clear" w:color="auto" w:fill="auto"/>
            <w:vAlign w:val="center"/>
          </w:tcPr>
          <w:p w14:paraId="220FC7D8" w14:textId="4CE03C0D" w:rsidR="00AF6C62" w:rsidRPr="005C7AF7" w:rsidRDefault="00AF6C62" w:rsidP="00060A8A">
            <w:pPr>
              <w:spacing w:before="80" w:after="80"/>
              <w:jc w:val="center"/>
            </w:pPr>
            <w:r w:rsidRPr="005C7AF7">
              <w:t>16</w:t>
            </w:r>
          </w:p>
        </w:tc>
        <w:tc>
          <w:tcPr>
            <w:tcW w:w="4961" w:type="dxa"/>
            <w:shd w:val="clear" w:color="auto" w:fill="auto"/>
          </w:tcPr>
          <w:p w14:paraId="52727C0A" w14:textId="5164589C" w:rsidR="00AF6C62" w:rsidRPr="005C7AF7" w:rsidRDefault="00AF6C62" w:rsidP="00060A8A">
            <w:pPr>
              <w:spacing w:before="80" w:after="40"/>
            </w:pPr>
            <w:r w:rsidRPr="005C7AF7">
              <w:t>SAMSON Sp. z o. o.</w:t>
            </w:r>
          </w:p>
          <w:p w14:paraId="0D0D6BEB" w14:textId="3CB25565" w:rsidR="00AF6C62" w:rsidRPr="005C7AF7" w:rsidRDefault="005D1209" w:rsidP="00060A8A">
            <w:r>
              <w:t xml:space="preserve">Ul. </w:t>
            </w:r>
            <w:r w:rsidR="00AF6C62" w:rsidRPr="005C7AF7">
              <w:t>Fabryczna</w:t>
            </w:r>
            <w:r w:rsidR="00AF6C62" w:rsidRPr="005C7AF7">
              <w:t xml:space="preserve"> </w:t>
            </w:r>
            <w:r w:rsidR="00AF6C62" w:rsidRPr="005C7AF7">
              <w:t>9</w:t>
            </w:r>
            <w:r w:rsidR="00AF6C62" w:rsidRPr="005C7AF7">
              <w:t xml:space="preserve"> </w:t>
            </w:r>
          </w:p>
          <w:p w14:paraId="56F1D981" w14:textId="4C98FC2A" w:rsidR="00AF6C62" w:rsidRPr="005C7AF7" w:rsidRDefault="00AF6C62" w:rsidP="00060A8A">
            <w:pPr>
              <w:spacing w:after="80"/>
              <w:jc w:val="both"/>
            </w:pPr>
            <w:r w:rsidRPr="005C7AF7">
              <w:t>33-132</w:t>
            </w:r>
            <w:r w:rsidRPr="005C7AF7">
              <w:t xml:space="preserve"> </w:t>
            </w:r>
            <w:r w:rsidRPr="005C7AF7">
              <w:t>Niedomice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32207A" w14:textId="61794B97" w:rsidR="00AF6C62" w:rsidRPr="005C7AF7" w:rsidRDefault="00AF6C62" w:rsidP="00060A8A">
            <w:pPr>
              <w:spacing w:before="80" w:after="80"/>
              <w:jc w:val="center"/>
            </w:pPr>
            <w:r w:rsidRPr="005C7AF7">
              <w:t>10 393 500.00 zł</w:t>
            </w:r>
          </w:p>
        </w:tc>
      </w:tr>
    </w:tbl>
    <w:p w14:paraId="0E895099" w14:textId="77777777" w:rsidR="0069085C" w:rsidRPr="005C7AF7" w:rsidRDefault="0069085C" w:rsidP="00A80738">
      <w:pPr>
        <w:spacing w:before="120" w:after="120"/>
        <w:jc w:val="both"/>
      </w:pPr>
    </w:p>
    <w:p w14:paraId="44E5B45B" w14:textId="77777777" w:rsidR="00577BC6" w:rsidRPr="005C7AF7" w:rsidRDefault="00577BC6" w:rsidP="00A80738">
      <w:pPr>
        <w:spacing w:before="120" w:after="120"/>
        <w:jc w:val="both"/>
      </w:pPr>
    </w:p>
    <w:sectPr w:rsidR="00577BC6" w:rsidRPr="005C7AF7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1E038" w14:textId="77777777" w:rsidR="00C658E7" w:rsidRDefault="00C658E7">
      <w:r>
        <w:separator/>
      </w:r>
    </w:p>
  </w:endnote>
  <w:endnote w:type="continuationSeparator" w:id="0">
    <w:p w14:paraId="49B3CE88" w14:textId="77777777" w:rsidR="00C658E7" w:rsidRDefault="00C65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173B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505DD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AD365" w14:textId="310E190F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7D4E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A05BCB" w14:textId="77777777" w:rsidR="009F189D" w:rsidRDefault="009F189D">
    <w:pPr>
      <w:pStyle w:val="Stopka"/>
      <w:tabs>
        <w:tab w:val="clear" w:pos="4536"/>
      </w:tabs>
      <w:jc w:val="center"/>
    </w:pPr>
  </w:p>
  <w:p w14:paraId="6CEE507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D63C6" w14:textId="77777777" w:rsidR="00C658E7" w:rsidRDefault="00C658E7">
      <w:r>
        <w:separator/>
      </w:r>
    </w:p>
  </w:footnote>
  <w:footnote w:type="continuationSeparator" w:id="0">
    <w:p w14:paraId="37A2CD12" w14:textId="77777777" w:rsidR="00C658E7" w:rsidRDefault="00C658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51D2C" w14:textId="77777777" w:rsidR="00AF6C62" w:rsidRDefault="00AF6C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25C5B" w14:textId="77777777" w:rsidR="00AF6C62" w:rsidRDefault="00AF6C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17792" w14:textId="77777777" w:rsidR="00AF6C62" w:rsidRDefault="00AF6C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58E7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C7AF7"/>
    <w:rsid w:val="005D1209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F6C62"/>
    <w:rsid w:val="00C236D3"/>
    <w:rsid w:val="00C658E7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9F83D9"/>
  <w15:chartTrackingRefBased/>
  <w15:docId w15:val="{0E3204CB-A1EF-4097-92BA-0816CB7B9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347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dcterms:created xsi:type="dcterms:W3CDTF">2025-07-14T09:16:00Z</dcterms:created>
  <dcterms:modified xsi:type="dcterms:W3CDTF">2025-07-14T09:16:00Z</dcterms:modified>
</cp:coreProperties>
</file>