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00274EC" w14:textId="632BDDE1" w:rsidR="004922B3" w:rsidRDefault="00811922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  <w:bookmarkStart w:id="0" w:name="_GoBack"/>
      <w:r w:rsidRPr="00811922">
        <w:rPr>
          <w:rFonts w:ascii="Verdana" w:hAnsi="Verdana"/>
          <w:b/>
          <w:bCs/>
          <w:sz w:val="18"/>
          <w:szCs w:val="20"/>
        </w:rPr>
        <w:t xml:space="preserve">dostawa mobilnej stacji do poboru próbek dwufazowego płynu geotermalnego do celów analizy chemicznej dla </w:t>
      </w:r>
      <w:proofErr w:type="spellStart"/>
      <w:r w:rsidRPr="00811922">
        <w:rPr>
          <w:rFonts w:ascii="Verdana" w:hAnsi="Verdana"/>
          <w:b/>
          <w:bCs/>
          <w:sz w:val="18"/>
          <w:szCs w:val="20"/>
        </w:rPr>
        <w:t>WGGiOŚ</w:t>
      </w:r>
      <w:proofErr w:type="spellEnd"/>
      <w:r w:rsidRPr="00811922">
        <w:rPr>
          <w:rFonts w:ascii="Verdana" w:hAnsi="Verdana"/>
          <w:b/>
          <w:bCs/>
          <w:sz w:val="18"/>
          <w:szCs w:val="20"/>
        </w:rPr>
        <w:t xml:space="preserve"> - DE-dzp.272-353/25</w:t>
      </w:r>
      <w:bookmarkEnd w:id="0"/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</w:p>
    <w:p w14:paraId="544786B5" w14:textId="77777777" w:rsidR="004922B3" w:rsidRDefault="004922B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</w:p>
    <w:p w14:paraId="51F6766E" w14:textId="094C6EE9" w:rsidR="001B2C00" w:rsidRPr="00B97387" w:rsidRDefault="001B2C00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9C4A7" w14:textId="77777777" w:rsidR="00A7775E" w:rsidRDefault="00A7775E">
      <w:r>
        <w:separator/>
      </w:r>
    </w:p>
  </w:endnote>
  <w:endnote w:type="continuationSeparator" w:id="0">
    <w:p w14:paraId="5081DD84" w14:textId="77777777" w:rsidR="00A7775E" w:rsidRDefault="00A7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A9D73" w14:textId="77777777" w:rsidR="00A7775E" w:rsidRDefault="00A7775E">
      <w:r>
        <w:separator/>
      </w:r>
    </w:p>
  </w:footnote>
  <w:footnote w:type="continuationSeparator" w:id="0">
    <w:p w14:paraId="7E9BE25E" w14:textId="77777777" w:rsidR="00A7775E" w:rsidRDefault="00A77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16526"/>
    <w:rsid w:val="00336EEB"/>
    <w:rsid w:val="00366E89"/>
    <w:rsid w:val="003C03A0"/>
    <w:rsid w:val="003E5D20"/>
    <w:rsid w:val="003E7541"/>
    <w:rsid w:val="003F6927"/>
    <w:rsid w:val="00415097"/>
    <w:rsid w:val="00422381"/>
    <w:rsid w:val="00460820"/>
    <w:rsid w:val="004704CB"/>
    <w:rsid w:val="004922B3"/>
    <w:rsid w:val="004B47FE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4464B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11922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7775E"/>
    <w:rsid w:val="00A807A7"/>
    <w:rsid w:val="00AB6C06"/>
    <w:rsid w:val="00AB7377"/>
    <w:rsid w:val="00AC3348"/>
    <w:rsid w:val="00AD329C"/>
    <w:rsid w:val="00AE72A6"/>
    <w:rsid w:val="00B0577C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D6347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2B3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E3AAC-5E8E-408A-AB0D-6D69ABB79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DZP</cp:lastModifiedBy>
  <cp:revision>3</cp:revision>
  <cp:lastPrinted>2021-06-22T11:54:00Z</cp:lastPrinted>
  <dcterms:created xsi:type="dcterms:W3CDTF">2025-03-07T07:44:00Z</dcterms:created>
  <dcterms:modified xsi:type="dcterms:W3CDTF">2025-06-18T12:50:00Z</dcterms:modified>
</cp:coreProperties>
</file>