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F44BE" w14:textId="77777777" w:rsidR="007E7868" w:rsidRPr="007E7868" w:rsidRDefault="007E7868" w:rsidP="007E7868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Cs/>
          <w:sz w:val="20"/>
          <w:szCs w:val="20"/>
        </w:rPr>
        <w:tab/>
      </w:r>
      <w:r w:rsidRPr="007E7868">
        <w:rPr>
          <w:rFonts w:ascii="Verdana" w:hAnsi="Verdana"/>
          <w:b/>
          <w:bCs/>
          <w:sz w:val="20"/>
          <w:szCs w:val="20"/>
        </w:rPr>
        <w:t>Załącznik nr 1</w:t>
      </w:r>
    </w:p>
    <w:p w14:paraId="53DCF913" w14:textId="77777777" w:rsidR="007E7868" w:rsidRPr="007E7868" w:rsidRDefault="007E7868" w:rsidP="007E786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E7868">
        <w:rPr>
          <w:rFonts w:ascii="Verdana" w:hAnsi="Verdana"/>
          <w:b/>
          <w:sz w:val="20"/>
          <w:szCs w:val="20"/>
        </w:rPr>
        <w:t>FORMULARZ OFERTY</w:t>
      </w:r>
    </w:p>
    <w:p w14:paraId="5F4C35C0" w14:textId="77777777" w:rsidR="007E7868" w:rsidRPr="007E7868" w:rsidRDefault="007E7868" w:rsidP="007E786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9B6FD84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C28609B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440F083A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FBB84D2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7E32769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E7868">
        <w:rPr>
          <w:rFonts w:ascii="Verdana" w:hAnsi="Verdana"/>
          <w:sz w:val="20"/>
          <w:szCs w:val="20"/>
          <w:lang w:val="de-DE"/>
        </w:rPr>
        <w:t>TEL.</w:t>
      </w:r>
      <w:r w:rsidRPr="007E786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06BA6AF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E7868">
        <w:rPr>
          <w:rFonts w:ascii="Verdana" w:hAnsi="Verdana"/>
          <w:sz w:val="20"/>
          <w:szCs w:val="20"/>
          <w:lang w:val="de-DE"/>
        </w:rPr>
        <w:t xml:space="preserve">FAX </w:t>
      </w:r>
      <w:r w:rsidRPr="007E786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CE6629D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E786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D61EF1C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E786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11EE959" w14:textId="77777777" w:rsidR="007E7868" w:rsidRPr="007E7868" w:rsidRDefault="007E7868" w:rsidP="007E786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9EAF5EA" w14:textId="77777777" w:rsidR="007E7868" w:rsidRPr="007E7868" w:rsidRDefault="007E7868" w:rsidP="007E7868">
      <w:pPr>
        <w:rPr>
          <w:rFonts w:ascii="Verdana" w:hAnsi="Verdana"/>
          <w:sz w:val="20"/>
          <w:szCs w:val="20"/>
        </w:rPr>
      </w:pPr>
    </w:p>
    <w:p w14:paraId="55E8F224" w14:textId="77777777" w:rsidR="007E7868" w:rsidRPr="007E7868" w:rsidRDefault="007E7868" w:rsidP="007E7868">
      <w:pPr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Do: Nazwa i siedziba Zamawiającego:</w:t>
      </w:r>
    </w:p>
    <w:p w14:paraId="649E2AA3" w14:textId="77777777" w:rsidR="007E7868" w:rsidRPr="007E7868" w:rsidRDefault="007E7868" w:rsidP="007E7868">
      <w:pPr>
        <w:ind w:right="-110"/>
        <w:rPr>
          <w:rFonts w:ascii="Verdana" w:hAnsi="Verdana"/>
          <w:b/>
          <w:sz w:val="20"/>
          <w:szCs w:val="20"/>
        </w:rPr>
      </w:pPr>
      <w:r w:rsidRPr="007E786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2D6AE12" w14:textId="77777777" w:rsidR="007E7868" w:rsidRPr="007E7868" w:rsidRDefault="007E7868" w:rsidP="007E7868">
      <w:pPr>
        <w:ind w:right="-110"/>
        <w:rPr>
          <w:rFonts w:ascii="Verdana" w:hAnsi="Verdana"/>
          <w:b/>
          <w:sz w:val="20"/>
          <w:szCs w:val="20"/>
        </w:rPr>
      </w:pPr>
      <w:r w:rsidRPr="007E786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E0AFDF" w14:textId="77777777" w:rsidR="007E7868" w:rsidRPr="007E7868" w:rsidRDefault="007E7868" w:rsidP="007E7868">
      <w:pPr>
        <w:ind w:right="-110"/>
        <w:rPr>
          <w:rFonts w:ascii="Verdana" w:hAnsi="Verdana"/>
          <w:b/>
          <w:sz w:val="20"/>
          <w:szCs w:val="20"/>
        </w:rPr>
      </w:pPr>
      <w:r w:rsidRPr="007E786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6C7D4DA" w14:textId="77777777" w:rsidR="007E7868" w:rsidRPr="007E7868" w:rsidRDefault="007E7868" w:rsidP="007E7868">
      <w:pPr>
        <w:ind w:firstLine="3969"/>
        <w:rPr>
          <w:rFonts w:ascii="Verdana" w:hAnsi="Verdana"/>
          <w:b/>
          <w:sz w:val="20"/>
          <w:szCs w:val="20"/>
        </w:rPr>
      </w:pPr>
    </w:p>
    <w:p w14:paraId="1B3D9D0B" w14:textId="77777777" w:rsidR="007E7868" w:rsidRPr="007E7868" w:rsidRDefault="007E7868" w:rsidP="007E786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7E7868">
        <w:rPr>
          <w:rFonts w:ascii="Verdana" w:hAnsi="Verdana"/>
          <w:b/>
          <w:sz w:val="20"/>
          <w:szCs w:val="20"/>
        </w:rPr>
        <w:t xml:space="preserve">dostawa mobilnej stacji do poboru próbek dwufazowego płynu geotermalnego do celów analizy chemicznej dla </w:t>
      </w:r>
      <w:proofErr w:type="spellStart"/>
      <w:r w:rsidRPr="007E7868">
        <w:rPr>
          <w:rFonts w:ascii="Verdana" w:hAnsi="Verdana"/>
          <w:b/>
          <w:sz w:val="20"/>
          <w:szCs w:val="20"/>
        </w:rPr>
        <w:t>WGGiOŚ</w:t>
      </w:r>
      <w:proofErr w:type="spellEnd"/>
      <w:r w:rsidRPr="007E7868">
        <w:rPr>
          <w:rFonts w:ascii="Verdana" w:hAnsi="Verdana"/>
          <w:b/>
          <w:sz w:val="20"/>
          <w:szCs w:val="20"/>
        </w:rPr>
        <w:t xml:space="preserve"> - DE-dzp.272-353/25, </w:t>
      </w:r>
      <w:r w:rsidRPr="007E786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7E7868" w:rsidRPr="007E7868" w14:paraId="107E235E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6D6A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15783AC0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</w:rPr>
              <w:t>Łączna cena netto  [PLN]</w:t>
            </w:r>
          </w:p>
          <w:p w14:paraId="407296EA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6D92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5BC365B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7E7868" w:rsidRPr="007E7868" w14:paraId="0980B096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8C9D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1F62371B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</w:rPr>
              <w:t>Łączna cena brutto  [PLN]</w:t>
            </w:r>
          </w:p>
          <w:p w14:paraId="15E8D902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DF2C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61534C5C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  <w:p w14:paraId="53A55A29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(słownie: ………………………………..)</w:t>
            </w:r>
          </w:p>
        </w:tc>
      </w:tr>
      <w:tr w:rsidR="007E7868" w:rsidRPr="007E7868" w14:paraId="310C5E14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2E3B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7A1148B3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</w:rPr>
              <w:t>Stawka VAT [%]</w:t>
            </w:r>
          </w:p>
          <w:p w14:paraId="041EEEDF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8D98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764ADCFA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………………………… %</w:t>
            </w:r>
          </w:p>
        </w:tc>
      </w:tr>
      <w:tr w:rsidR="007E7868" w:rsidRPr="007E7868" w14:paraId="4DAE0C49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F776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0EFF4DAD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</w:rPr>
              <w:t>Wartość VAT [PLN]</w:t>
            </w:r>
          </w:p>
          <w:p w14:paraId="73539739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5A71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0EE3A142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7E7868" w:rsidRPr="007E7868" w14:paraId="6BB1FA41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25E9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</w:rPr>
              <w:t>Termin realizacji umowy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29DE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EAC1BC4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do ……….. dni od daty podpisania umowy</w:t>
            </w:r>
          </w:p>
        </w:tc>
      </w:tr>
      <w:tr w:rsidR="007E7868" w:rsidRPr="007E7868" w14:paraId="0EA804D0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7777" w14:textId="4C4B58A2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</w:rPr>
              <w:t>Okres gwarancji</w:t>
            </w:r>
            <w:r w:rsidR="00765CCC">
              <w:rPr>
                <w:rFonts w:ascii="Verdana" w:hAnsi="Verdana"/>
                <w:b/>
                <w:shadow/>
                <w:sz w:val="20"/>
                <w:szCs w:val="20"/>
              </w:rPr>
              <w:t>*</w:t>
            </w:r>
          </w:p>
          <w:p w14:paraId="3983E7E6" w14:textId="77777777" w:rsidR="00765CCC" w:rsidRPr="00765CCC" w:rsidRDefault="00765CCC" w:rsidP="00765CCC">
            <w:pPr>
              <w:tabs>
                <w:tab w:val="right" w:pos="9000"/>
              </w:tabs>
              <w:jc w:val="center"/>
              <w:rPr>
                <w:rFonts w:ascii="Verdana" w:hAnsi="Verdana"/>
                <w:shadow/>
                <w:sz w:val="16"/>
                <w:szCs w:val="16"/>
              </w:rPr>
            </w:pPr>
            <w:r w:rsidRPr="00765CCC">
              <w:rPr>
                <w:rFonts w:ascii="Verdana" w:hAnsi="Verdana"/>
                <w:i/>
                <w:iCs/>
                <w:shadow/>
                <w:sz w:val="16"/>
                <w:szCs w:val="16"/>
              </w:rPr>
              <w:t xml:space="preserve">*W przypadku nie podania okresu gwarancji, Zamawiający przyjmie minimalny okres gwarancji.  </w:t>
            </w:r>
            <w:r w:rsidRPr="00765CCC">
              <w:rPr>
                <w:rFonts w:ascii="Verdana" w:hAnsi="Verdana"/>
                <w:shadow/>
                <w:sz w:val="16"/>
                <w:szCs w:val="16"/>
              </w:rPr>
              <w:t xml:space="preserve"> </w:t>
            </w:r>
          </w:p>
          <w:p w14:paraId="4925E0C7" w14:textId="77777777" w:rsidR="00765CCC" w:rsidRPr="007E7868" w:rsidRDefault="00765CCC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163F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B69FB24" w14:textId="77777777" w:rsidR="007E7868" w:rsidRPr="00765CCC" w:rsidRDefault="007E7868" w:rsidP="007E786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65CCC">
              <w:rPr>
                <w:rFonts w:ascii="Verdana" w:hAnsi="Verdana"/>
                <w:b/>
                <w:bCs/>
                <w:sz w:val="20"/>
                <w:szCs w:val="20"/>
              </w:rPr>
              <w:t>……….. miesięcy</w:t>
            </w:r>
          </w:p>
          <w:p w14:paraId="55BB5490" w14:textId="2CE7905F" w:rsidR="00765CCC" w:rsidRPr="00765CCC" w:rsidRDefault="00765CCC" w:rsidP="00765CCC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i/>
                <w:shadow/>
                <w:sz w:val="20"/>
                <w:szCs w:val="20"/>
              </w:rPr>
            </w:pPr>
            <w:r w:rsidRPr="007E7868"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 w:rsidRPr="007E7868"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</w:tr>
      <w:tr w:rsidR="007E7868" w:rsidRPr="007E7868" w14:paraId="286B4484" w14:textId="77777777" w:rsidTr="007E7868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53A3" w14:textId="77777777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060E7746" w14:textId="551D4559" w:rsidR="007E7868" w:rsidRPr="00FF6051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FF6051">
              <w:rPr>
                <w:rFonts w:ascii="Verdana" w:hAnsi="Verdana"/>
                <w:b/>
                <w:shadow/>
                <w:sz w:val="20"/>
                <w:szCs w:val="20"/>
              </w:rPr>
              <w:t>Producent/model zaoferowanego urządzenia</w:t>
            </w:r>
            <w:r w:rsidR="001E5042" w:rsidRPr="00FF6051">
              <w:rPr>
                <w:rFonts w:ascii="Verdana" w:hAnsi="Verdana"/>
                <w:b/>
                <w:shadow/>
                <w:sz w:val="20"/>
                <w:szCs w:val="20"/>
              </w:rPr>
              <w:t>:</w:t>
            </w:r>
          </w:p>
          <w:p w14:paraId="740270D9" w14:textId="0678589F" w:rsidR="007E7868" w:rsidRPr="007E7868" w:rsidRDefault="007E7868" w:rsidP="007E7868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2C6C" w14:textId="77777777" w:rsidR="007E7868" w:rsidRPr="007E7868" w:rsidRDefault="007E7868" w:rsidP="007E7868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2DA4DAD1" w14:textId="35EB6C38" w:rsidR="007E7868" w:rsidRPr="007E7868" w:rsidRDefault="007E7868" w:rsidP="001E5042">
            <w:pPr>
              <w:numPr>
                <w:ilvl w:val="0"/>
                <w:numId w:val="5"/>
              </w:num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1308FB5" w14:textId="46C3BD26" w:rsidR="001E5042" w:rsidRPr="00FF6051" w:rsidRDefault="001E5042" w:rsidP="00FF6051">
      <w:pPr>
        <w:tabs>
          <w:tab w:val="left" w:pos="426"/>
        </w:tabs>
        <w:jc w:val="both"/>
        <w:rPr>
          <w:rFonts w:ascii="Verdana" w:hAnsi="Verdana"/>
          <w:color w:val="EE0000"/>
          <w:sz w:val="20"/>
          <w:szCs w:val="20"/>
        </w:rPr>
      </w:pPr>
    </w:p>
    <w:p w14:paraId="74E57A9C" w14:textId="77777777" w:rsidR="007E7868" w:rsidRPr="007E7868" w:rsidRDefault="007E7868" w:rsidP="007E786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E7868">
        <w:rPr>
          <w:rFonts w:ascii="Verdana" w:hAnsi="Verdana"/>
          <w:b/>
          <w:sz w:val="20"/>
          <w:szCs w:val="20"/>
        </w:rPr>
        <w:t xml:space="preserve"> TAK/NIE</w:t>
      </w:r>
    </w:p>
    <w:p w14:paraId="229D9C19" w14:textId="77777777" w:rsidR="007E7868" w:rsidRPr="007E7868" w:rsidRDefault="007E7868" w:rsidP="007E786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37A3471" w14:textId="77777777" w:rsidR="007E7868" w:rsidRPr="007E7868" w:rsidRDefault="007E7868" w:rsidP="007E786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b/>
          <w:sz w:val="20"/>
          <w:szCs w:val="20"/>
        </w:rPr>
        <w:t xml:space="preserve">Termin płatności: </w:t>
      </w:r>
      <w:r w:rsidRPr="007E7868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23A7FDB" w14:textId="77777777" w:rsidR="007E7868" w:rsidRPr="007E7868" w:rsidRDefault="007E7868" w:rsidP="007E786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947E63A" w14:textId="77777777" w:rsidR="007E7868" w:rsidRPr="007E7868" w:rsidRDefault="007E7868" w:rsidP="007E7868">
      <w:pPr>
        <w:rPr>
          <w:rFonts w:ascii="Verdana" w:hAnsi="Verdana"/>
          <w:b/>
          <w:sz w:val="20"/>
          <w:szCs w:val="20"/>
          <w:u w:val="single"/>
        </w:rPr>
      </w:pPr>
      <w:r w:rsidRPr="007E786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658079A" w14:textId="77777777" w:rsidR="007E7868" w:rsidRPr="007E7868" w:rsidRDefault="007E7868" w:rsidP="007E786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E786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A287231" w14:textId="77777777" w:rsidR="007E7868" w:rsidRPr="007E7868" w:rsidRDefault="007E7868" w:rsidP="007E786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E7868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 Specyfikacji Warunków Zamówienia i zobowiązujemy się, w przypadku wyboru </w:t>
      </w:r>
      <w:r w:rsidRPr="007E7868">
        <w:rPr>
          <w:rFonts w:ascii="Verdana" w:hAnsi="Verdana"/>
          <w:color w:val="000000"/>
          <w:sz w:val="20"/>
          <w:szCs w:val="20"/>
          <w:lang w:eastAsia="ar-SA"/>
        </w:rPr>
        <w:lastRenderedPageBreak/>
        <w:t>naszej oferty, do zawarcia umowy zgodnej z niniejszą ofertą, na warunkach określonych w Specyfikacji Warunków Zamówienia, w miejscu i terminie wyznaczonym przez zamawiającego</w:t>
      </w:r>
      <w:r w:rsidRPr="007E7868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CB19413" w14:textId="77777777" w:rsidR="007E7868" w:rsidRPr="007E7868" w:rsidRDefault="007E7868" w:rsidP="007E7868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7E7868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38A6151" w14:textId="77777777" w:rsidR="007E7868" w:rsidRPr="007E7868" w:rsidRDefault="007E7868" w:rsidP="007E7868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C40DAE" w14:textId="77777777" w:rsidR="007E7868" w:rsidRPr="007E7868" w:rsidRDefault="007E7868" w:rsidP="007E7868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7E7868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4DC152" w14:textId="77777777" w:rsidR="007E7868" w:rsidRPr="007E7868" w:rsidRDefault="007E7868" w:rsidP="007E7868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7E7868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FE6365" w14:textId="77777777" w:rsidR="007E7868" w:rsidRPr="007E7868" w:rsidRDefault="007E7868" w:rsidP="007E7868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E7868" w:rsidRPr="007E7868" w14:paraId="5D9C2203" w14:textId="77777777" w:rsidTr="007E78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7F63A" w14:textId="77777777" w:rsidR="007E7868" w:rsidRPr="007E7868" w:rsidRDefault="007E7868" w:rsidP="007E786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DF56C" w14:textId="77777777" w:rsidR="007E7868" w:rsidRPr="007E7868" w:rsidRDefault="007E7868" w:rsidP="007E786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DED0EB9" w14:textId="77777777" w:rsidR="007E7868" w:rsidRPr="007E7868" w:rsidRDefault="007E7868" w:rsidP="007E786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A848E" w14:textId="77777777" w:rsidR="007E7868" w:rsidRPr="007E7868" w:rsidRDefault="007E7868" w:rsidP="007E786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E7868">
              <w:rPr>
                <w:rFonts w:ascii="Verdana" w:hAnsi="Verdana"/>
                <w:sz w:val="20"/>
                <w:szCs w:val="20"/>
              </w:rPr>
              <w:t>Nazwa podwykonawcy</w:t>
            </w:r>
            <w:r w:rsidRPr="007E7868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E7868" w:rsidRPr="007E7868" w14:paraId="4F0DFDAD" w14:textId="77777777" w:rsidTr="007E78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1B28B" w14:textId="77777777" w:rsidR="007E7868" w:rsidRPr="007E7868" w:rsidRDefault="007E7868" w:rsidP="007E786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B5617" w14:textId="77777777" w:rsidR="007E7868" w:rsidRPr="007E7868" w:rsidRDefault="007E7868" w:rsidP="007E786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270CC" w14:textId="77777777" w:rsidR="007E7868" w:rsidRPr="007E7868" w:rsidRDefault="007E7868" w:rsidP="007E786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E7868" w:rsidRPr="007E7868" w14:paraId="22240403" w14:textId="77777777" w:rsidTr="007E78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9BF32" w14:textId="77777777" w:rsidR="007E7868" w:rsidRPr="007E7868" w:rsidRDefault="007E7868" w:rsidP="007E786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8C9D6" w14:textId="77777777" w:rsidR="007E7868" w:rsidRPr="007E7868" w:rsidRDefault="007E7868" w:rsidP="007E786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40D6E" w14:textId="77777777" w:rsidR="007E7868" w:rsidRPr="007E7868" w:rsidRDefault="007E7868" w:rsidP="007E786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ABAB2C4" w14:textId="77777777" w:rsidR="007E7868" w:rsidRPr="007E7868" w:rsidRDefault="007E7868" w:rsidP="007E786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768F493" w14:textId="77777777" w:rsidR="007E7868" w:rsidRPr="007E7868" w:rsidRDefault="007E7868" w:rsidP="007E7868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7E786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  <w:r w:rsidRPr="007E786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207B9068" w14:textId="77777777" w:rsidR="007E7868" w:rsidRPr="007E7868" w:rsidRDefault="007E7868" w:rsidP="007E786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E7868">
        <w:rPr>
          <w:rFonts w:ascii="Verdana" w:hAnsi="Verdana"/>
          <w:sz w:val="20"/>
          <w:szCs w:val="20"/>
        </w:rPr>
        <w:tab/>
      </w:r>
      <w:r w:rsidRPr="007E7868">
        <w:rPr>
          <w:rFonts w:ascii="Verdana" w:hAnsi="Verdana"/>
          <w:sz w:val="20"/>
          <w:szCs w:val="20"/>
        </w:rPr>
        <w:tab/>
      </w:r>
    </w:p>
    <w:p w14:paraId="3F5FB9ED" w14:textId="77777777" w:rsidR="007E7868" w:rsidRPr="007E7868" w:rsidRDefault="007E7868" w:rsidP="007E786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E7868">
        <w:rPr>
          <w:rFonts w:ascii="Verdana" w:hAnsi="Verdana"/>
          <w:sz w:val="20"/>
          <w:szCs w:val="20"/>
        </w:rPr>
        <w:t>ych</w:t>
      </w:r>
      <w:proofErr w:type="spellEnd"/>
      <w:r w:rsidRPr="007E7868">
        <w:rPr>
          <w:rFonts w:ascii="Verdana" w:hAnsi="Verdana"/>
          <w:sz w:val="20"/>
          <w:szCs w:val="20"/>
        </w:rPr>
        <w:t>) dokumentu(ów): …………………………………………....…… które dołączamy do oferty.</w:t>
      </w:r>
    </w:p>
    <w:p w14:paraId="566C9243" w14:textId="77777777" w:rsidR="007E7868" w:rsidRPr="007E7868" w:rsidRDefault="007E7868" w:rsidP="007E7868">
      <w:pPr>
        <w:ind w:left="360"/>
        <w:jc w:val="both"/>
        <w:rPr>
          <w:rFonts w:ascii="Verdana" w:hAnsi="Verdana"/>
          <w:sz w:val="20"/>
          <w:szCs w:val="20"/>
        </w:rPr>
      </w:pPr>
    </w:p>
    <w:p w14:paraId="1E33F407" w14:textId="77777777" w:rsidR="007E7868" w:rsidRPr="007E7868" w:rsidRDefault="007E7868" w:rsidP="007E786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załącznikami do niniejszej oferty są:</w:t>
      </w:r>
    </w:p>
    <w:p w14:paraId="4A25624C" w14:textId="77777777" w:rsidR="007E7868" w:rsidRPr="007E7868" w:rsidRDefault="007E7868" w:rsidP="007E786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738C877" w14:textId="77777777" w:rsidR="007E7868" w:rsidRPr="007E7868" w:rsidRDefault="007E7868" w:rsidP="007E786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786F4250" w14:textId="77777777" w:rsidR="007E7868" w:rsidRPr="007E7868" w:rsidRDefault="007E7868" w:rsidP="007E786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5F4FE308" w14:textId="77777777" w:rsidR="007E7868" w:rsidRPr="007E7868" w:rsidRDefault="007E7868" w:rsidP="007E786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6C5A05F" w14:textId="77777777" w:rsidR="007E7868" w:rsidRPr="007E7868" w:rsidRDefault="007E7868" w:rsidP="007E786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36A616A8" w14:textId="77777777" w:rsidR="007E7868" w:rsidRPr="007E7868" w:rsidRDefault="007E7868" w:rsidP="007E786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7E7868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7E7868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1CC00313" w14:textId="77777777" w:rsidR="007E7868" w:rsidRPr="007E7868" w:rsidRDefault="007E7868" w:rsidP="007E7868">
      <w:pPr>
        <w:rPr>
          <w:rFonts w:ascii="Verdana" w:hAnsi="Verdana"/>
          <w:sz w:val="20"/>
          <w:szCs w:val="20"/>
        </w:rPr>
      </w:pPr>
    </w:p>
    <w:p w14:paraId="0D42B3CA" w14:textId="77777777" w:rsidR="007E7868" w:rsidRPr="007E7868" w:rsidRDefault="007E7868" w:rsidP="007E7868">
      <w:pPr>
        <w:jc w:val="right"/>
        <w:rPr>
          <w:rFonts w:ascii="Verdana" w:hAnsi="Verdana"/>
          <w:sz w:val="20"/>
          <w:szCs w:val="20"/>
        </w:rPr>
      </w:pPr>
    </w:p>
    <w:p w14:paraId="52F81596" w14:textId="77777777" w:rsidR="007E7868" w:rsidRPr="007E7868" w:rsidRDefault="007E7868" w:rsidP="007E7868">
      <w:pPr>
        <w:rPr>
          <w:rFonts w:ascii="Verdana" w:hAnsi="Verdana"/>
          <w:sz w:val="20"/>
          <w:szCs w:val="20"/>
        </w:rPr>
      </w:pPr>
    </w:p>
    <w:p w14:paraId="12610718" w14:textId="77777777" w:rsidR="007E7868" w:rsidRPr="007E7868" w:rsidRDefault="007E7868" w:rsidP="007E7868">
      <w:pPr>
        <w:rPr>
          <w:rFonts w:ascii="Verdana" w:hAnsi="Verdana"/>
          <w:sz w:val="20"/>
          <w:szCs w:val="20"/>
        </w:rPr>
      </w:pPr>
    </w:p>
    <w:p w14:paraId="5F728F15" w14:textId="77777777" w:rsidR="00FE545C" w:rsidRPr="007E7868" w:rsidRDefault="00FE545C" w:rsidP="007E7868"/>
    <w:sectPr w:rsidR="00FE545C" w:rsidRPr="007E78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B6239" w14:textId="77777777" w:rsidR="004B2245" w:rsidRDefault="004B2245">
      <w:r>
        <w:separator/>
      </w:r>
    </w:p>
  </w:endnote>
  <w:endnote w:type="continuationSeparator" w:id="0">
    <w:p w14:paraId="60782A53" w14:textId="77777777" w:rsidR="004B2245" w:rsidRDefault="004B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8F86" w14:textId="77777777" w:rsidR="009479C8" w:rsidRDefault="009479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679E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FAEE3" w14:textId="77777777" w:rsidR="009479C8" w:rsidRDefault="009479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DE0E2" w14:textId="77777777" w:rsidR="004B2245" w:rsidRDefault="004B2245">
      <w:r>
        <w:separator/>
      </w:r>
    </w:p>
  </w:footnote>
  <w:footnote w:type="continuationSeparator" w:id="0">
    <w:p w14:paraId="76246D57" w14:textId="77777777" w:rsidR="004B2245" w:rsidRDefault="004B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0608" w14:textId="77777777" w:rsidR="009479C8" w:rsidRDefault="009479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9322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91010" w14:textId="77777777" w:rsidR="009479C8" w:rsidRDefault="009479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154B49"/>
    <w:multiLevelType w:val="hybridMultilevel"/>
    <w:tmpl w:val="0FA6D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5C1ACB"/>
    <w:multiLevelType w:val="hybridMultilevel"/>
    <w:tmpl w:val="B83C5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AF6E4C"/>
    <w:multiLevelType w:val="hybridMultilevel"/>
    <w:tmpl w:val="D66C7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9692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655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1149936">
    <w:abstractNumId w:val="0"/>
  </w:num>
  <w:num w:numId="4" w16cid:durableId="1259093462">
    <w:abstractNumId w:val="3"/>
  </w:num>
  <w:num w:numId="5" w16cid:durableId="416027321">
    <w:abstractNumId w:val="2"/>
  </w:num>
  <w:num w:numId="6" w16cid:durableId="1525511528">
    <w:abstractNumId w:val="4"/>
  </w:num>
  <w:num w:numId="7" w16cid:durableId="9627311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24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5042"/>
    <w:rsid w:val="00207E98"/>
    <w:rsid w:val="002723B0"/>
    <w:rsid w:val="00315A4A"/>
    <w:rsid w:val="004B2245"/>
    <w:rsid w:val="004B7300"/>
    <w:rsid w:val="004C6753"/>
    <w:rsid w:val="00595C87"/>
    <w:rsid w:val="005D2C65"/>
    <w:rsid w:val="005E6D94"/>
    <w:rsid w:val="00621F49"/>
    <w:rsid w:val="0063384F"/>
    <w:rsid w:val="00643C6F"/>
    <w:rsid w:val="00646202"/>
    <w:rsid w:val="0065290F"/>
    <w:rsid w:val="006815F6"/>
    <w:rsid w:val="00765CCC"/>
    <w:rsid w:val="007748F0"/>
    <w:rsid w:val="007A4321"/>
    <w:rsid w:val="007E7868"/>
    <w:rsid w:val="00833933"/>
    <w:rsid w:val="00853083"/>
    <w:rsid w:val="008B2F0C"/>
    <w:rsid w:val="008B4928"/>
    <w:rsid w:val="008D2AB8"/>
    <w:rsid w:val="008F1C66"/>
    <w:rsid w:val="009479C8"/>
    <w:rsid w:val="00970FE4"/>
    <w:rsid w:val="00A0022B"/>
    <w:rsid w:val="00A346FE"/>
    <w:rsid w:val="00A47B4D"/>
    <w:rsid w:val="00A83018"/>
    <w:rsid w:val="00B774DC"/>
    <w:rsid w:val="00C969A6"/>
    <w:rsid w:val="00CA7D36"/>
    <w:rsid w:val="00CD3A13"/>
    <w:rsid w:val="00D24208"/>
    <w:rsid w:val="00D34475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F9AD72"/>
  <w15:chartTrackingRefBased/>
  <w15:docId w15:val="{5F9C5B4F-5358-470C-8D35-C4FBA896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50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0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04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50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50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6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538</Words>
  <Characters>3966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2025-07-08T11:59:00Z</cp:lastPrinted>
  <dcterms:created xsi:type="dcterms:W3CDTF">2025-07-08T11:59:00Z</dcterms:created>
  <dcterms:modified xsi:type="dcterms:W3CDTF">2025-07-08T11:59:00Z</dcterms:modified>
</cp:coreProperties>
</file>