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A42E69" w14:textId="69A87CC8" w:rsidR="008D2AB8" w:rsidRPr="00E63DA2" w:rsidRDefault="008D2AB8" w:rsidP="00E63DA2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b w:val="0"/>
          <w:sz w:val="20"/>
          <w:szCs w:val="20"/>
        </w:rPr>
        <w:tab/>
      </w:r>
      <w:r w:rsidRPr="00E63DA2">
        <w:rPr>
          <w:rFonts w:ascii="Verdana" w:hAnsi="Verdana"/>
          <w:sz w:val="20"/>
          <w:szCs w:val="20"/>
        </w:rPr>
        <w:t xml:space="preserve">Załącznik nr </w:t>
      </w:r>
      <w:r w:rsidR="00012286" w:rsidRPr="00E63DA2">
        <w:rPr>
          <w:rFonts w:ascii="Verdana" w:hAnsi="Verdana"/>
          <w:sz w:val="20"/>
          <w:szCs w:val="20"/>
        </w:rPr>
        <w:t>1</w:t>
      </w:r>
    </w:p>
    <w:p w14:paraId="0C955CB2" w14:textId="77777777" w:rsidR="008D2AB8" w:rsidRPr="00E63DA2" w:rsidRDefault="008D2AB8" w:rsidP="00E63DA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5911D761" w14:textId="77777777" w:rsidR="008D2AB8" w:rsidRPr="00E63DA2" w:rsidRDefault="008D2AB8" w:rsidP="00E63DA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>FORMULARZ OFERTY</w:t>
      </w:r>
    </w:p>
    <w:p w14:paraId="1C807F5B" w14:textId="77777777" w:rsidR="008D2AB8" w:rsidRPr="00E63DA2" w:rsidRDefault="008D2AB8" w:rsidP="00E63DA2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8A274BE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5B6556B8" w14:textId="3455E14A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FORMA PROWADZONEJ DZIAŁALNOŚCI: ..................................................</w:t>
      </w:r>
    </w:p>
    <w:p w14:paraId="59BCA570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523964D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3149CEEE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63DA2">
        <w:rPr>
          <w:rFonts w:ascii="Verdana" w:hAnsi="Verdana"/>
          <w:sz w:val="20"/>
          <w:szCs w:val="20"/>
          <w:lang w:val="de-DE"/>
        </w:rPr>
        <w:t>TEL.</w:t>
      </w:r>
      <w:r w:rsidRPr="00E63DA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77945AD2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63DA2">
        <w:rPr>
          <w:rFonts w:ascii="Verdana" w:hAnsi="Verdana"/>
          <w:sz w:val="20"/>
          <w:szCs w:val="20"/>
          <w:lang w:val="de-DE"/>
        </w:rPr>
        <w:t xml:space="preserve">FAX </w:t>
      </w:r>
      <w:r w:rsidRPr="00E63DA2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16D2CBE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E63DA2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45A31A4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E63DA2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32F3865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35935009" w14:textId="77777777" w:rsidR="008D2AB8" w:rsidRPr="00E63DA2" w:rsidRDefault="008D2AB8" w:rsidP="00E63DA2">
      <w:pPr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Do: Nazwa i siedziba Zamawiającego:</w:t>
      </w:r>
    </w:p>
    <w:p w14:paraId="5BF47BAC" w14:textId="77777777" w:rsidR="00E63DA2" w:rsidRDefault="00E63DA2" w:rsidP="00E63DA2">
      <w:pPr>
        <w:ind w:right="-110"/>
        <w:rPr>
          <w:rFonts w:ascii="Verdana" w:hAnsi="Verdana"/>
          <w:b/>
          <w:sz w:val="20"/>
          <w:szCs w:val="20"/>
        </w:rPr>
      </w:pPr>
    </w:p>
    <w:p w14:paraId="0CE18238" w14:textId="5CBE8E7D" w:rsidR="00DD0AF3" w:rsidRPr="00E63DA2" w:rsidRDefault="00DD0AF3" w:rsidP="00E63DA2">
      <w:pPr>
        <w:ind w:right="-110"/>
        <w:rPr>
          <w:rFonts w:ascii="Verdana" w:hAnsi="Verdana"/>
          <w:b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 xml:space="preserve">Akademia Górniczo </w:t>
      </w:r>
      <w:r w:rsidR="00E63DA2">
        <w:rPr>
          <w:rFonts w:ascii="Verdana" w:hAnsi="Verdana"/>
          <w:b/>
          <w:sz w:val="20"/>
          <w:szCs w:val="20"/>
        </w:rPr>
        <w:t>–</w:t>
      </w:r>
      <w:r w:rsidRPr="00E63DA2">
        <w:rPr>
          <w:rFonts w:ascii="Verdana" w:hAnsi="Verdana"/>
          <w:b/>
          <w:sz w:val="20"/>
          <w:szCs w:val="20"/>
        </w:rPr>
        <w:t xml:space="preserve"> Hutnicza</w:t>
      </w:r>
      <w:r w:rsidR="00E63DA2">
        <w:rPr>
          <w:rFonts w:ascii="Verdana" w:hAnsi="Verdana"/>
          <w:b/>
          <w:sz w:val="20"/>
          <w:szCs w:val="20"/>
        </w:rPr>
        <w:t xml:space="preserve"> </w:t>
      </w:r>
      <w:r w:rsidRPr="00E63DA2">
        <w:rPr>
          <w:rFonts w:ascii="Verdana" w:hAnsi="Verdana"/>
          <w:b/>
          <w:sz w:val="20"/>
          <w:szCs w:val="20"/>
        </w:rPr>
        <w:t>im. Stanisława Staszica w Krakowie</w:t>
      </w:r>
    </w:p>
    <w:p w14:paraId="424D562A" w14:textId="77777777" w:rsidR="008D2AB8" w:rsidRPr="00E63DA2" w:rsidRDefault="00DD0AF3" w:rsidP="00E63DA2">
      <w:pPr>
        <w:ind w:right="-110"/>
        <w:rPr>
          <w:rFonts w:ascii="Verdana" w:hAnsi="Verdana"/>
          <w:b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>Dział Zamówień Publicznych</w:t>
      </w:r>
      <w:r w:rsidR="008D2AB8" w:rsidRPr="00E63DA2">
        <w:rPr>
          <w:rFonts w:ascii="Verdana" w:hAnsi="Verdana"/>
          <w:b/>
          <w:sz w:val="20"/>
          <w:szCs w:val="20"/>
        </w:rPr>
        <w:t xml:space="preserve">  </w:t>
      </w:r>
    </w:p>
    <w:p w14:paraId="1B93D26B" w14:textId="01410889" w:rsidR="008D2AB8" w:rsidRPr="00E63DA2" w:rsidRDefault="00DD0AF3" w:rsidP="00E63DA2">
      <w:pPr>
        <w:ind w:right="-110"/>
        <w:rPr>
          <w:rFonts w:ascii="Verdana" w:hAnsi="Verdana"/>
          <w:b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>Al. Mickiewicza</w:t>
      </w:r>
      <w:r w:rsidR="008D2AB8" w:rsidRPr="00E63DA2">
        <w:rPr>
          <w:rFonts w:ascii="Verdana" w:hAnsi="Verdana"/>
          <w:b/>
          <w:sz w:val="20"/>
          <w:szCs w:val="20"/>
        </w:rPr>
        <w:t xml:space="preserve"> </w:t>
      </w:r>
      <w:r w:rsidRPr="00E63DA2">
        <w:rPr>
          <w:rFonts w:ascii="Verdana" w:hAnsi="Verdana"/>
          <w:b/>
          <w:sz w:val="20"/>
          <w:szCs w:val="20"/>
        </w:rPr>
        <w:t>30</w:t>
      </w:r>
      <w:r w:rsidR="00E63DA2">
        <w:rPr>
          <w:rFonts w:ascii="Verdana" w:hAnsi="Verdana"/>
          <w:b/>
          <w:sz w:val="20"/>
          <w:szCs w:val="20"/>
        </w:rPr>
        <w:t xml:space="preserve">, </w:t>
      </w:r>
      <w:r w:rsidRPr="00E63DA2">
        <w:rPr>
          <w:rFonts w:ascii="Verdana" w:hAnsi="Verdana"/>
          <w:b/>
          <w:sz w:val="20"/>
          <w:szCs w:val="20"/>
        </w:rPr>
        <w:t>30-059</w:t>
      </w:r>
      <w:r w:rsidR="008D2AB8" w:rsidRPr="00E63DA2">
        <w:rPr>
          <w:rFonts w:ascii="Verdana" w:hAnsi="Verdana"/>
          <w:b/>
          <w:sz w:val="20"/>
          <w:szCs w:val="20"/>
        </w:rPr>
        <w:t xml:space="preserve"> </w:t>
      </w:r>
      <w:r w:rsidRPr="00E63DA2">
        <w:rPr>
          <w:rFonts w:ascii="Verdana" w:hAnsi="Verdana"/>
          <w:b/>
          <w:sz w:val="20"/>
          <w:szCs w:val="20"/>
        </w:rPr>
        <w:t>Kraków</w:t>
      </w:r>
      <w:r w:rsidR="008D2AB8" w:rsidRPr="00E63DA2">
        <w:rPr>
          <w:rFonts w:ascii="Verdana" w:hAnsi="Verdana"/>
          <w:b/>
          <w:sz w:val="20"/>
          <w:szCs w:val="20"/>
        </w:rPr>
        <w:t xml:space="preserve">,  </w:t>
      </w:r>
    </w:p>
    <w:p w14:paraId="10FC1077" w14:textId="77777777" w:rsidR="008D2AB8" w:rsidRPr="00E63DA2" w:rsidRDefault="008D2AB8" w:rsidP="00E63DA2">
      <w:pPr>
        <w:ind w:firstLine="3969"/>
        <w:rPr>
          <w:rFonts w:ascii="Verdana" w:hAnsi="Verdana"/>
          <w:b/>
          <w:sz w:val="20"/>
          <w:szCs w:val="20"/>
        </w:rPr>
      </w:pPr>
    </w:p>
    <w:p w14:paraId="3110648C" w14:textId="5D6EA7B6" w:rsidR="008D2AB8" w:rsidRPr="00E63DA2" w:rsidRDefault="008D2AB8" w:rsidP="00E63DA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DD0AF3" w:rsidRPr="00E63DA2">
        <w:rPr>
          <w:rFonts w:ascii="Verdana" w:hAnsi="Verdana"/>
          <w:b/>
          <w:sz w:val="20"/>
          <w:szCs w:val="20"/>
        </w:rPr>
        <w:t xml:space="preserve">usługa konserwacji i napraw instalacji klimatyzacyjnych zlokalizowanych  w obiektach MS AGH w </w:t>
      </w:r>
      <w:r w:rsidR="00E63DA2">
        <w:rPr>
          <w:rFonts w:ascii="Verdana" w:hAnsi="Verdana"/>
          <w:b/>
          <w:sz w:val="20"/>
          <w:szCs w:val="20"/>
        </w:rPr>
        <w:t>K</w:t>
      </w:r>
      <w:r w:rsidR="00DD0AF3" w:rsidRPr="00E63DA2">
        <w:rPr>
          <w:rFonts w:ascii="Verdana" w:hAnsi="Verdana"/>
          <w:b/>
          <w:sz w:val="20"/>
          <w:szCs w:val="20"/>
        </w:rPr>
        <w:t>rakowie - DE-dzp.272-387/25</w:t>
      </w:r>
      <w:r w:rsidRPr="00E63DA2">
        <w:rPr>
          <w:rFonts w:ascii="Verdana" w:hAnsi="Verdana"/>
          <w:b/>
          <w:sz w:val="20"/>
          <w:szCs w:val="20"/>
        </w:rPr>
        <w:t xml:space="preserve">, </w:t>
      </w:r>
      <w:r w:rsidRPr="00E63DA2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5CEE14FE" w14:textId="77777777" w:rsidR="008D2AB8" w:rsidRPr="00E63DA2" w:rsidRDefault="008D2AB8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4"/>
        <w:gridCol w:w="1543"/>
        <w:gridCol w:w="1544"/>
        <w:gridCol w:w="1687"/>
        <w:gridCol w:w="1499"/>
      </w:tblGrid>
      <w:tr w:rsidR="00E63DA2" w:rsidRPr="00E63DA2" w14:paraId="386E542A" w14:textId="77777777" w:rsidTr="000A76B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13C9D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  <w:p w14:paraId="53FF0323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84714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BC3A7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>Cena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9B09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1790A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/>
                <w:strike/>
                <w:color w:val="FF0000"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 xml:space="preserve">Podatek VAT </w:t>
            </w:r>
          </w:p>
          <w:p w14:paraId="5F4D6D7E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bCs/>
                <w:sz w:val="20"/>
                <w:szCs w:val="20"/>
              </w:rPr>
            </w:pPr>
            <w:r w:rsidRPr="00E63DA2">
              <w:rPr>
                <w:rFonts w:ascii="Verdana" w:hAnsi="Verdana"/>
                <w:bCs/>
                <w:color w:val="FF0000"/>
                <w:sz w:val="20"/>
                <w:szCs w:val="20"/>
              </w:rPr>
              <w:t>Zgodnie ze wskazaniami w załącznikach A i B</w:t>
            </w:r>
          </w:p>
        </w:tc>
      </w:tr>
      <w:tr w:rsidR="00E63DA2" w:rsidRPr="00E63DA2" w14:paraId="05B9AADC" w14:textId="77777777" w:rsidTr="000A76B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F9D7B" w14:textId="67A1FFE8" w:rsidR="00E63DA2" w:rsidRPr="00E63DA2" w:rsidRDefault="00E63DA2" w:rsidP="00E63DA2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 xml:space="preserve">Cena za 24 miesiące konserwacji obliczona zgodnie z </w:t>
            </w:r>
            <w:r w:rsidR="00800810">
              <w:rPr>
                <w:rFonts w:ascii="Verdana" w:hAnsi="Verdana"/>
                <w:b/>
                <w:sz w:val="20"/>
                <w:szCs w:val="20"/>
              </w:rPr>
              <w:t>Kalkulacja cenową</w:t>
            </w:r>
            <w:r w:rsidRPr="00E63DA2">
              <w:rPr>
                <w:rFonts w:ascii="Verdana" w:hAnsi="Verdana"/>
                <w:b/>
                <w:sz w:val="20"/>
                <w:szCs w:val="20"/>
              </w:rPr>
              <w:t xml:space="preserve"> 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969CD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CA987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06189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A6ECE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  <w:tr w:rsidR="00E63DA2" w:rsidRPr="00E63DA2" w14:paraId="6FA7D2A3" w14:textId="77777777" w:rsidTr="000A76BC">
        <w:trPr>
          <w:trHeight w:val="734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5B1E" w14:textId="77777777" w:rsidR="00E63DA2" w:rsidRPr="00E63DA2" w:rsidRDefault="00E63DA2" w:rsidP="00E63DA2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>Czas reakcji – przystąpienie do usuwania zgłoszonej niesprawności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05349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…………… dni roboczych od otrzymania zgłoszenia o awarii</w:t>
            </w:r>
          </w:p>
        </w:tc>
      </w:tr>
      <w:tr w:rsidR="00E63DA2" w:rsidRPr="00E63DA2" w14:paraId="36737185" w14:textId="77777777" w:rsidTr="00FA3AAC">
        <w:trPr>
          <w:trHeight w:val="109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89D1F" w14:textId="77777777" w:rsidR="00E63DA2" w:rsidRPr="00E63DA2" w:rsidRDefault="00E63DA2" w:rsidP="00E63DA2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>Cena (stawka) roboczogodziny</w:t>
            </w:r>
          </w:p>
          <w:p w14:paraId="65711E88" w14:textId="4F67945B" w:rsidR="00E63DA2" w:rsidRPr="002157CF" w:rsidRDefault="00E63DA2" w:rsidP="00E63DA2">
            <w:pPr>
              <w:tabs>
                <w:tab w:val="right" w:pos="9000"/>
              </w:tabs>
              <w:rPr>
                <w:rFonts w:ascii="Verdana" w:hAnsi="Verdana"/>
                <w:b/>
                <w:sz w:val="20"/>
                <w:szCs w:val="20"/>
              </w:rPr>
            </w:pPr>
            <w:r w:rsidRPr="002157CF">
              <w:rPr>
                <w:rFonts w:ascii="Verdana" w:hAnsi="Verdana"/>
                <w:b/>
                <w:sz w:val="20"/>
                <w:szCs w:val="20"/>
              </w:rPr>
              <w:t xml:space="preserve">(wyliczona zgodnie z pkt. </w:t>
            </w:r>
            <w:r w:rsidR="00FA3AAC" w:rsidRPr="002157CF">
              <w:rPr>
                <w:rFonts w:ascii="Verdana" w:hAnsi="Verdana"/>
                <w:b/>
                <w:sz w:val="20"/>
                <w:szCs w:val="20"/>
              </w:rPr>
              <w:t>22.</w:t>
            </w:r>
            <w:r w:rsidR="002157CF" w:rsidRPr="002157CF">
              <w:rPr>
                <w:rFonts w:ascii="Verdana" w:hAnsi="Verdana"/>
                <w:b/>
                <w:sz w:val="20"/>
                <w:szCs w:val="20"/>
              </w:rPr>
              <w:t>4</w:t>
            </w:r>
            <w:r w:rsidR="00FA3AAC" w:rsidRPr="002157C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FA3AAC" w:rsidRPr="002157CF">
              <w:rPr>
                <w:rFonts w:ascii="Verdana" w:hAnsi="Verdana"/>
                <w:b/>
                <w:sz w:val="20"/>
                <w:szCs w:val="20"/>
              </w:rPr>
              <w:t>swz</w:t>
            </w:r>
            <w:proofErr w:type="spellEnd"/>
            <w:r w:rsidR="00FA3AAC" w:rsidRPr="002157CF">
              <w:rPr>
                <w:rFonts w:ascii="Verdana" w:hAnsi="Verdana"/>
                <w:b/>
                <w:sz w:val="20"/>
                <w:szCs w:val="20"/>
              </w:rPr>
              <w:t>)</w:t>
            </w:r>
          </w:p>
          <w:p w14:paraId="40C062F0" w14:textId="483A11EC" w:rsidR="00800810" w:rsidRPr="00E63DA2" w:rsidRDefault="00800810" w:rsidP="00E63DA2">
            <w:pPr>
              <w:tabs>
                <w:tab w:val="right" w:pos="9000"/>
              </w:tabs>
              <w:rPr>
                <w:rFonts w:ascii="Verdana" w:hAnsi="Verdana"/>
                <w:b/>
                <w:color w:val="00B050"/>
                <w:sz w:val="20"/>
                <w:szCs w:val="20"/>
              </w:rPr>
            </w:pP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05F44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 xml:space="preserve">…………… zł </w:t>
            </w:r>
            <w:r w:rsidRPr="00E63DA2">
              <w:rPr>
                <w:rFonts w:ascii="Verdana" w:hAnsi="Verdana"/>
                <w:color w:val="FF0000"/>
                <w:sz w:val="20"/>
                <w:szCs w:val="20"/>
              </w:rPr>
              <w:t>z narzutami</w:t>
            </w:r>
          </w:p>
        </w:tc>
      </w:tr>
      <w:tr w:rsidR="00E63DA2" w:rsidRPr="00E63DA2" w14:paraId="5D03110D" w14:textId="77777777" w:rsidTr="000A76BC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6CF8A" w14:textId="02F0E6BF" w:rsidR="00E63DA2" w:rsidRPr="00E63DA2" w:rsidRDefault="00E63DA2" w:rsidP="00E63DA2">
            <w:pPr>
              <w:tabs>
                <w:tab w:val="right" w:pos="9000"/>
              </w:tabs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b/>
                <w:sz w:val="20"/>
                <w:szCs w:val="20"/>
              </w:rPr>
              <w:t xml:space="preserve">Cena za pakiet usług naprawczych  zgodnie z </w:t>
            </w:r>
            <w:r w:rsidR="00800810">
              <w:rPr>
                <w:rFonts w:ascii="Verdana" w:hAnsi="Verdana"/>
                <w:b/>
                <w:sz w:val="20"/>
                <w:szCs w:val="20"/>
              </w:rPr>
              <w:t xml:space="preserve">Kalkulacja cenową </w:t>
            </w:r>
            <w:r w:rsidRPr="00E63DA2">
              <w:rPr>
                <w:rFonts w:ascii="Verdana" w:hAnsi="Verdana"/>
                <w:b/>
                <w:sz w:val="20"/>
                <w:szCs w:val="20"/>
              </w:rPr>
              <w:t xml:space="preserve">(zał. nr </w:t>
            </w:r>
            <w:r w:rsidR="00800810">
              <w:rPr>
                <w:rFonts w:ascii="Verdana" w:hAnsi="Verdana"/>
                <w:b/>
                <w:sz w:val="20"/>
                <w:szCs w:val="20"/>
              </w:rPr>
              <w:t>1B</w:t>
            </w:r>
            <w:r w:rsidRPr="00E63DA2">
              <w:rPr>
                <w:rFonts w:ascii="Verdana" w:hAnsi="Verdana"/>
                <w:b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49AE8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76B7C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262C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C53AE" w14:textId="77777777" w:rsidR="00E63DA2" w:rsidRPr="00E63DA2" w:rsidRDefault="00E63DA2" w:rsidP="00E63DA2">
            <w:pPr>
              <w:tabs>
                <w:tab w:val="right" w:pos="9000"/>
              </w:tabs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9B20D91" w14:textId="77777777" w:rsidR="00E63DA2" w:rsidRPr="00E63DA2" w:rsidRDefault="00E63DA2" w:rsidP="00E63DA2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1EBF5875" w14:textId="77777777" w:rsidR="00E63DA2" w:rsidRPr="00E63DA2" w:rsidRDefault="00E63DA2" w:rsidP="00E63DA2">
      <w:pPr>
        <w:keepNext/>
        <w:outlineLvl w:val="1"/>
        <w:rPr>
          <w:rFonts w:ascii="Verdana" w:hAnsi="Verdana"/>
          <w:b/>
          <w:bCs/>
          <w:iCs/>
          <w:sz w:val="20"/>
          <w:szCs w:val="20"/>
        </w:rPr>
      </w:pPr>
      <w:r w:rsidRPr="00E63DA2">
        <w:rPr>
          <w:rFonts w:ascii="Verdana" w:hAnsi="Verdana"/>
          <w:b/>
          <w:bCs/>
          <w:iCs/>
          <w:sz w:val="20"/>
          <w:szCs w:val="20"/>
          <w:u w:val="single"/>
        </w:rPr>
        <w:t xml:space="preserve">Termin realizacji: </w:t>
      </w:r>
      <w:r w:rsidRPr="00E63DA2">
        <w:rPr>
          <w:rFonts w:ascii="Verdana" w:hAnsi="Verdana"/>
          <w:b/>
          <w:bCs/>
          <w:iCs/>
          <w:sz w:val="20"/>
          <w:szCs w:val="20"/>
        </w:rPr>
        <w:t xml:space="preserve">sukcesywnie w okresie 24 miesięcy od dnia podpisania umowy. </w:t>
      </w:r>
    </w:p>
    <w:p w14:paraId="2DB13FBF" w14:textId="77777777" w:rsidR="00E63DA2" w:rsidRPr="00E63DA2" w:rsidRDefault="00E63DA2" w:rsidP="00E63DA2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  <w:lang w:eastAsia="zh-CN"/>
        </w:rPr>
      </w:pPr>
    </w:p>
    <w:p w14:paraId="03E7418E" w14:textId="77777777" w:rsidR="00E63DA2" w:rsidRPr="00E63DA2" w:rsidRDefault="00E63DA2" w:rsidP="00E63DA2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E63DA2">
        <w:rPr>
          <w:rFonts w:ascii="Verdana" w:hAnsi="Verdana"/>
          <w:b/>
          <w:sz w:val="20"/>
          <w:szCs w:val="20"/>
        </w:rPr>
        <w:t>:</w:t>
      </w:r>
      <w:r w:rsidRPr="00E63DA2">
        <w:rPr>
          <w:rFonts w:ascii="Verdana" w:hAnsi="Verdana"/>
          <w:sz w:val="20"/>
          <w:szCs w:val="20"/>
        </w:rPr>
        <w:t xml:space="preserve"> …………………miesięcy.</w:t>
      </w:r>
    </w:p>
    <w:p w14:paraId="59CA9CC8" w14:textId="77777777" w:rsidR="00E63DA2" w:rsidRPr="00E63DA2" w:rsidRDefault="00E63DA2" w:rsidP="00E63DA2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4CED8756" w14:textId="77777777" w:rsidR="00E63DA2" w:rsidRPr="00E63DA2" w:rsidRDefault="00E63DA2" w:rsidP="00E63DA2">
      <w:pPr>
        <w:ind w:right="-4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 xml:space="preserve">Termin płatności: </w:t>
      </w:r>
      <w:r w:rsidRPr="00E63DA2">
        <w:rPr>
          <w:rFonts w:ascii="Verdana" w:hAnsi="Verdana"/>
          <w:sz w:val="20"/>
          <w:szCs w:val="20"/>
        </w:rPr>
        <w:t xml:space="preserve">Zapłata wynagrodzenia nastąpi przelewem w terminie do 21 dni od daty otrzymania faktury przez Zamawiającego na rachunek Wykonawcy umieszczony na </w:t>
      </w:r>
      <w:r w:rsidRPr="00E63DA2">
        <w:rPr>
          <w:rFonts w:ascii="Verdana" w:hAnsi="Verdana"/>
          <w:sz w:val="20"/>
          <w:szCs w:val="20"/>
        </w:rPr>
        <w:lastRenderedPageBreak/>
        <w:t>dzień zlecenia przelewu w wykazie podmiotów o których mowa w art. 96b ust.1) Ustawy o podatku od towarów i usług.</w:t>
      </w:r>
    </w:p>
    <w:p w14:paraId="4F6DD08C" w14:textId="77777777" w:rsidR="00E63DA2" w:rsidRPr="00E63DA2" w:rsidRDefault="00E63DA2" w:rsidP="00E63DA2">
      <w:pPr>
        <w:rPr>
          <w:rFonts w:ascii="Verdana" w:hAnsi="Verdana"/>
          <w:b/>
          <w:sz w:val="20"/>
          <w:szCs w:val="20"/>
          <w:u w:val="single"/>
        </w:rPr>
      </w:pPr>
    </w:p>
    <w:p w14:paraId="42E670B0" w14:textId="77777777" w:rsidR="00E63DA2" w:rsidRPr="00E63DA2" w:rsidRDefault="00E63DA2" w:rsidP="00E63DA2">
      <w:pPr>
        <w:rPr>
          <w:rFonts w:ascii="Verdana" w:hAnsi="Verdana"/>
          <w:b/>
          <w:sz w:val="20"/>
          <w:szCs w:val="20"/>
          <w:u w:val="single"/>
        </w:rPr>
      </w:pPr>
    </w:p>
    <w:p w14:paraId="1D7DE402" w14:textId="77777777" w:rsidR="00E63DA2" w:rsidRPr="00E63DA2" w:rsidRDefault="00E63DA2" w:rsidP="00E63DA2">
      <w:pPr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01A0F2ED" w14:textId="77777777" w:rsidR="00E63DA2" w:rsidRPr="00E63DA2" w:rsidRDefault="00E63DA2" w:rsidP="00E63DA2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E63DA2">
        <w:rPr>
          <w:rFonts w:ascii="Verdana" w:hAnsi="Verdana"/>
          <w:sz w:val="20"/>
          <w:szCs w:val="20"/>
        </w:rPr>
        <w:t xml:space="preserve"> </w:t>
      </w:r>
    </w:p>
    <w:p w14:paraId="16942B8B" w14:textId="77777777" w:rsidR="00E63DA2" w:rsidRPr="00E63DA2" w:rsidRDefault="00E63DA2" w:rsidP="00E63DA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E63DA2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E63DA2">
        <w:rPr>
          <w:rFonts w:ascii="Verdana" w:hAnsi="Verdana"/>
          <w:sz w:val="20"/>
          <w:szCs w:val="20"/>
          <w:lang w:eastAsia="ar-SA"/>
        </w:rPr>
        <w:t>zamawiającego</w:t>
      </w:r>
      <w:r w:rsidRPr="00E63DA2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4D5724E0" w14:textId="77777777" w:rsidR="00E63DA2" w:rsidRPr="00E63DA2" w:rsidRDefault="00E63DA2" w:rsidP="00E63DA2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E63DA2">
        <w:rPr>
          <w:rFonts w:ascii="Verdana" w:hAnsi="Verdana"/>
          <w:b/>
          <w:sz w:val="20"/>
          <w:szCs w:val="20"/>
          <w:vertAlign w:val="superscript"/>
        </w:rPr>
        <w:footnoteReference w:id="1"/>
      </w:r>
      <w:r w:rsidRPr="00E63DA2">
        <w:rPr>
          <w:rFonts w:ascii="Verdana" w:hAnsi="Verdana"/>
          <w:b/>
          <w:sz w:val="20"/>
          <w:szCs w:val="20"/>
        </w:rPr>
        <w:t>*</w:t>
      </w:r>
    </w:p>
    <w:p w14:paraId="232E7F41" w14:textId="77777777" w:rsidR="00E63DA2" w:rsidRPr="00E63DA2" w:rsidRDefault="00E63DA2" w:rsidP="00E63DA2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Oświadczamy, że oferta została sporządzona na podstawie: SWZ, dokumentacji przetargowej, a oferowana cena obejmuje cały zakres robót objętych przedmiotem zamówienia.</w:t>
      </w:r>
    </w:p>
    <w:p w14:paraId="49D4A28D" w14:textId="77777777" w:rsidR="00E63DA2" w:rsidRPr="00E63DA2" w:rsidRDefault="00E63DA2" w:rsidP="00E63DA2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 xml:space="preserve">Oświadczamy, że oferta została sporządzona na podstawie: opisu przedmiotu zamówienia, kosztorysu cenowego/przedmiaru robót. </w:t>
      </w:r>
    </w:p>
    <w:p w14:paraId="7D6CCF10" w14:textId="77777777" w:rsidR="00E63DA2" w:rsidRPr="00E63DA2" w:rsidRDefault="00E63DA2" w:rsidP="00E63DA2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Oświadczmy, że materiały będące podstawą do wyliczenia oferowanej przez nas ceny będą posiadały parametry nie gorsze niż wskazane w dokumentacji przetargowej.</w:t>
      </w:r>
    </w:p>
    <w:p w14:paraId="5250A2D4" w14:textId="77777777" w:rsidR="00E63DA2" w:rsidRPr="00E63DA2" w:rsidRDefault="00E63DA2" w:rsidP="00E63DA2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Oświadczamy, że do wyliczenia ceny stawki roboczogodziny zostały zastosowane następujące nośniki:</w:t>
      </w:r>
    </w:p>
    <w:p w14:paraId="7A838F54" w14:textId="77777777" w:rsidR="00E63DA2" w:rsidRPr="00E63DA2" w:rsidRDefault="00E63DA2" w:rsidP="00E63DA2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rFonts w:ascii="Verdana" w:hAnsi="Verdana"/>
          <w:i/>
          <w:sz w:val="20"/>
          <w:szCs w:val="20"/>
        </w:rPr>
      </w:pPr>
      <w:r w:rsidRPr="00E63DA2">
        <w:rPr>
          <w:rFonts w:ascii="Verdana" w:hAnsi="Verdana"/>
          <w:i/>
          <w:sz w:val="20"/>
          <w:szCs w:val="20"/>
        </w:rPr>
        <w:t>stawka roboczogodziny (netto) bez narzutów - ................ zł</w:t>
      </w:r>
    </w:p>
    <w:p w14:paraId="241E946F" w14:textId="77777777" w:rsidR="00E63DA2" w:rsidRPr="00E63DA2" w:rsidRDefault="00E63DA2" w:rsidP="00E63DA2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rFonts w:ascii="Verdana" w:hAnsi="Verdana"/>
          <w:i/>
          <w:sz w:val="20"/>
          <w:szCs w:val="20"/>
        </w:rPr>
      </w:pPr>
      <w:r w:rsidRPr="00E63DA2">
        <w:rPr>
          <w:rFonts w:ascii="Verdana" w:hAnsi="Verdana"/>
          <w:i/>
          <w:sz w:val="20"/>
          <w:szCs w:val="20"/>
        </w:rPr>
        <w:t>koszty pośrednie - ............%</w:t>
      </w:r>
    </w:p>
    <w:p w14:paraId="4431372C" w14:textId="77777777" w:rsidR="00E63DA2" w:rsidRPr="00E63DA2" w:rsidRDefault="00E63DA2" w:rsidP="00E63DA2">
      <w:pPr>
        <w:tabs>
          <w:tab w:val="left" w:pos="0"/>
          <w:tab w:val="left" w:pos="421"/>
          <w:tab w:val="left" w:pos="1125"/>
          <w:tab w:val="left" w:pos="9568"/>
        </w:tabs>
        <w:ind w:left="360" w:right="1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i/>
          <w:sz w:val="20"/>
          <w:szCs w:val="20"/>
        </w:rPr>
        <w:t>zysk -.................%</w:t>
      </w:r>
    </w:p>
    <w:p w14:paraId="2F1E6C73" w14:textId="77777777" w:rsidR="00E63DA2" w:rsidRPr="00E63DA2" w:rsidRDefault="00E63DA2" w:rsidP="00E63DA2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E63DA2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E63DA2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E63DA2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E63DA2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E63DA2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 :</w:t>
      </w:r>
    </w:p>
    <w:p w14:paraId="3D334CF9" w14:textId="77777777" w:rsidR="00E63DA2" w:rsidRPr="00E63DA2" w:rsidRDefault="00E63DA2" w:rsidP="00E63DA2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Cs/>
          <w:iCs/>
          <w:sz w:val="20"/>
          <w:szCs w:val="20"/>
        </w:rPr>
        <w:t>a.</w:t>
      </w:r>
      <w:r w:rsidRPr="00E63DA2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741CB416" w14:textId="77777777" w:rsidR="00E63DA2" w:rsidRPr="00E63DA2" w:rsidRDefault="00E63DA2" w:rsidP="00E63DA2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Cs/>
          <w:iCs/>
          <w:sz w:val="20"/>
          <w:szCs w:val="20"/>
        </w:rPr>
        <w:t>b.</w:t>
      </w:r>
      <w:r w:rsidRPr="00E63DA2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0C35A2B6" w14:textId="77777777" w:rsidR="00E63DA2" w:rsidRPr="00E63DA2" w:rsidRDefault="00E63DA2" w:rsidP="00E63DA2">
      <w:pPr>
        <w:tabs>
          <w:tab w:val="left" w:pos="1440"/>
        </w:tabs>
        <w:ind w:left="35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Cs/>
          <w:iCs/>
          <w:sz w:val="20"/>
          <w:szCs w:val="20"/>
        </w:rPr>
        <w:t>c.</w:t>
      </w:r>
      <w:r w:rsidRPr="00E63DA2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00AFD732" w14:textId="77777777" w:rsidR="00E63DA2" w:rsidRPr="00E63DA2" w:rsidRDefault="00E63DA2" w:rsidP="00E63DA2">
      <w:pPr>
        <w:tabs>
          <w:tab w:val="left" w:pos="1440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E63DA2">
        <w:rPr>
          <w:rFonts w:ascii="Verdana" w:hAnsi="Verdana"/>
          <w:bCs/>
          <w:iCs/>
          <w:sz w:val="20"/>
          <w:szCs w:val="20"/>
        </w:rPr>
        <w:t xml:space="preserve">d. </w:t>
      </w:r>
      <w:r w:rsidRPr="00E63DA2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74DF39AE" w14:textId="77777777" w:rsidR="00E63DA2" w:rsidRPr="00E63DA2" w:rsidRDefault="00E63DA2" w:rsidP="00E63DA2">
      <w:pPr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bCs/>
          <w:iCs/>
          <w:sz w:val="20"/>
          <w:szCs w:val="20"/>
        </w:rPr>
        <w:t xml:space="preserve">7. </w:t>
      </w:r>
      <w:r w:rsidRPr="00E63DA2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E63DA2">
        <w:rPr>
          <w:rFonts w:ascii="Verdana" w:hAnsi="Verdana"/>
          <w:sz w:val="20"/>
          <w:szCs w:val="20"/>
        </w:rPr>
        <w:t>*</w:t>
      </w:r>
      <w:r w:rsidRPr="00E63DA2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E63DA2">
        <w:rPr>
          <w:rFonts w:ascii="Verdana" w:hAnsi="Verdana"/>
          <w:sz w:val="20"/>
          <w:szCs w:val="20"/>
        </w:rPr>
        <w:t>od których dane osobowe bezpośrednio lub pośrednio pozyskałem</w:t>
      </w:r>
      <w:r w:rsidRPr="00E63DA2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E63DA2">
        <w:rPr>
          <w:rFonts w:ascii="Verdana" w:hAnsi="Verdana"/>
          <w:sz w:val="20"/>
          <w:szCs w:val="20"/>
        </w:rPr>
        <w:t xml:space="preserve">.* * </w:t>
      </w:r>
    </w:p>
    <w:p w14:paraId="32B4C1F9" w14:textId="77777777" w:rsidR="00E63DA2" w:rsidRPr="006A1167" w:rsidRDefault="00E63DA2" w:rsidP="00E63DA2">
      <w:pPr>
        <w:jc w:val="both"/>
        <w:rPr>
          <w:rFonts w:ascii="Verdana" w:hAnsi="Verdana"/>
          <w:sz w:val="16"/>
          <w:szCs w:val="16"/>
        </w:rPr>
      </w:pPr>
      <w:r w:rsidRPr="006A1167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8232EA" w14:textId="77777777" w:rsidR="00E63DA2" w:rsidRPr="006A1167" w:rsidRDefault="00E63DA2" w:rsidP="00E63DA2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6A1167">
        <w:rPr>
          <w:rFonts w:ascii="Verdana" w:eastAsia="Calibri" w:hAnsi="Verdana"/>
          <w:sz w:val="16"/>
          <w:szCs w:val="16"/>
          <w:lang w:eastAsia="zh-CN"/>
        </w:rPr>
        <w:t>**</w:t>
      </w:r>
      <w:r w:rsidRPr="006A1167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6A1167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CE82376" w14:textId="77777777" w:rsidR="00E63DA2" w:rsidRPr="00E63DA2" w:rsidRDefault="00E63DA2" w:rsidP="009B71BE">
      <w:pPr>
        <w:numPr>
          <w:ilvl w:val="0"/>
          <w:numId w:val="5"/>
        </w:numPr>
        <w:tabs>
          <w:tab w:val="left" w:pos="0"/>
        </w:tabs>
        <w:suppressAutoHyphens/>
        <w:jc w:val="both"/>
        <w:rPr>
          <w:rFonts w:ascii="Verdana" w:hAnsi="Verdana"/>
          <w:b/>
          <w:sz w:val="20"/>
          <w:szCs w:val="20"/>
        </w:rPr>
      </w:pPr>
      <w:r w:rsidRPr="00E63DA2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E63DA2">
        <w:rPr>
          <w:rFonts w:ascii="Verdana" w:hAnsi="Verdana"/>
          <w:b/>
          <w:sz w:val="20"/>
          <w:szCs w:val="20"/>
        </w:rPr>
        <w:t>ppkt</w:t>
      </w:r>
      <w:proofErr w:type="spellEnd"/>
      <w:r w:rsidRPr="00E63DA2">
        <w:rPr>
          <w:rFonts w:ascii="Verdana" w:hAnsi="Verdana"/>
          <w:b/>
          <w:sz w:val="20"/>
          <w:szCs w:val="20"/>
        </w:rPr>
        <w:t xml:space="preserve"> 4 SWZ spełniamy osobiście/ powołujemy się na zasoby podmiotu trzeciego w następującym zakresie</w:t>
      </w:r>
      <w:r w:rsidRPr="00E63DA2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E63DA2">
        <w:rPr>
          <w:rFonts w:ascii="Verdana" w:hAnsi="Verdana"/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14:paraId="60A52149" w14:textId="77777777" w:rsidR="00E63DA2" w:rsidRPr="00E63DA2" w:rsidRDefault="00E63DA2" w:rsidP="009B71BE">
      <w:pPr>
        <w:numPr>
          <w:ilvl w:val="0"/>
          <w:numId w:val="5"/>
        </w:numPr>
        <w:tabs>
          <w:tab w:val="left" w:pos="0"/>
        </w:tabs>
        <w:suppressAutoHyphens/>
        <w:ind w:left="714" w:hanging="357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63DA2" w:rsidRPr="00E63DA2" w14:paraId="20F8BF8F" w14:textId="77777777" w:rsidTr="000A76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9FAC8EF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4FB4360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1654AFD1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E994A8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E63DA2" w:rsidRPr="00E63DA2" w14:paraId="6F92B60A" w14:textId="77777777" w:rsidTr="000A76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D99237" w14:textId="77777777" w:rsidR="00E63DA2" w:rsidRPr="00E63DA2" w:rsidRDefault="00E63DA2" w:rsidP="00E63DA2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CB037A" w14:textId="77777777" w:rsidR="00E63DA2" w:rsidRPr="00E63DA2" w:rsidRDefault="00E63DA2" w:rsidP="00E63DA2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511B58" w14:textId="77777777" w:rsidR="00E63DA2" w:rsidRPr="00E63DA2" w:rsidRDefault="00E63DA2" w:rsidP="00E63DA2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A5E8AE0" w14:textId="77777777" w:rsidR="00E63DA2" w:rsidRPr="00E63DA2" w:rsidRDefault="00E63DA2" w:rsidP="009B71BE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E63DA2">
        <w:rPr>
          <w:rFonts w:ascii="Verdana" w:hAnsi="Verdana"/>
          <w:b/>
          <w:sz w:val="20"/>
          <w:szCs w:val="20"/>
        </w:rPr>
        <w:t xml:space="preserve">Oświadczenie, w przypadku </w:t>
      </w:r>
      <w:r w:rsidRPr="00E63DA2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  <w:r w:rsidRPr="00E63DA2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63DA2" w:rsidRPr="00E63DA2" w14:paraId="38780C76" w14:textId="77777777" w:rsidTr="000A76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802AD48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9BE914D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D91144" w14:textId="77777777" w:rsidR="00E63DA2" w:rsidRPr="00E63DA2" w:rsidRDefault="00E63DA2" w:rsidP="00E63DA2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E63DA2" w:rsidRPr="00E63DA2" w14:paraId="747496BF" w14:textId="77777777" w:rsidTr="000A76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082CB87" w14:textId="77777777" w:rsidR="00E63DA2" w:rsidRPr="00E63DA2" w:rsidRDefault="00E63DA2" w:rsidP="00E63DA2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4C6F0E1" w14:textId="77777777" w:rsidR="00E63DA2" w:rsidRPr="00E63DA2" w:rsidRDefault="00E63DA2" w:rsidP="00E63DA2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3C4E0" w14:textId="77777777" w:rsidR="00E63DA2" w:rsidRPr="00E63DA2" w:rsidRDefault="00E63DA2" w:rsidP="00E63DA2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E63DA2" w:rsidRPr="00E63DA2" w14:paraId="4B40C4CB" w14:textId="77777777" w:rsidTr="000A76B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7C80144" w14:textId="77777777" w:rsidR="00E63DA2" w:rsidRPr="00E63DA2" w:rsidRDefault="00E63DA2" w:rsidP="00E63DA2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E63DA2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EE56C7E" w14:textId="77777777" w:rsidR="00E63DA2" w:rsidRPr="00E63DA2" w:rsidRDefault="00E63DA2" w:rsidP="00E63DA2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FC8A3" w14:textId="77777777" w:rsidR="00E63DA2" w:rsidRPr="00E63DA2" w:rsidRDefault="00E63DA2" w:rsidP="00E63DA2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0ECA86B3" w14:textId="77777777" w:rsidR="00E63DA2" w:rsidRPr="00E63DA2" w:rsidRDefault="00E63DA2" w:rsidP="009B71BE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E63DA2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A9E4A89" w14:textId="77777777" w:rsidR="00E63DA2" w:rsidRPr="00E63DA2" w:rsidRDefault="00E63DA2" w:rsidP="00E63DA2">
      <w:pPr>
        <w:keepNext/>
        <w:numPr>
          <w:ilvl w:val="0"/>
          <w:numId w:val="7"/>
        </w:numPr>
        <w:tabs>
          <w:tab w:val="num" w:pos="1080"/>
        </w:tabs>
        <w:ind w:left="360" w:hanging="3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E63DA2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</w:r>
      <w:r w:rsidRPr="00E63DA2">
        <w:rPr>
          <w:rFonts w:ascii="Verdana" w:hAnsi="Verdana"/>
          <w:b/>
          <w:bCs/>
          <w:kern w:val="32"/>
          <w:sz w:val="20"/>
          <w:szCs w:val="20"/>
        </w:rPr>
        <w:tab/>
        <w:t>Wzór podpisu</w:t>
      </w:r>
    </w:p>
    <w:p w14:paraId="759E2483" w14:textId="77777777" w:rsidR="00E63DA2" w:rsidRPr="00E63DA2" w:rsidRDefault="00E63DA2" w:rsidP="00E63DA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E63DA2">
        <w:rPr>
          <w:rFonts w:ascii="Verdana" w:hAnsi="Verdana"/>
          <w:sz w:val="20"/>
          <w:szCs w:val="20"/>
        </w:rPr>
        <w:tab/>
      </w:r>
      <w:r w:rsidRPr="00E63DA2">
        <w:rPr>
          <w:rFonts w:ascii="Verdana" w:hAnsi="Verdana"/>
          <w:sz w:val="20"/>
          <w:szCs w:val="20"/>
        </w:rPr>
        <w:tab/>
        <w:t xml:space="preserve"> ........................................</w:t>
      </w:r>
    </w:p>
    <w:p w14:paraId="4EEB9F03" w14:textId="77777777" w:rsidR="00E63DA2" w:rsidRPr="00E63DA2" w:rsidRDefault="00E63DA2" w:rsidP="00E63DA2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404025CF" w14:textId="77777777" w:rsidR="00E63DA2" w:rsidRPr="00E63DA2" w:rsidRDefault="00E63DA2" w:rsidP="009B71BE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E63DA2">
        <w:rPr>
          <w:rFonts w:ascii="Verdana" w:hAnsi="Verdana"/>
          <w:sz w:val="20"/>
          <w:szCs w:val="20"/>
        </w:rPr>
        <w:t>ych</w:t>
      </w:r>
      <w:proofErr w:type="spellEnd"/>
      <w:r w:rsidRPr="00E63DA2">
        <w:rPr>
          <w:rFonts w:ascii="Verdana" w:hAnsi="Verdana"/>
          <w:sz w:val="20"/>
          <w:szCs w:val="20"/>
        </w:rPr>
        <w:t>) dokumentu(ów)</w:t>
      </w:r>
    </w:p>
    <w:p w14:paraId="77F7495E" w14:textId="77777777" w:rsidR="00E63DA2" w:rsidRPr="00E63DA2" w:rsidRDefault="00E63DA2" w:rsidP="00E63DA2">
      <w:pPr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…………………………………………………………………...............które dołączamy do oferty.</w:t>
      </w:r>
    </w:p>
    <w:p w14:paraId="64C68CD0" w14:textId="77777777" w:rsidR="00E63DA2" w:rsidRPr="00E63DA2" w:rsidRDefault="00E63DA2" w:rsidP="009B71BE">
      <w:pPr>
        <w:numPr>
          <w:ilvl w:val="0"/>
          <w:numId w:val="5"/>
        </w:numPr>
        <w:suppressAutoHyphens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załącznikami do niniejszej oferty są:</w:t>
      </w:r>
    </w:p>
    <w:p w14:paraId="3014F688" w14:textId="77777777" w:rsidR="00E63DA2" w:rsidRPr="00E63DA2" w:rsidRDefault="00E63DA2" w:rsidP="00E63DA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2F42999F" w14:textId="77777777" w:rsidR="00E63DA2" w:rsidRPr="00E63DA2" w:rsidRDefault="00E63DA2" w:rsidP="00E63DA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90C36EA" w14:textId="77777777" w:rsidR="00E63DA2" w:rsidRPr="00E63DA2" w:rsidRDefault="00E63DA2" w:rsidP="00E63DA2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E63DA2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54A373CB" w14:textId="77777777" w:rsidR="00E63DA2" w:rsidRPr="00E63DA2" w:rsidRDefault="00E63DA2" w:rsidP="00E63DA2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</w:rPr>
      </w:pPr>
      <w:r w:rsidRPr="00E63DA2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1D9E02D9" w14:textId="313CBD7C" w:rsidR="00E63DA2" w:rsidRPr="00E63DA2" w:rsidRDefault="00E63DA2" w:rsidP="00E63DA2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E63DA2">
        <w:rPr>
          <w:rFonts w:ascii="Verdana" w:hAnsi="Verdana"/>
          <w:bCs/>
          <w:i/>
          <w:iCs/>
          <w:color w:val="FF0000"/>
          <w:sz w:val="20"/>
          <w:szCs w:val="20"/>
        </w:rPr>
        <w:t xml:space="preserve">podpisem elektronicznym </w:t>
      </w:r>
    </w:p>
    <w:p w14:paraId="51DFF8FA" w14:textId="77777777" w:rsidR="00E63DA2" w:rsidRPr="00E63DA2" w:rsidRDefault="00E63DA2" w:rsidP="00E63DA2">
      <w:pPr>
        <w:rPr>
          <w:rFonts w:ascii="Verdana" w:hAnsi="Verdana"/>
          <w:sz w:val="20"/>
          <w:szCs w:val="20"/>
          <w:lang w:eastAsia="zh-CN"/>
        </w:rPr>
      </w:pPr>
    </w:p>
    <w:p w14:paraId="185F66DD" w14:textId="77777777" w:rsidR="00E63DA2" w:rsidRPr="00E63DA2" w:rsidRDefault="00E63DA2" w:rsidP="00E63DA2">
      <w:pPr>
        <w:rPr>
          <w:rFonts w:ascii="Verdana" w:hAnsi="Verdana"/>
          <w:sz w:val="20"/>
          <w:szCs w:val="20"/>
        </w:rPr>
      </w:pPr>
    </w:p>
    <w:p w14:paraId="1EF9F02C" w14:textId="77777777" w:rsidR="00E63DA2" w:rsidRPr="00E63DA2" w:rsidRDefault="00E63DA2" w:rsidP="00E63DA2">
      <w:pPr>
        <w:jc w:val="right"/>
        <w:rPr>
          <w:rFonts w:ascii="Verdana" w:hAnsi="Verdana"/>
          <w:sz w:val="20"/>
          <w:szCs w:val="20"/>
        </w:rPr>
      </w:pPr>
    </w:p>
    <w:p w14:paraId="757F9130" w14:textId="77777777" w:rsidR="00E63DA2" w:rsidRPr="00E63DA2" w:rsidRDefault="00E63DA2" w:rsidP="00E63DA2">
      <w:pPr>
        <w:rPr>
          <w:rFonts w:ascii="Verdana" w:hAnsi="Verdana"/>
          <w:sz w:val="20"/>
          <w:szCs w:val="20"/>
        </w:rPr>
      </w:pPr>
    </w:p>
    <w:p w14:paraId="39F1CA09" w14:textId="77777777" w:rsidR="00E63DA2" w:rsidRPr="00E63DA2" w:rsidRDefault="00E63DA2" w:rsidP="00E63DA2">
      <w:pPr>
        <w:rPr>
          <w:rFonts w:ascii="Verdana" w:hAnsi="Verdana"/>
          <w:sz w:val="20"/>
          <w:szCs w:val="20"/>
        </w:rPr>
      </w:pPr>
    </w:p>
    <w:p w14:paraId="4C5C18F7" w14:textId="77777777" w:rsidR="00FE545C" w:rsidRPr="00E63DA2" w:rsidRDefault="00FE545C" w:rsidP="00E63DA2">
      <w:pPr>
        <w:widowControl w:val="0"/>
        <w:ind w:right="1"/>
        <w:rPr>
          <w:rFonts w:ascii="Verdana" w:hAnsi="Verdana"/>
          <w:sz w:val="20"/>
          <w:szCs w:val="20"/>
        </w:rPr>
      </w:pPr>
    </w:p>
    <w:sectPr w:rsidR="00FE545C" w:rsidRPr="00E63D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260750" w14:textId="77777777" w:rsidR="00DB485F" w:rsidRDefault="00DB485F">
      <w:r>
        <w:separator/>
      </w:r>
    </w:p>
  </w:endnote>
  <w:endnote w:type="continuationSeparator" w:id="0">
    <w:p w14:paraId="59B49902" w14:textId="77777777" w:rsidR="00DB485F" w:rsidRDefault="00DB48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335B3" w14:textId="77777777" w:rsidR="00DD0AF3" w:rsidRDefault="00DD0A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F6F9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76D76" w14:textId="77777777" w:rsidR="00DD0AF3" w:rsidRDefault="00DD0A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8FB1FD" w14:textId="77777777" w:rsidR="00DB485F" w:rsidRDefault="00DB485F">
      <w:r>
        <w:separator/>
      </w:r>
    </w:p>
  </w:footnote>
  <w:footnote w:type="continuationSeparator" w:id="0">
    <w:p w14:paraId="3724C3BB" w14:textId="77777777" w:rsidR="00DB485F" w:rsidRDefault="00DB485F">
      <w:r>
        <w:continuationSeparator/>
      </w:r>
    </w:p>
  </w:footnote>
  <w:footnote w:id="1">
    <w:p w14:paraId="0BE08ED1" w14:textId="77777777" w:rsidR="00E63DA2" w:rsidRDefault="00E63DA2" w:rsidP="00E63DA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0D3AFB5" w14:textId="77777777" w:rsidR="00E63DA2" w:rsidRDefault="00E63DA2" w:rsidP="00E63DA2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5A5D3" w14:textId="77777777" w:rsidR="00DD0AF3" w:rsidRDefault="00DD0A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DDB65" w14:textId="7FC7F02D" w:rsidR="00F53146" w:rsidRPr="00E63DA2" w:rsidRDefault="00F53146" w:rsidP="00E63DA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3B087" w14:textId="77777777" w:rsidR="00DD0AF3" w:rsidRDefault="00DD0A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7AA41F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C7CEE65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pl-PL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DC684578"/>
    <w:lvl w:ilvl="0" w:tplc="5F4A13A6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8551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95527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52224126">
    <w:abstractNumId w:val="3"/>
  </w:num>
  <w:num w:numId="4" w16cid:durableId="836847065">
    <w:abstractNumId w:val="5"/>
  </w:num>
  <w:num w:numId="5" w16cid:durableId="14959507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43686660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9400297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140552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7893866">
    <w:abstractNumId w:val="7"/>
  </w:num>
  <w:num w:numId="10" w16cid:durableId="14609945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485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2DC7"/>
    <w:rsid w:val="00207E98"/>
    <w:rsid w:val="002157CF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E84"/>
    <w:rsid w:val="006815F6"/>
    <w:rsid w:val="006A1167"/>
    <w:rsid w:val="007748F0"/>
    <w:rsid w:val="007A4321"/>
    <w:rsid w:val="00800810"/>
    <w:rsid w:val="00833933"/>
    <w:rsid w:val="00853083"/>
    <w:rsid w:val="008B2F0C"/>
    <w:rsid w:val="008B4928"/>
    <w:rsid w:val="008D2AB8"/>
    <w:rsid w:val="008F1C66"/>
    <w:rsid w:val="00970FE4"/>
    <w:rsid w:val="009B71BE"/>
    <w:rsid w:val="00A0022B"/>
    <w:rsid w:val="00A346FE"/>
    <w:rsid w:val="00A47B4D"/>
    <w:rsid w:val="00A83018"/>
    <w:rsid w:val="00B774DC"/>
    <w:rsid w:val="00C1167C"/>
    <w:rsid w:val="00C969A6"/>
    <w:rsid w:val="00CA7D36"/>
    <w:rsid w:val="00D24208"/>
    <w:rsid w:val="00D60C38"/>
    <w:rsid w:val="00D66893"/>
    <w:rsid w:val="00D90ACB"/>
    <w:rsid w:val="00DB485F"/>
    <w:rsid w:val="00DC1500"/>
    <w:rsid w:val="00DD0AF3"/>
    <w:rsid w:val="00E44371"/>
    <w:rsid w:val="00E63DA2"/>
    <w:rsid w:val="00E949B0"/>
    <w:rsid w:val="00EC0BEA"/>
    <w:rsid w:val="00F00591"/>
    <w:rsid w:val="00F51688"/>
    <w:rsid w:val="00F53146"/>
    <w:rsid w:val="00F76BBB"/>
    <w:rsid w:val="00F91018"/>
    <w:rsid w:val="00FA0F30"/>
    <w:rsid w:val="00FA3AAC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5BED7"/>
  <w15:chartTrackingRefBased/>
  <w15:docId w15:val="{17A46C79-8F43-4327-84CA-AAC39ED45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714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2025-07-08T11:33:00Z</cp:lastPrinted>
  <dcterms:created xsi:type="dcterms:W3CDTF">2025-07-08T11:33:00Z</dcterms:created>
  <dcterms:modified xsi:type="dcterms:W3CDTF">2025-07-08T11:33:00Z</dcterms:modified>
</cp:coreProperties>
</file>