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531CB" w14:textId="77777777" w:rsidR="00986737" w:rsidRPr="009432A1" w:rsidRDefault="00714AD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14ADC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14ADC">
        <w:rPr>
          <w:rFonts w:ascii="Arial" w:hAnsi="Arial" w:cs="Arial"/>
          <w:sz w:val="24"/>
          <w:szCs w:val="24"/>
        </w:rPr>
        <w:t>2025-07-11</w:t>
      </w:r>
    </w:p>
    <w:p w14:paraId="3443F54A" w14:textId="77777777" w:rsidR="00986737" w:rsidRPr="009432A1" w:rsidRDefault="00714AD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4AD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E25E8BB" w14:textId="77777777" w:rsidR="00986737" w:rsidRPr="009432A1" w:rsidRDefault="00714AD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714ADC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14ADC">
        <w:rPr>
          <w:rFonts w:ascii="Arial" w:hAnsi="Arial" w:cs="Arial"/>
          <w:sz w:val="24"/>
          <w:szCs w:val="24"/>
        </w:rPr>
        <w:t>66</w:t>
      </w:r>
    </w:p>
    <w:p w14:paraId="7F5E2765" w14:textId="77777777" w:rsidR="00986737" w:rsidRPr="009432A1" w:rsidRDefault="00714ADC" w:rsidP="00986737">
      <w:pPr>
        <w:rPr>
          <w:rFonts w:ascii="Arial" w:hAnsi="Arial" w:cs="Arial"/>
          <w:sz w:val="24"/>
          <w:szCs w:val="24"/>
        </w:rPr>
      </w:pPr>
      <w:r w:rsidRPr="00714ADC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14ADC">
        <w:rPr>
          <w:rFonts w:ascii="Arial" w:hAnsi="Arial" w:cs="Arial"/>
          <w:sz w:val="24"/>
          <w:szCs w:val="24"/>
        </w:rPr>
        <w:t>Kraków</w:t>
      </w:r>
    </w:p>
    <w:p w14:paraId="5A1A493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78E3F5" w14:textId="63D4E2C5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90C85B1" w14:textId="44564380" w:rsidR="00052E5F" w:rsidRPr="00052E5F" w:rsidRDefault="00052E5F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052E5F">
        <w:rPr>
          <w:rFonts w:ascii="Arial" w:hAnsi="Arial" w:cs="Arial"/>
          <w:bCs/>
          <w:sz w:val="18"/>
          <w:szCs w:val="18"/>
        </w:rPr>
        <w:t>Znak: SZP-271-32/25.611.EJK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715A66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CE0153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49D30FB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D6CE12E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E7BFEE6" w14:textId="77777777" w:rsidTr="005A632E">
        <w:tc>
          <w:tcPr>
            <w:tcW w:w="2269" w:type="dxa"/>
            <w:shd w:val="clear" w:color="auto" w:fill="auto"/>
          </w:tcPr>
          <w:p w14:paraId="45076CF0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EB1B1D" w14:textId="77777777" w:rsidR="00986737" w:rsidRPr="004E4B64" w:rsidRDefault="00714AD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4ADC">
              <w:rPr>
                <w:rFonts w:ascii="Arial" w:hAnsi="Arial" w:cs="Arial"/>
                <w:bCs/>
                <w:sz w:val="24"/>
                <w:szCs w:val="24"/>
              </w:rPr>
              <w:t>Dostawa szczepionek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14ADC" w:rsidRPr="004E4B64" w14:paraId="64F8CBBA" w14:textId="77777777" w:rsidTr="00634395">
        <w:tc>
          <w:tcPr>
            <w:tcW w:w="2269" w:type="dxa"/>
            <w:shd w:val="clear" w:color="auto" w:fill="auto"/>
          </w:tcPr>
          <w:p w14:paraId="75EEB5D0" w14:textId="77777777" w:rsidR="00714ADC" w:rsidRPr="004E4B64" w:rsidRDefault="00714ADC" w:rsidP="006343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C1DAEE" w14:textId="77777777" w:rsidR="00714ADC" w:rsidRPr="004E4B64" w:rsidRDefault="00714ADC" w:rsidP="006343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4ADC">
              <w:rPr>
                <w:rFonts w:ascii="Arial" w:hAnsi="Arial" w:cs="Arial"/>
                <w:bCs/>
                <w:sz w:val="24"/>
                <w:szCs w:val="24"/>
              </w:rPr>
              <w:t>SZP-271-32/25</w:t>
            </w:r>
          </w:p>
        </w:tc>
      </w:tr>
    </w:tbl>
    <w:p w14:paraId="37AC94A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2CFD50F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14ADC" w:rsidRPr="00714ADC">
        <w:rPr>
          <w:rFonts w:ascii="Arial" w:hAnsi="Arial" w:cs="Arial"/>
          <w:sz w:val="24"/>
          <w:szCs w:val="24"/>
        </w:rPr>
        <w:t>(</w:t>
      </w:r>
      <w:proofErr w:type="spellStart"/>
      <w:r w:rsidR="00714ADC" w:rsidRPr="00714ADC">
        <w:rPr>
          <w:rFonts w:ascii="Arial" w:hAnsi="Arial" w:cs="Arial"/>
          <w:sz w:val="24"/>
          <w:szCs w:val="24"/>
        </w:rPr>
        <w:t>t.j</w:t>
      </w:r>
      <w:proofErr w:type="spellEnd"/>
      <w:r w:rsidR="00714ADC" w:rsidRPr="00714ADC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A2D8D19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14ADC" w:rsidRPr="00714ADC">
        <w:rPr>
          <w:rFonts w:ascii="Arial" w:hAnsi="Arial" w:cs="Arial"/>
          <w:sz w:val="24"/>
          <w:szCs w:val="24"/>
        </w:rPr>
        <w:t>11/07/2025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14ADC" w:rsidRPr="00714AD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819"/>
        <w:gridCol w:w="1701"/>
      </w:tblGrid>
      <w:tr w:rsidR="006B27ED" w:rsidRPr="00BB547B" w14:paraId="4115CBC4" w14:textId="77777777" w:rsidTr="00052E5F">
        <w:tc>
          <w:tcPr>
            <w:tcW w:w="1276" w:type="dxa"/>
            <w:shd w:val="clear" w:color="auto" w:fill="F2F2F2"/>
            <w:vAlign w:val="center"/>
          </w:tcPr>
          <w:p w14:paraId="308ABA3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517C54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819" w:type="dxa"/>
            <w:shd w:val="clear" w:color="auto" w:fill="F2F2F2"/>
            <w:vAlign w:val="center"/>
          </w:tcPr>
          <w:p w14:paraId="0BF7E5B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034B523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14ADC" w:rsidRPr="00BB547B" w14:paraId="073A65BA" w14:textId="77777777" w:rsidTr="00052E5F">
        <w:tc>
          <w:tcPr>
            <w:tcW w:w="1276" w:type="dxa"/>
            <w:shd w:val="clear" w:color="auto" w:fill="auto"/>
            <w:vAlign w:val="center"/>
          </w:tcPr>
          <w:p w14:paraId="7C37060D" w14:textId="77777777" w:rsidR="00714ADC" w:rsidRPr="00986737" w:rsidRDefault="00714ADC" w:rsidP="006343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F0177B" w14:textId="77777777" w:rsidR="00714ADC" w:rsidRPr="00986737" w:rsidRDefault="00714ADC" w:rsidP="006343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46C1C624" w14:textId="77777777" w:rsidR="00714ADC" w:rsidRPr="00986737" w:rsidRDefault="00714ADC" w:rsidP="006343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GSK Services Sp. z o.o.</w:t>
            </w:r>
          </w:p>
          <w:p w14:paraId="7BA4F891" w14:textId="44ED3F90" w:rsidR="00714ADC" w:rsidRPr="00986737" w:rsidRDefault="00714ADC" w:rsidP="00052E5F">
            <w:pPr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ADC">
              <w:rPr>
                <w:rFonts w:ascii="Arial" w:hAnsi="Arial" w:cs="Arial"/>
                <w:sz w:val="24"/>
                <w:szCs w:val="24"/>
              </w:rPr>
              <w:t>189</w:t>
            </w:r>
            <w:r w:rsidR="00052E5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714ADC">
              <w:rPr>
                <w:rFonts w:ascii="Arial" w:hAnsi="Arial" w:cs="Arial"/>
                <w:sz w:val="24"/>
                <w:szCs w:val="24"/>
              </w:rPr>
              <w:t>60-322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AD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E0DAE6" w14:textId="77777777" w:rsidR="00714ADC" w:rsidRPr="00986737" w:rsidRDefault="00714ADC" w:rsidP="006343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111 630.31 zł</w:t>
            </w:r>
          </w:p>
        </w:tc>
      </w:tr>
      <w:tr w:rsidR="00714ADC" w:rsidRPr="00BB547B" w14:paraId="4AA2C54B" w14:textId="77777777" w:rsidTr="00052E5F">
        <w:tc>
          <w:tcPr>
            <w:tcW w:w="1276" w:type="dxa"/>
            <w:shd w:val="clear" w:color="auto" w:fill="auto"/>
            <w:vAlign w:val="center"/>
          </w:tcPr>
          <w:p w14:paraId="665D3E94" w14:textId="77777777" w:rsidR="00714ADC" w:rsidRPr="00986737" w:rsidRDefault="00714ADC" w:rsidP="006343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369278" w14:textId="77777777" w:rsidR="00714ADC" w:rsidRPr="00986737" w:rsidRDefault="00714ADC" w:rsidP="006343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229DC090" w14:textId="77777777" w:rsidR="00714ADC" w:rsidRPr="00986737" w:rsidRDefault="00714ADC" w:rsidP="006343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14ADC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714AD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14AD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714ADC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773C8312" w14:textId="2711182E" w:rsidR="00714ADC" w:rsidRPr="00986737" w:rsidRDefault="00714ADC" w:rsidP="00052E5F">
            <w:pPr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Wolskie, ul.</w:t>
            </w:r>
            <w:r w:rsidR="00F06C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ADC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AD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2E5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714ADC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ADC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7D3D3A" w14:textId="77777777" w:rsidR="00714ADC" w:rsidRPr="00986737" w:rsidRDefault="00714ADC" w:rsidP="006343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279 268.02 zł</w:t>
            </w:r>
          </w:p>
        </w:tc>
      </w:tr>
      <w:tr w:rsidR="00714ADC" w:rsidRPr="00BB547B" w14:paraId="7A828CAD" w14:textId="77777777" w:rsidTr="00052E5F">
        <w:tc>
          <w:tcPr>
            <w:tcW w:w="1276" w:type="dxa"/>
            <w:shd w:val="clear" w:color="auto" w:fill="auto"/>
            <w:vAlign w:val="center"/>
          </w:tcPr>
          <w:p w14:paraId="6177A550" w14:textId="77777777" w:rsidR="00714ADC" w:rsidRPr="00986737" w:rsidRDefault="00714ADC" w:rsidP="006343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0DCA73" w14:textId="77777777" w:rsidR="00714ADC" w:rsidRPr="00986737" w:rsidRDefault="00714ADC" w:rsidP="006343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1A1C7632" w14:textId="77777777" w:rsidR="00714ADC" w:rsidRPr="00986737" w:rsidRDefault="00714ADC" w:rsidP="006343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14ADC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714AD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14AD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714ADC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00264203" w14:textId="55D96D1C" w:rsidR="00714ADC" w:rsidRPr="00986737" w:rsidRDefault="00714ADC" w:rsidP="00052E5F">
            <w:pPr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Wolskie, ul.</w:t>
            </w:r>
            <w:r w:rsidR="00F06C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ADC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AD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2E5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714ADC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ADC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BF0DD5" w14:textId="77777777" w:rsidR="00714ADC" w:rsidRPr="00986737" w:rsidRDefault="00714ADC" w:rsidP="006343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62 319.78 zł</w:t>
            </w:r>
          </w:p>
        </w:tc>
      </w:tr>
      <w:tr w:rsidR="00714ADC" w:rsidRPr="00BB547B" w14:paraId="75006616" w14:textId="77777777" w:rsidTr="00052E5F">
        <w:tc>
          <w:tcPr>
            <w:tcW w:w="1276" w:type="dxa"/>
            <w:shd w:val="clear" w:color="auto" w:fill="auto"/>
            <w:vAlign w:val="center"/>
          </w:tcPr>
          <w:p w14:paraId="7D5BD170" w14:textId="77777777" w:rsidR="00714ADC" w:rsidRPr="00986737" w:rsidRDefault="00714ADC" w:rsidP="006343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7EBAFC" w14:textId="77777777" w:rsidR="00714ADC" w:rsidRPr="00986737" w:rsidRDefault="00714ADC" w:rsidP="006343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06D834C9" w14:textId="77777777" w:rsidR="00714ADC" w:rsidRPr="00986737" w:rsidRDefault="00714ADC" w:rsidP="0063439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14ADC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714ADC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1E38A0BC" w14:textId="295F4515" w:rsidR="00714ADC" w:rsidRPr="00986737" w:rsidRDefault="00714ADC" w:rsidP="00052E5F">
            <w:pPr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AD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2E5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714ADC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AD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7B0F21" w14:textId="77777777" w:rsidR="00714ADC" w:rsidRPr="00986737" w:rsidRDefault="00714ADC" w:rsidP="0063439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ADC">
              <w:rPr>
                <w:rFonts w:ascii="Arial" w:hAnsi="Arial" w:cs="Arial"/>
                <w:sz w:val="24"/>
                <w:szCs w:val="24"/>
              </w:rPr>
              <w:t>254 986.38 zł</w:t>
            </w:r>
          </w:p>
        </w:tc>
      </w:tr>
    </w:tbl>
    <w:p w14:paraId="2B5958FF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F564C" w14:textId="77777777" w:rsidR="002E76D3" w:rsidRDefault="002E76D3">
      <w:r>
        <w:separator/>
      </w:r>
    </w:p>
  </w:endnote>
  <w:endnote w:type="continuationSeparator" w:id="0">
    <w:p w14:paraId="2BCA0809" w14:textId="77777777" w:rsidR="002E76D3" w:rsidRDefault="002E7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15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1539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374C2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13E793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E3113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F67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DC0709" w14:textId="77777777" w:rsidR="009F189D" w:rsidRDefault="009F189D">
    <w:pPr>
      <w:pStyle w:val="Stopka"/>
      <w:tabs>
        <w:tab w:val="clear" w:pos="4536"/>
      </w:tabs>
      <w:jc w:val="center"/>
    </w:pPr>
  </w:p>
  <w:p w14:paraId="1706D8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1E12E" w14:textId="77777777" w:rsidR="002E76D3" w:rsidRDefault="002E76D3">
      <w:r>
        <w:separator/>
      </w:r>
    </w:p>
  </w:footnote>
  <w:footnote w:type="continuationSeparator" w:id="0">
    <w:p w14:paraId="77BA31FC" w14:textId="77777777" w:rsidR="002E76D3" w:rsidRDefault="002E7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AE885" w14:textId="77777777" w:rsidR="00714ADC" w:rsidRDefault="00714A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8AA81" w14:textId="77777777" w:rsidR="00714ADC" w:rsidRDefault="00714A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42028" w14:textId="77777777" w:rsidR="00714ADC" w:rsidRDefault="00714A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76D3"/>
    <w:rsid w:val="00007727"/>
    <w:rsid w:val="00017720"/>
    <w:rsid w:val="00035488"/>
    <w:rsid w:val="00052E5F"/>
    <w:rsid w:val="000D7F25"/>
    <w:rsid w:val="000E00E5"/>
    <w:rsid w:val="00173B20"/>
    <w:rsid w:val="001C69FF"/>
    <w:rsid w:val="0023318D"/>
    <w:rsid w:val="002E76D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14ADC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06C9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546812"/>
  <w15:chartTrackingRefBased/>
  <w15:docId w15:val="{CB06D7FC-5CE3-48B4-B436-BAD084576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161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2025-07-11T08:11:00Z</cp:lastPrinted>
  <dcterms:created xsi:type="dcterms:W3CDTF">2025-07-11T08:06:00Z</dcterms:created>
  <dcterms:modified xsi:type="dcterms:W3CDTF">2025-07-11T08:11:00Z</dcterms:modified>
</cp:coreProperties>
</file>