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7B6A" w14:textId="77777777" w:rsidR="00890B92" w:rsidRPr="00576502" w:rsidRDefault="005A782B" w:rsidP="00890B92">
      <w:pPr>
        <w:spacing w:after="240"/>
        <w:jc w:val="right"/>
      </w:pPr>
      <w:r w:rsidRPr="00576502">
        <w:t>Kraków</w:t>
      </w:r>
      <w:r w:rsidR="00890B92" w:rsidRPr="00576502">
        <w:t xml:space="preserve"> dnia: </w:t>
      </w:r>
      <w:r w:rsidRPr="00576502">
        <w:t>2025-07-11</w:t>
      </w:r>
    </w:p>
    <w:p w14:paraId="35727F30" w14:textId="77777777" w:rsidR="00C71F23" w:rsidRPr="00576502" w:rsidRDefault="00C71F23" w:rsidP="00C71F23">
      <w:pPr>
        <w:rPr>
          <w:b/>
          <w:bCs/>
        </w:rPr>
      </w:pPr>
      <w:r w:rsidRPr="00576502">
        <w:rPr>
          <w:b/>
          <w:bCs/>
        </w:rPr>
        <w:t xml:space="preserve">Szpital Miejski Specjalistyczny </w:t>
      </w:r>
    </w:p>
    <w:p w14:paraId="04863134" w14:textId="77777777" w:rsidR="00C71F23" w:rsidRPr="00576502" w:rsidRDefault="00C71F23" w:rsidP="00C71F23">
      <w:r w:rsidRPr="00576502">
        <w:rPr>
          <w:b/>
          <w:bCs/>
        </w:rPr>
        <w:t>im. Gabriela Narutowicza w Krakowie</w:t>
      </w:r>
    </w:p>
    <w:p w14:paraId="2B1A466C" w14:textId="77777777" w:rsidR="00C71F23" w:rsidRPr="00576502" w:rsidRDefault="00C71F23" w:rsidP="00C71F23">
      <w:pPr>
        <w:pStyle w:val="Nagwek"/>
        <w:tabs>
          <w:tab w:val="clear" w:pos="4536"/>
          <w:tab w:val="clear" w:pos="9072"/>
        </w:tabs>
      </w:pPr>
      <w:r w:rsidRPr="00576502">
        <w:t>ul. Prądnicka 35-37</w:t>
      </w:r>
    </w:p>
    <w:p w14:paraId="2A0C6F5C" w14:textId="77777777" w:rsidR="00C71F23" w:rsidRPr="00576502" w:rsidRDefault="00C71F23" w:rsidP="00C71F23">
      <w:pPr>
        <w:pStyle w:val="Nagwek"/>
        <w:tabs>
          <w:tab w:val="clear" w:pos="4536"/>
          <w:tab w:val="clear" w:pos="9072"/>
        </w:tabs>
      </w:pPr>
      <w:r w:rsidRPr="00576502">
        <w:t>31-202 Kraków</w:t>
      </w:r>
    </w:p>
    <w:p w14:paraId="3A18D2E5" w14:textId="77777777" w:rsidR="00A80738" w:rsidRPr="00576502" w:rsidRDefault="00A80738" w:rsidP="00A80738">
      <w:pPr>
        <w:pStyle w:val="Nagwek"/>
        <w:tabs>
          <w:tab w:val="clear" w:pos="4536"/>
          <w:tab w:val="clear" w:pos="9072"/>
        </w:tabs>
      </w:pPr>
    </w:p>
    <w:p w14:paraId="655F770D" w14:textId="77777777" w:rsidR="00A80738" w:rsidRPr="00576502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14:paraId="1A672217" w14:textId="77777777" w:rsidR="00A80738" w:rsidRPr="00576502" w:rsidRDefault="00007727" w:rsidP="00A80738">
      <w:pPr>
        <w:pStyle w:val="Nagwek"/>
        <w:tabs>
          <w:tab w:val="clear" w:pos="4536"/>
        </w:tabs>
      </w:pPr>
      <w:r w:rsidRPr="00576502">
        <w:t>Znak sprawy:</w:t>
      </w:r>
      <w:r w:rsidRPr="00576502">
        <w:rPr>
          <w:b/>
        </w:rPr>
        <w:t xml:space="preserve"> </w:t>
      </w:r>
      <w:r w:rsidR="005A782B" w:rsidRPr="00576502">
        <w:rPr>
          <w:b/>
        </w:rPr>
        <w:t>ZP/28/2025</w:t>
      </w:r>
      <w:r w:rsidR="00A80738" w:rsidRPr="00576502">
        <w:tab/>
        <w:t xml:space="preserve"> </w:t>
      </w:r>
    </w:p>
    <w:p w14:paraId="131D3A3C" w14:textId="77777777" w:rsidR="00A80738" w:rsidRPr="00576502" w:rsidRDefault="00A80738" w:rsidP="00A80738">
      <w:pPr>
        <w:pStyle w:val="Nagwek"/>
        <w:tabs>
          <w:tab w:val="clear" w:pos="4536"/>
          <w:tab w:val="clear" w:pos="9072"/>
        </w:tabs>
      </w:pPr>
    </w:p>
    <w:p w14:paraId="634FC931" w14:textId="77777777" w:rsidR="00A80738" w:rsidRPr="00576502" w:rsidRDefault="00A80738" w:rsidP="00A80738">
      <w:pPr>
        <w:pStyle w:val="Nagwek"/>
        <w:tabs>
          <w:tab w:val="clear" w:pos="4536"/>
          <w:tab w:val="clear" w:pos="9072"/>
        </w:tabs>
      </w:pPr>
    </w:p>
    <w:p w14:paraId="06E64764" w14:textId="77777777" w:rsidR="00890B92" w:rsidRPr="0057650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576502">
        <w:rPr>
          <w:b/>
          <w:spacing w:val="20"/>
        </w:rPr>
        <w:t xml:space="preserve">INFORMACJA </w:t>
      </w:r>
    </w:p>
    <w:p w14:paraId="4B4D7662" w14:textId="77777777" w:rsidR="00A80738" w:rsidRPr="0057650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576502">
        <w:rPr>
          <w:b/>
          <w:spacing w:val="20"/>
        </w:rPr>
        <w:t>O KWOCIE PRZEZNACZONEJ NA REALIZACJĘ ZAMÓWIENIA</w:t>
      </w:r>
    </w:p>
    <w:p w14:paraId="75C36A23" w14:textId="77777777" w:rsidR="00C659E2" w:rsidRPr="00576502" w:rsidRDefault="00C659E2" w:rsidP="00C902DE">
      <w:pPr>
        <w:spacing w:before="120" w:after="240"/>
        <w:jc w:val="both"/>
        <w:rPr>
          <w:b/>
          <w:bCs/>
        </w:rPr>
      </w:pPr>
      <w:r w:rsidRPr="00576502">
        <w:rPr>
          <w:bCs/>
        </w:rPr>
        <w:t xml:space="preserve">Dotyczy </w:t>
      </w:r>
      <w:r w:rsidRPr="00576502">
        <w:t xml:space="preserve">postępowania o udzielenie zamówienia publicznego prowadzonego w trybie </w:t>
      </w:r>
      <w:r w:rsidR="005A782B" w:rsidRPr="00576502">
        <w:t>przetarg nieograniczony</w:t>
      </w:r>
      <w:r w:rsidRPr="00576502">
        <w:t xml:space="preserve"> na: </w:t>
      </w:r>
    </w:p>
    <w:p w14:paraId="64CBA711" w14:textId="77777777" w:rsidR="00A80738" w:rsidRPr="00576502" w:rsidRDefault="005A782B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576502">
        <w:rPr>
          <w:b/>
          <w:sz w:val="20"/>
        </w:rPr>
        <w:t>Zakup i dostawa wyrobów medycznych III</w:t>
      </w:r>
    </w:p>
    <w:p w14:paraId="73D515CF" w14:textId="77777777" w:rsidR="00890B92" w:rsidRPr="00576502" w:rsidRDefault="00A80738" w:rsidP="00510EC8">
      <w:pPr>
        <w:spacing w:before="480" w:after="120" w:line="276" w:lineRule="auto"/>
        <w:jc w:val="both"/>
      </w:pPr>
      <w:r w:rsidRPr="00576502">
        <w:t xml:space="preserve">Zamawiający na podstawie art. </w:t>
      </w:r>
      <w:r w:rsidR="00890B92" w:rsidRPr="00576502">
        <w:t>22</w:t>
      </w:r>
      <w:r w:rsidR="0049054E" w:rsidRPr="00576502">
        <w:t>2</w:t>
      </w:r>
      <w:r w:rsidRPr="00576502">
        <w:t xml:space="preserve"> ust. </w:t>
      </w:r>
      <w:r w:rsidR="00890B92" w:rsidRPr="00576502">
        <w:t>4</w:t>
      </w:r>
      <w:r w:rsidRPr="00576502">
        <w:t xml:space="preserve"> </w:t>
      </w:r>
      <w:r w:rsidR="00890B92" w:rsidRPr="00576502">
        <w:rPr>
          <w:bCs/>
        </w:rPr>
        <w:t>ustawy z dnia 11 września 2019 r. Prawo zamówień publicznych</w:t>
      </w:r>
      <w:r w:rsidR="004C7E9B" w:rsidRPr="00576502">
        <w:t xml:space="preserve"> </w:t>
      </w:r>
      <w:r w:rsidR="00890B92" w:rsidRPr="00576502">
        <w:t>informuje, że kwota, jaką zamierza przeznaczyć na sfinansowanie zamówienia wynosi</w:t>
      </w:r>
      <w:r w:rsidR="00510EC8" w:rsidRPr="00576502">
        <w:t xml:space="preserve"> dla</w:t>
      </w:r>
      <w:r w:rsidR="00890B92" w:rsidRPr="00576502"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5A782B" w:rsidRPr="00576502" w14:paraId="6D45562A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0B28FD9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 zamówienia w wysokości 185 203.80 zł brutto;</w:t>
            </w:r>
          </w:p>
        </w:tc>
      </w:tr>
      <w:tr w:rsidR="005A782B" w:rsidRPr="00576502" w14:paraId="72627A82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8077D66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2 zamówienia w wysokości 260 172.00 zł brutto;</w:t>
            </w:r>
          </w:p>
        </w:tc>
      </w:tr>
      <w:tr w:rsidR="005A782B" w:rsidRPr="00576502" w14:paraId="4F877E31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702BFDE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3 zamówienia w wysokości 51 297.30 zł brutto;</w:t>
            </w:r>
          </w:p>
        </w:tc>
      </w:tr>
      <w:tr w:rsidR="005A782B" w:rsidRPr="00576502" w14:paraId="6AFB4DD4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1C00EFC6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4 zamówienia w wysokości 51 904.80 zł brutto;</w:t>
            </w:r>
          </w:p>
        </w:tc>
      </w:tr>
      <w:tr w:rsidR="005A782B" w:rsidRPr="00576502" w14:paraId="15894C84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5E5A21F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5 zamówienia w wysokości 21 060.00 zł brutto;</w:t>
            </w:r>
          </w:p>
        </w:tc>
      </w:tr>
      <w:tr w:rsidR="005A782B" w:rsidRPr="00576502" w14:paraId="43A436A8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F4921D8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6 zamówienia w wysokości 133 358.40 zł brutto;</w:t>
            </w:r>
          </w:p>
        </w:tc>
      </w:tr>
      <w:tr w:rsidR="005A782B" w:rsidRPr="00576502" w14:paraId="3F022CEF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DD1A70C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7 zamówienia w wysokości 3 564.00 zł brutto;</w:t>
            </w:r>
          </w:p>
        </w:tc>
      </w:tr>
      <w:tr w:rsidR="005A782B" w:rsidRPr="00576502" w14:paraId="1B85C1D7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182A1CB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8 zamówienia w wysokości 5 508.00 zł brutto;</w:t>
            </w:r>
          </w:p>
        </w:tc>
      </w:tr>
      <w:tr w:rsidR="005A782B" w:rsidRPr="00576502" w14:paraId="7FACEFBD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56A0774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9 zamówienia w wysokości 26 352.00 zł brutto;</w:t>
            </w:r>
          </w:p>
        </w:tc>
      </w:tr>
      <w:tr w:rsidR="005A782B" w:rsidRPr="00576502" w14:paraId="554CFB6A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8761694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10 zamówienia w wysokości 35 251.20 zł brutto;</w:t>
            </w:r>
          </w:p>
        </w:tc>
      </w:tr>
      <w:tr w:rsidR="005A782B" w:rsidRPr="00576502" w14:paraId="4CAE2171" w14:textId="77777777" w:rsidTr="005A782B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0555EE93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11 zamówienia w wysokości 27 943.83 zł brutto;</w:t>
            </w:r>
          </w:p>
        </w:tc>
      </w:tr>
      <w:tr w:rsidR="005A782B" w:rsidRPr="00576502" w14:paraId="44E4D50F" w14:textId="77777777" w:rsidTr="005A782B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F45D40D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12 zamówienia w wysokości 6 912.00 zł brutto;</w:t>
            </w:r>
          </w:p>
        </w:tc>
      </w:tr>
      <w:tr w:rsidR="005A782B" w:rsidRPr="00576502" w14:paraId="1F676F61" w14:textId="77777777" w:rsidTr="005A782B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9CE6E3A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13 zamówienia w wysokości 3 974.40 zł brutto;</w:t>
            </w:r>
          </w:p>
        </w:tc>
      </w:tr>
      <w:tr w:rsidR="005A782B" w:rsidRPr="00576502" w14:paraId="56BEFE66" w14:textId="77777777" w:rsidTr="005A782B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E289A94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14 zamówienia w wysokości 5 670.00 zł brutto;</w:t>
            </w:r>
          </w:p>
        </w:tc>
      </w:tr>
      <w:tr w:rsidR="005A782B" w:rsidRPr="00576502" w14:paraId="434D6F93" w14:textId="77777777" w:rsidTr="005A782B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83278B3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15 zamówienia w wysokości 132 300.00 zł brutto;</w:t>
            </w:r>
          </w:p>
        </w:tc>
      </w:tr>
      <w:tr w:rsidR="005A782B" w:rsidRPr="00576502" w14:paraId="79C42AB9" w14:textId="77777777" w:rsidTr="005A782B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CBE40AF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16 zamówienia w wysokości 3 240.00 zł brutto;</w:t>
            </w:r>
          </w:p>
        </w:tc>
      </w:tr>
      <w:tr w:rsidR="005A782B" w:rsidRPr="00576502" w14:paraId="494AB28C" w14:textId="77777777" w:rsidTr="005A782B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5A80167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17 zamówienia w wysokości 70 567.20 zł brutto;</w:t>
            </w:r>
          </w:p>
        </w:tc>
      </w:tr>
      <w:tr w:rsidR="005A782B" w:rsidRPr="00576502" w14:paraId="788C86A1" w14:textId="77777777" w:rsidTr="005A782B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1B06E83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18 zamówienia w wysokości 100 440.00 zł brutto;</w:t>
            </w:r>
          </w:p>
        </w:tc>
      </w:tr>
      <w:tr w:rsidR="005A782B" w:rsidRPr="00576502" w14:paraId="5AC0E15F" w14:textId="77777777" w:rsidTr="005A782B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215D609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19 zamówienia w wysokości 28 252.80 zł brutto;</w:t>
            </w:r>
          </w:p>
        </w:tc>
      </w:tr>
      <w:tr w:rsidR="005A782B" w:rsidRPr="00576502" w14:paraId="0374AAD3" w14:textId="77777777" w:rsidTr="005A782B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492EC01" w14:textId="77777777" w:rsidR="005A782B" w:rsidRPr="00576502" w:rsidRDefault="005A782B" w:rsidP="008B24F1">
            <w:pPr>
              <w:spacing w:before="40" w:after="40"/>
              <w:ind w:left="75" w:right="108"/>
            </w:pPr>
            <w:r w:rsidRPr="00576502">
              <w:t>części 20 zamówienia w wysokości 9 720.00 zł brutto;</w:t>
            </w:r>
          </w:p>
        </w:tc>
      </w:tr>
    </w:tbl>
    <w:p w14:paraId="3A6ABF12" w14:textId="52733486" w:rsidR="00510EC8" w:rsidRPr="00576502" w:rsidRDefault="00C71F23" w:rsidP="00A80738">
      <w:pPr>
        <w:spacing w:before="120" w:after="120"/>
        <w:jc w:val="both"/>
      </w:pPr>
      <w:r w:rsidRPr="00576502">
        <w:t xml:space="preserve">Kwota całkowita jaką Zamawiający zamierza przeznaczyć  na sfinansowanie zamówienia to </w:t>
      </w:r>
      <w:r w:rsidR="00DF4B80" w:rsidRPr="00576502">
        <w:t>1 162 691,73</w:t>
      </w:r>
      <w:r w:rsidRPr="00576502">
        <w:t xml:space="preserve"> </w:t>
      </w:r>
      <w:r w:rsidR="00BF3B18" w:rsidRPr="00576502">
        <w:t>zł brutto</w:t>
      </w:r>
      <w:r w:rsidRPr="00576502">
        <w:t>.</w:t>
      </w:r>
    </w:p>
    <w:p w14:paraId="2C30D993" w14:textId="53578C6C" w:rsidR="00A80738" w:rsidRPr="00576502" w:rsidRDefault="00F303BA" w:rsidP="00A80738">
      <w:pPr>
        <w:pStyle w:val="Tekstpodstawowy"/>
        <w:ind w:left="3117" w:firstLine="423"/>
        <w:jc w:val="right"/>
        <w:rPr>
          <w:i/>
          <w:sz w:val="20"/>
        </w:rPr>
      </w:pPr>
      <w:r w:rsidRPr="00576502">
        <w:rPr>
          <w:i/>
          <w:sz w:val="20"/>
        </w:rPr>
        <w:t>Sekretarz</w:t>
      </w:r>
      <w:r w:rsidR="00C71F23" w:rsidRPr="00576502">
        <w:rPr>
          <w:i/>
          <w:sz w:val="20"/>
        </w:rPr>
        <w:t xml:space="preserve"> Komisji Przetargowej</w:t>
      </w:r>
    </w:p>
    <w:p w14:paraId="0759857E" w14:textId="18ECC4BF" w:rsidR="00C236D3" w:rsidRPr="00576502" w:rsidRDefault="00576502" w:rsidP="00576502">
      <w:pPr>
        <w:rPr>
          <w:i/>
          <w:iCs/>
        </w:rPr>
      </w:pPr>
      <w:r>
        <w:t xml:space="preserve">                                                                                                                                           </w:t>
      </w:r>
      <w:r w:rsidR="00F303BA" w:rsidRPr="00576502">
        <w:t xml:space="preserve">     </w:t>
      </w:r>
      <w:r w:rsidR="005A782B" w:rsidRPr="00576502">
        <w:t xml:space="preserve"> </w:t>
      </w:r>
      <w:r w:rsidR="005A782B" w:rsidRPr="00576502">
        <w:rPr>
          <w:i/>
          <w:iCs/>
        </w:rPr>
        <w:t>Ewa</w:t>
      </w:r>
      <w:r w:rsidR="00A80738" w:rsidRPr="00576502">
        <w:rPr>
          <w:i/>
          <w:iCs/>
        </w:rPr>
        <w:t xml:space="preserve"> </w:t>
      </w:r>
      <w:r w:rsidR="005A782B" w:rsidRPr="00576502">
        <w:rPr>
          <w:i/>
          <w:iCs/>
        </w:rPr>
        <w:t>Szlifińska</w:t>
      </w:r>
    </w:p>
    <w:sectPr w:rsidR="00C236D3" w:rsidRPr="00576502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47299" w14:textId="77777777" w:rsidR="002065F6" w:rsidRDefault="002065F6">
      <w:r>
        <w:separator/>
      </w:r>
    </w:p>
  </w:endnote>
  <w:endnote w:type="continuationSeparator" w:id="0">
    <w:p w14:paraId="138F0D22" w14:textId="77777777" w:rsidR="002065F6" w:rsidRDefault="00206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C3D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950A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FFDB7" w14:textId="3BB037C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9F0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D99861" w14:textId="77777777" w:rsidR="009F189D" w:rsidRDefault="009F189D">
    <w:pPr>
      <w:pStyle w:val="Stopka"/>
      <w:tabs>
        <w:tab w:val="clear" w:pos="4536"/>
      </w:tabs>
      <w:jc w:val="center"/>
    </w:pPr>
  </w:p>
  <w:p w14:paraId="44B7BB1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561D1" w14:textId="77777777" w:rsidR="002065F6" w:rsidRDefault="002065F6">
      <w:r>
        <w:separator/>
      </w:r>
    </w:p>
  </w:footnote>
  <w:footnote w:type="continuationSeparator" w:id="0">
    <w:p w14:paraId="4F0017CD" w14:textId="77777777" w:rsidR="002065F6" w:rsidRDefault="00206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973ED" w14:textId="77777777" w:rsidR="005A782B" w:rsidRDefault="005A7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1572C" w14:textId="77777777" w:rsidR="005A782B" w:rsidRDefault="005A7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319C9" w14:textId="77777777" w:rsidR="005A782B" w:rsidRDefault="005A78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5F6"/>
    <w:rsid w:val="00007727"/>
    <w:rsid w:val="00017720"/>
    <w:rsid w:val="00035488"/>
    <w:rsid w:val="000D7F25"/>
    <w:rsid w:val="000E00E5"/>
    <w:rsid w:val="00173B20"/>
    <w:rsid w:val="001C69FF"/>
    <w:rsid w:val="002065F6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76502"/>
    <w:rsid w:val="005A782B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01C51"/>
    <w:rsid w:val="00BE7129"/>
    <w:rsid w:val="00BF3B18"/>
    <w:rsid w:val="00C236D3"/>
    <w:rsid w:val="00C659E2"/>
    <w:rsid w:val="00C71F23"/>
    <w:rsid w:val="00C902DE"/>
    <w:rsid w:val="00CB0802"/>
    <w:rsid w:val="00D7128F"/>
    <w:rsid w:val="00DF4B80"/>
    <w:rsid w:val="00EA3476"/>
    <w:rsid w:val="00EA63FD"/>
    <w:rsid w:val="00F303B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36016"/>
  <w15:chartTrackingRefBased/>
  <w15:docId w15:val="{5FF9590D-AB83-4B66-A8A6-AF85405F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272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dcterms:created xsi:type="dcterms:W3CDTF">2025-07-11T07:03:00Z</dcterms:created>
  <dcterms:modified xsi:type="dcterms:W3CDTF">2025-07-11T07:07:00Z</dcterms:modified>
</cp:coreProperties>
</file>