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90927" w14:textId="31928F5E" w:rsidR="00FE545C" w:rsidRPr="00AF292B" w:rsidRDefault="008D2AB8" w:rsidP="00AF292B">
      <w:pPr>
        <w:pStyle w:val="Nagwek3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b w:val="0"/>
          <w:sz w:val="18"/>
          <w:szCs w:val="18"/>
        </w:rPr>
        <w:tab/>
      </w:r>
      <w:r w:rsidRPr="00AF292B">
        <w:rPr>
          <w:rFonts w:ascii="Verdana" w:hAnsi="Verdana"/>
          <w:b w:val="0"/>
          <w:sz w:val="18"/>
          <w:szCs w:val="18"/>
        </w:rPr>
        <w:tab/>
      </w:r>
      <w:r w:rsidRPr="00AF292B">
        <w:rPr>
          <w:rFonts w:ascii="Verdana" w:hAnsi="Verdana"/>
          <w:b w:val="0"/>
          <w:sz w:val="18"/>
          <w:szCs w:val="18"/>
        </w:rPr>
        <w:tab/>
      </w:r>
      <w:r w:rsidRPr="00AF292B">
        <w:rPr>
          <w:rFonts w:ascii="Verdana" w:hAnsi="Verdana"/>
          <w:b w:val="0"/>
          <w:sz w:val="18"/>
          <w:szCs w:val="18"/>
        </w:rPr>
        <w:tab/>
      </w:r>
    </w:p>
    <w:p w14:paraId="6341020B" w14:textId="77777777" w:rsidR="00A85D73" w:rsidRPr="00AF292B" w:rsidRDefault="00A85D73" w:rsidP="00A85D73">
      <w:pPr>
        <w:keepNext/>
        <w:spacing w:before="240" w:after="60"/>
        <w:jc w:val="right"/>
        <w:outlineLvl w:val="2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/>
          <w:bCs/>
          <w:sz w:val="18"/>
          <w:szCs w:val="18"/>
        </w:rPr>
        <w:t>Załącznik nr 1</w:t>
      </w:r>
    </w:p>
    <w:p w14:paraId="4FF852C9" w14:textId="77777777" w:rsidR="00A85D73" w:rsidRPr="00AF292B" w:rsidRDefault="00A85D73" w:rsidP="00A85D7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8CCD5A" w14:textId="77777777" w:rsidR="00A85D73" w:rsidRPr="00AF292B" w:rsidRDefault="00A85D73" w:rsidP="00A85D7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FORMULARZ OFERTY</w:t>
      </w:r>
    </w:p>
    <w:p w14:paraId="28AEB17D" w14:textId="77777777" w:rsidR="00A85D73" w:rsidRPr="00AF292B" w:rsidRDefault="00A85D73" w:rsidP="00A85D73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0DBE04D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1E38C649" w14:textId="77777777" w:rsidR="00A85D73" w:rsidRPr="00AF292B" w:rsidRDefault="00A85D73" w:rsidP="00A85D7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31BAFF8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583A8194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5789E55B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  <w:lang w:val="de-DE"/>
        </w:rPr>
        <w:t>TEL.</w:t>
      </w: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6030B5B0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  <w:lang w:val="de-DE"/>
        </w:rPr>
        <w:t xml:space="preserve">FAX </w:t>
      </w: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7B714C7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AF292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55A4E916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AF292B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328EE62E" w14:textId="77777777" w:rsidR="00A85D73" w:rsidRPr="00AF292B" w:rsidRDefault="00A85D73" w:rsidP="00A85D7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2F214FD9" w14:textId="77777777" w:rsidR="00A85D73" w:rsidRPr="00AF292B" w:rsidRDefault="00A85D73" w:rsidP="00A85D7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2C010935" w14:textId="77777777" w:rsidR="00A85D73" w:rsidRPr="00AF292B" w:rsidRDefault="00A85D73" w:rsidP="00A85D73">
      <w:pPr>
        <w:spacing w:line="360" w:lineRule="auto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Do: Nazwa i siedziba Zamawiającego:</w:t>
      </w:r>
    </w:p>
    <w:p w14:paraId="3ECAF3C5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Akademia Górniczo - Hutnicza</w:t>
      </w:r>
    </w:p>
    <w:p w14:paraId="0AF6AB48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im. Stanisława Staszica w Krakowie</w:t>
      </w:r>
    </w:p>
    <w:p w14:paraId="34158D0C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9D0DF6D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Al. Mickiewicza 30 </w:t>
      </w:r>
    </w:p>
    <w:p w14:paraId="1D1818D0" w14:textId="77777777" w:rsidR="00A85D73" w:rsidRPr="00AF292B" w:rsidRDefault="00A85D73" w:rsidP="00A85D73">
      <w:pPr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30-059 Kraków,  </w:t>
      </w:r>
    </w:p>
    <w:p w14:paraId="407CB097" w14:textId="77777777" w:rsidR="00A85D73" w:rsidRPr="00AF292B" w:rsidRDefault="00A85D73" w:rsidP="00A85D73">
      <w:pPr>
        <w:ind w:firstLine="3969"/>
        <w:rPr>
          <w:rFonts w:ascii="Verdana" w:hAnsi="Verdana"/>
          <w:b/>
          <w:sz w:val="18"/>
          <w:szCs w:val="18"/>
        </w:rPr>
      </w:pPr>
    </w:p>
    <w:p w14:paraId="0A8F6035" w14:textId="3B6ECB24" w:rsidR="00A85D73" w:rsidRPr="00AF292B" w:rsidRDefault="00A85D73" w:rsidP="00A85D73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D4FB0" w:rsidRPr="002D4FB0">
        <w:rPr>
          <w:rFonts w:ascii="Verdana" w:hAnsi="Verdana"/>
          <w:b/>
          <w:sz w:val="18"/>
          <w:szCs w:val="18"/>
        </w:rPr>
        <w:t xml:space="preserve">dostawa wyposażenia meblowego laboratorium komputerowego </w:t>
      </w:r>
      <w:proofErr w:type="spellStart"/>
      <w:r w:rsidR="002D4FB0" w:rsidRPr="002D4FB0">
        <w:rPr>
          <w:rFonts w:ascii="Verdana" w:hAnsi="Verdana"/>
          <w:b/>
          <w:sz w:val="18"/>
          <w:szCs w:val="18"/>
        </w:rPr>
        <w:t>KSEiUOŚ</w:t>
      </w:r>
      <w:proofErr w:type="spellEnd"/>
      <w:r w:rsidR="002D4FB0" w:rsidRPr="002D4FB0">
        <w:rPr>
          <w:rFonts w:ascii="Verdana" w:hAnsi="Verdana"/>
          <w:b/>
          <w:sz w:val="18"/>
          <w:szCs w:val="18"/>
        </w:rPr>
        <w:t xml:space="preserve"> nr 203 w budynku B3 - DE-dzp.272-</w:t>
      </w:r>
      <w:r w:rsidR="000C7069">
        <w:rPr>
          <w:rFonts w:ascii="Verdana" w:hAnsi="Verdana"/>
          <w:b/>
          <w:sz w:val="18"/>
          <w:szCs w:val="18"/>
        </w:rPr>
        <w:t>409</w:t>
      </w:r>
      <w:r w:rsidR="002D4FB0" w:rsidRPr="002D4FB0">
        <w:rPr>
          <w:rFonts w:ascii="Verdana" w:hAnsi="Verdana"/>
          <w:b/>
          <w:sz w:val="18"/>
          <w:szCs w:val="18"/>
        </w:rPr>
        <w:t>/25</w:t>
      </w:r>
      <w:r w:rsidRPr="00AF292B">
        <w:rPr>
          <w:rFonts w:ascii="Verdana" w:hAnsi="Verdana"/>
          <w:b/>
          <w:sz w:val="18"/>
          <w:szCs w:val="18"/>
        </w:rPr>
        <w:t xml:space="preserve">, </w:t>
      </w:r>
      <w:r w:rsidRPr="00AF292B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F8423B7" w14:textId="77777777" w:rsidR="000D17CD" w:rsidRPr="00AF292B" w:rsidRDefault="000D17CD" w:rsidP="00A85D73">
      <w:pPr>
        <w:widowControl w:val="0"/>
        <w:spacing w:line="360" w:lineRule="auto"/>
        <w:rPr>
          <w:rFonts w:ascii="Verdana" w:hAnsi="Verdana"/>
          <w:b/>
          <w:color w:val="FF0000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709"/>
        <w:gridCol w:w="1134"/>
        <w:gridCol w:w="1031"/>
        <w:gridCol w:w="851"/>
        <w:gridCol w:w="2001"/>
      </w:tblGrid>
      <w:tr w:rsidR="000D17CD" w:rsidRPr="00AF292B" w14:paraId="562C26B6" w14:textId="77777777" w:rsidTr="000D17C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5D5C69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AF16D0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0B0E56" w14:textId="77777777" w:rsidR="000D17CD" w:rsidRPr="00AF292B" w:rsidRDefault="000D17CD" w:rsidP="000D17CD">
            <w:pPr>
              <w:rPr>
                <w:rFonts w:ascii="Verdana" w:hAnsi="Verdana"/>
                <w:b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iCs/>
                <w:sz w:val="18"/>
                <w:szCs w:val="18"/>
              </w:rPr>
              <w:t>producent, model/wyrób własny</w:t>
            </w:r>
            <w:r w:rsidRPr="00AF292B">
              <w:rPr>
                <w:rFonts w:ascii="Verdana" w:hAnsi="Verdana"/>
                <w:b/>
                <w:iCs/>
                <w:sz w:val="18"/>
                <w:szCs w:val="18"/>
              </w:rPr>
              <w:br/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320535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7FEA7C9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778237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AF292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B5AA9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5261E7C6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0583BB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B9B4685" w14:textId="77777777" w:rsidR="000D17CD" w:rsidRPr="00AF292B" w:rsidRDefault="000D17CD" w:rsidP="000D1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[23%]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ED2EE4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5C2C9ABF" w14:textId="77777777" w:rsidR="000D17CD" w:rsidRPr="00AF292B" w:rsidRDefault="000D17CD" w:rsidP="000D1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[PLN]</w:t>
            </w:r>
          </w:p>
          <w:p w14:paraId="36397AE3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D17CD" w:rsidRPr="00AF292B" w14:paraId="28FB7829" w14:textId="77777777" w:rsidTr="00081C7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D6028F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2D1E1D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E9033E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2E5104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E6EB14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D55C5F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4576F6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F19C07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D17CD" w:rsidRPr="00AF292B" w14:paraId="49546520" w14:textId="77777777" w:rsidTr="00081C78">
        <w:trPr>
          <w:trHeight w:val="32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D7889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008B" w14:textId="354E38C3" w:rsidR="000D17CD" w:rsidRPr="00AF292B" w:rsidRDefault="000D17CD" w:rsidP="000D17CD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Biurko proste prowadzącego</w:t>
            </w:r>
            <w:r w:rsidRPr="00AF292B">
              <w:rPr>
                <w:rFonts w:ascii="Verdana" w:hAnsi="Verdana"/>
                <w:sz w:val="18"/>
                <w:szCs w:val="18"/>
              </w:rPr>
              <w:tab/>
              <w:t>Narożnik - 1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</w:tcPr>
          <w:p w14:paraId="6AF5CB8E" w14:textId="77777777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EF879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3DC1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0270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D736C3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5CB9E5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10A8E952" w14:textId="77777777" w:rsidTr="00081C78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85BC9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5FBB8" w14:textId="1930EEA5" w:rsidR="000D17CD" w:rsidRPr="00AF292B" w:rsidRDefault="000D17CD" w:rsidP="000D17CD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Biurko proste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</w:tcPr>
          <w:p w14:paraId="16B6A98C" w14:textId="77777777" w:rsidR="000D17CD" w:rsidRPr="00AF292B" w:rsidRDefault="000D17CD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32251" w14:textId="053FF40E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16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820D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F3AE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AE3494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3C77D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3563AEF2" w14:textId="77777777" w:rsidTr="00081C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EE32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EEE5" w14:textId="48026012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Krzesło obrotowe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B56A" w14:textId="77777777" w:rsidR="000D17CD" w:rsidRPr="00AF292B" w:rsidRDefault="000D17CD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5E7B" w14:textId="1E2C7153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17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464A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41CE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6322CD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AD755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2774CE15" w14:textId="77777777" w:rsidTr="000D17C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B564D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AA064" w14:textId="0B04AFD3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Szafa metalowa zamykana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DCB1" w14:textId="77777777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4D44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F0D0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1D81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B18B57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3B92A0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6A5C52BB" w14:textId="77777777" w:rsidTr="000D17C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0EDBB2" w14:textId="3A0E0BC0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020EF331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29442C5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CD23A3C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8110942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09CED50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………………………………./</w:t>
            </w:r>
          </w:p>
          <w:p w14:paraId="6F48E2B6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……………………………..…/</w:t>
            </w:r>
          </w:p>
          <w:p w14:paraId="5A2E595A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Vat ……………………………………………………………………………………………..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A7A3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F9FF2B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BEDE20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5C56F9D" w14:textId="1C41F69C" w:rsidR="00A85D73" w:rsidRPr="00AF292B" w:rsidRDefault="00A85D73" w:rsidP="00A85D73">
      <w:pPr>
        <w:widowControl w:val="0"/>
        <w:spacing w:line="360" w:lineRule="auto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lastRenderedPageBreak/>
        <w:t xml:space="preserve">Termin realizacji umowy: …………. dni od daty podpisania umowy </w:t>
      </w:r>
      <w:r w:rsidRPr="00AF292B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7062DCEC" w14:textId="3905DA69" w:rsidR="000D17CD" w:rsidRPr="00AF292B" w:rsidRDefault="000D17CD" w:rsidP="00270B72">
      <w:pPr>
        <w:widowControl w:val="0"/>
        <w:spacing w:line="360" w:lineRule="auto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AF292B">
        <w:rPr>
          <w:rFonts w:ascii="Verdana" w:hAnsi="Verdana"/>
          <w:bCs/>
          <w:i/>
          <w:iCs/>
          <w:sz w:val="18"/>
          <w:szCs w:val="18"/>
        </w:rPr>
        <w:t xml:space="preserve">*)W przypadku nie podania terminu realizacji, Zamawiający przyjmie maksymalny termin realizacji wskazany w </w:t>
      </w:r>
      <w:r w:rsidR="00AF292B">
        <w:rPr>
          <w:rFonts w:ascii="Verdana" w:hAnsi="Verdana"/>
          <w:bCs/>
          <w:i/>
          <w:iCs/>
          <w:sz w:val="18"/>
          <w:szCs w:val="18"/>
        </w:rPr>
        <w:t>SWZ</w:t>
      </w:r>
      <w:r w:rsidRPr="00AF292B">
        <w:rPr>
          <w:rFonts w:ascii="Verdana" w:hAnsi="Verdana"/>
          <w:bCs/>
          <w:i/>
          <w:iCs/>
          <w:sz w:val="18"/>
          <w:szCs w:val="18"/>
        </w:rPr>
        <w:t>.</w:t>
      </w:r>
    </w:p>
    <w:p w14:paraId="02579F0C" w14:textId="237C7304" w:rsidR="00A85D73" w:rsidRPr="00AF292B" w:rsidRDefault="00A85D73" w:rsidP="00A85D73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Okres udzielonej gwarancji</w:t>
      </w:r>
      <w:r w:rsidR="005C01CB" w:rsidRPr="00AF292B">
        <w:rPr>
          <w:rFonts w:ascii="Verdana" w:hAnsi="Verdana"/>
          <w:b/>
          <w:sz w:val="18"/>
          <w:szCs w:val="18"/>
        </w:rPr>
        <w:t xml:space="preserve"> na wszystkie elementy dostawy</w:t>
      </w:r>
      <w:r w:rsidRPr="00AF292B">
        <w:rPr>
          <w:rFonts w:ascii="Verdana" w:hAnsi="Verdana"/>
          <w:b/>
          <w:sz w:val="18"/>
          <w:szCs w:val="18"/>
        </w:rPr>
        <w:t xml:space="preserve"> wynosi:</w:t>
      </w:r>
      <w:r w:rsidRPr="00AF292B">
        <w:rPr>
          <w:rFonts w:ascii="Verdana" w:hAnsi="Verdana"/>
          <w:sz w:val="18"/>
          <w:szCs w:val="18"/>
        </w:rPr>
        <w:t xml:space="preserve"> </w:t>
      </w:r>
      <w:r w:rsidRPr="00AF292B">
        <w:rPr>
          <w:rFonts w:ascii="Verdana" w:hAnsi="Verdana"/>
          <w:b/>
          <w:bCs/>
          <w:sz w:val="18"/>
          <w:szCs w:val="18"/>
        </w:rPr>
        <w:t xml:space="preserve">………………… miesięcy </w:t>
      </w:r>
      <w:r w:rsidRPr="00AF292B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015E04B" w14:textId="3B1C99FA" w:rsidR="00A85D73" w:rsidRPr="00AF292B" w:rsidRDefault="00A85D73" w:rsidP="00A85D73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/>
          <w:bCs/>
          <w:sz w:val="18"/>
          <w:szCs w:val="18"/>
        </w:rPr>
        <w:t>*</w:t>
      </w:r>
      <w:r w:rsidRPr="00AF292B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24A4FD3" w14:textId="77777777" w:rsidR="00A85D73" w:rsidRPr="00AF292B" w:rsidRDefault="00A85D73" w:rsidP="00A85D73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AF292B">
        <w:rPr>
          <w:rFonts w:ascii="Verdana" w:hAnsi="Verdana"/>
          <w:b/>
          <w:sz w:val="18"/>
          <w:szCs w:val="18"/>
        </w:rPr>
        <w:t xml:space="preserve"> TAK/NIE</w:t>
      </w:r>
    </w:p>
    <w:p w14:paraId="67E51C6E" w14:textId="77777777" w:rsidR="00A85D73" w:rsidRPr="00AF292B" w:rsidRDefault="00A85D73" w:rsidP="00A85D73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Termin płatności: </w:t>
      </w:r>
      <w:r w:rsidRPr="00AF292B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B808C70" w14:textId="77777777" w:rsidR="00A85D73" w:rsidRPr="00AF292B" w:rsidRDefault="00A85D73" w:rsidP="00A85D73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6D9894C7" w14:textId="77777777" w:rsidR="00A85D73" w:rsidRPr="00AF292B" w:rsidRDefault="00A85D73" w:rsidP="00A85D73">
      <w:pPr>
        <w:rPr>
          <w:rFonts w:ascii="Verdana" w:hAnsi="Verdana"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ZOBOWIĄZUJEMY SIĘ</w:t>
      </w:r>
      <w:r w:rsidRPr="00AF292B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1908C4F" w14:textId="77777777" w:rsidR="00A85D73" w:rsidRPr="00AF292B" w:rsidRDefault="00A85D73" w:rsidP="00A85D73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1636978" w14:textId="77777777" w:rsidR="00A85D73" w:rsidRPr="00AF292B" w:rsidRDefault="00A85D73" w:rsidP="00A85D73">
      <w:pPr>
        <w:rPr>
          <w:rFonts w:ascii="Verdana" w:hAnsi="Verdana"/>
          <w:b/>
          <w:sz w:val="18"/>
          <w:szCs w:val="18"/>
          <w:u w:val="single"/>
        </w:rPr>
      </w:pPr>
      <w:r w:rsidRPr="00AF292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DD21855" w14:textId="77777777" w:rsidR="00A85D73" w:rsidRPr="00AF292B" w:rsidRDefault="00A85D73" w:rsidP="00A85D73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F292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FFC328B" w14:textId="77777777" w:rsidR="00A85D73" w:rsidRPr="00AF292B" w:rsidRDefault="00A85D73" w:rsidP="00A85D7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F292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F292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4E8AC74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2CB8F5" w14:textId="77777777" w:rsidR="00A85D73" w:rsidRPr="00AF292B" w:rsidRDefault="00A85D73" w:rsidP="00A85D7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F292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C0482D" w14:textId="77777777" w:rsidR="00A85D73" w:rsidRPr="00AF292B" w:rsidRDefault="00A85D73" w:rsidP="00A85D7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F292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9DB088" w14:textId="77777777" w:rsidR="00A85D73" w:rsidRPr="00AF292B" w:rsidRDefault="00A85D73" w:rsidP="00A85D73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85D73" w:rsidRPr="00AF292B" w14:paraId="5BAD8225" w14:textId="77777777" w:rsidTr="00D515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9FE24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76F69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BAA0228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1B1C4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Nazwa podwykonawcy</w:t>
            </w:r>
            <w:r w:rsidRPr="00AF292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85D73" w:rsidRPr="00AF292B" w14:paraId="40216B7E" w14:textId="77777777" w:rsidTr="00D515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6AC65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06832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A2746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85D73" w:rsidRPr="00AF292B" w14:paraId="7B39ABDA" w14:textId="77777777" w:rsidTr="00D515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58A0D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E074B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A714E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E82C766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A2881FA" w14:textId="77777777" w:rsidR="00A85D73" w:rsidRPr="00AF292B" w:rsidRDefault="00A85D73" w:rsidP="00A85D73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AF292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F0F1947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F292B">
        <w:rPr>
          <w:rFonts w:ascii="Verdana" w:hAnsi="Verdana"/>
          <w:sz w:val="18"/>
          <w:szCs w:val="18"/>
        </w:rPr>
        <w:tab/>
      </w:r>
      <w:r w:rsidRPr="00AF292B">
        <w:rPr>
          <w:rFonts w:ascii="Verdana" w:hAnsi="Verdana"/>
          <w:sz w:val="18"/>
          <w:szCs w:val="18"/>
        </w:rPr>
        <w:tab/>
      </w:r>
    </w:p>
    <w:p w14:paraId="3149A13F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0BBA974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F292B">
        <w:rPr>
          <w:rFonts w:ascii="Verdana" w:hAnsi="Verdana"/>
          <w:sz w:val="18"/>
          <w:szCs w:val="18"/>
        </w:rPr>
        <w:tab/>
      </w:r>
      <w:r w:rsidRPr="00AF292B">
        <w:rPr>
          <w:rFonts w:ascii="Verdana" w:hAnsi="Verdana"/>
          <w:sz w:val="18"/>
          <w:szCs w:val="18"/>
        </w:rPr>
        <w:tab/>
        <w:t xml:space="preserve"> </w:t>
      </w:r>
    </w:p>
    <w:p w14:paraId="6A60B07D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A5F943D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F292B">
        <w:rPr>
          <w:rFonts w:ascii="Verdana" w:hAnsi="Verdana"/>
          <w:sz w:val="18"/>
          <w:szCs w:val="18"/>
        </w:rPr>
        <w:t>ych</w:t>
      </w:r>
      <w:proofErr w:type="spellEnd"/>
      <w:r w:rsidRPr="00AF292B">
        <w:rPr>
          <w:rFonts w:ascii="Verdana" w:hAnsi="Verdana"/>
          <w:sz w:val="18"/>
          <w:szCs w:val="18"/>
        </w:rPr>
        <w:t>) dokumentu(ów)</w:t>
      </w:r>
    </w:p>
    <w:p w14:paraId="5FC6A00E" w14:textId="77777777" w:rsidR="00A85D73" w:rsidRDefault="00A85D73" w:rsidP="00A85D73">
      <w:p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DCFFC27" w14:textId="77777777" w:rsidR="00AF292B" w:rsidRPr="00AF292B" w:rsidRDefault="00AF292B" w:rsidP="00A85D73">
      <w:pPr>
        <w:jc w:val="both"/>
        <w:rPr>
          <w:rFonts w:ascii="Verdana" w:hAnsi="Verdana"/>
          <w:sz w:val="18"/>
          <w:szCs w:val="18"/>
        </w:rPr>
      </w:pPr>
    </w:p>
    <w:p w14:paraId="61F72641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61837E67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519C0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F09968B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3DE12A63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223F448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85F193E" w14:textId="77777777" w:rsidR="00A85D73" w:rsidRPr="00AF292B" w:rsidRDefault="00A85D73" w:rsidP="00A85D73">
      <w:pPr>
        <w:jc w:val="both"/>
        <w:rPr>
          <w:rFonts w:ascii="Verdana" w:hAnsi="Verdana"/>
          <w:sz w:val="18"/>
          <w:szCs w:val="18"/>
        </w:rPr>
      </w:pPr>
    </w:p>
    <w:p w14:paraId="33582403" w14:textId="77777777" w:rsidR="00A85D73" w:rsidRPr="00AF292B" w:rsidRDefault="00A85D73" w:rsidP="00A85D73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76A5251" w14:textId="77777777" w:rsidR="00A85D73" w:rsidRPr="00AF292B" w:rsidRDefault="00A85D73" w:rsidP="00A85D73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AF292B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AF292B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24E4D55A" w14:textId="77777777" w:rsidR="00A85D73" w:rsidRPr="00AF292B" w:rsidRDefault="00A85D73" w:rsidP="00A85D73">
      <w:pPr>
        <w:jc w:val="right"/>
        <w:rPr>
          <w:rFonts w:ascii="Verdana" w:hAnsi="Verdana"/>
          <w:sz w:val="18"/>
          <w:szCs w:val="18"/>
        </w:rPr>
      </w:pPr>
    </w:p>
    <w:p w14:paraId="79D9B50F" w14:textId="77777777" w:rsidR="00A85D73" w:rsidRPr="00AF292B" w:rsidRDefault="00A85D73" w:rsidP="00A85D73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3003F8B6" w14:textId="77777777" w:rsidR="00A85D73" w:rsidRPr="00AF292B" w:rsidRDefault="00A85D73" w:rsidP="00A85D73">
      <w:pPr>
        <w:jc w:val="right"/>
        <w:rPr>
          <w:rFonts w:ascii="Verdana" w:hAnsi="Verdana"/>
          <w:sz w:val="18"/>
          <w:szCs w:val="18"/>
        </w:rPr>
      </w:pPr>
    </w:p>
    <w:p w14:paraId="37510279" w14:textId="77777777" w:rsidR="00FE545C" w:rsidRPr="00AF292B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AF29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86840" w14:textId="77777777" w:rsidR="004A00A2" w:rsidRDefault="004A00A2">
      <w:r>
        <w:separator/>
      </w:r>
    </w:p>
  </w:endnote>
  <w:endnote w:type="continuationSeparator" w:id="0">
    <w:p w14:paraId="384ACF88" w14:textId="77777777" w:rsidR="004A00A2" w:rsidRDefault="004A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F6CC0" w14:textId="77777777" w:rsidR="00AB5B02" w:rsidRDefault="00AB5B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24C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2794" w14:textId="77777777" w:rsidR="00AB5B02" w:rsidRDefault="00AB5B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3F84F" w14:textId="77777777" w:rsidR="004A00A2" w:rsidRDefault="004A00A2">
      <w:r>
        <w:separator/>
      </w:r>
    </w:p>
  </w:footnote>
  <w:footnote w:type="continuationSeparator" w:id="0">
    <w:p w14:paraId="52FBB099" w14:textId="77777777" w:rsidR="004A00A2" w:rsidRDefault="004A0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2CDC5" w14:textId="77777777" w:rsidR="00AB5B02" w:rsidRDefault="00AB5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99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86AD7" w14:textId="77777777" w:rsidR="00AB5B02" w:rsidRDefault="00AB5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66479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52485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4334711">
    <w:abstractNumId w:val="0"/>
  </w:num>
  <w:num w:numId="4" w16cid:durableId="1695693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00A2"/>
    <w:rsid w:val="00012286"/>
    <w:rsid w:val="000704FC"/>
    <w:rsid w:val="00071CCC"/>
    <w:rsid w:val="00071D70"/>
    <w:rsid w:val="00081C78"/>
    <w:rsid w:val="00083F76"/>
    <w:rsid w:val="000B731D"/>
    <w:rsid w:val="000C7069"/>
    <w:rsid w:val="000D17CD"/>
    <w:rsid w:val="000D6134"/>
    <w:rsid w:val="000E09C7"/>
    <w:rsid w:val="000F6589"/>
    <w:rsid w:val="00106636"/>
    <w:rsid w:val="00116EC6"/>
    <w:rsid w:val="001801DD"/>
    <w:rsid w:val="001D4612"/>
    <w:rsid w:val="00207E98"/>
    <w:rsid w:val="00270B72"/>
    <w:rsid w:val="002723B0"/>
    <w:rsid w:val="002C126E"/>
    <w:rsid w:val="002D4FB0"/>
    <w:rsid w:val="00315A4A"/>
    <w:rsid w:val="004A00A2"/>
    <w:rsid w:val="004B7300"/>
    <w:rsid w:val="004C6753"/>
    <w:rsid w:val="0057784C"/>
    <w:rsid w:val="00595C87"/>
    <w:rsid w:val="005C01C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49E1"/>
    <w:rsid w:val="008B2F0C"/>
    <w:rsid w:val="008B4928"/>
    <w:rsid w:val="008D2AB8"/>
    <w:rsid w:val="008F1C66"/>
    <w:rsid w:val="0092049B"/>
    <w:rsid w:val="00970FE4"/>
    <w:rsid w:val="00997F93"/>
    <w:rsid w:val="00A0022B"/>
    <w:rsid w:val="00A346FE"/>
    <w:rsid w:val="00A47B4D"/>
    <w:rsid w:val="00A83018"/>
    <w:rsid w:val="00A85D73"/>
    <w:rsid w:val="00AB5B02"/>
    <w:rsid w:val="00AF292B"/>
    <w:rsid w:val="00B774DC"/>
    <w:rsid w:val="00C70689"/>
    <w:rsid w:val="00C969A6"/>
    <w:rsid w:val="00CA7D36"/>
    <w:rsid w:val="00D24208"/>
    <w:rsid w:val="00D60C38"/>
    <w:rsid w:val="00D66893"/>
    <w:rsid w:val="00D90ACB"/>
    <w:rsid w:val="00D96B0E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135DDA"/>
  <w15:chartTrackingRefBased/>
  <w15:docId w15:val="{0CC882E3-5375-4C9F-9236-ECD838A8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2025-05-26T06:22:00Z</cp:lastPrinted>
  <dcterms:created xsi:type="dcterms:W3CDTF">2025-07-08T10:59:00Z</dcterms:created>
  <dcterms:modified xsi:type="dcterms:W3CDTF">2025-07-08T10:59:00Z</dcterms:modified>
</cp:coreProperties>
</file>