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1D7B1A" w14:textId="77777777" w:rsidR="003E6519" w:rsidRPr="009432A1" w:rsidRDefault="002F5FB1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F5FB1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2F5FB1">
        <w:rPr>
          <w:rFonts w:ascii="Arial" w:hAnsi="Arial" w:cs="Arial"/>
          <w:sz w:val="24"/>
          <w:szCs w:val="24"/>
        </w:rPr>
        <w:t>2025-07-11</w:t>
      </w:r>
    </w:p>
    <w:p w14:paraId="4A08473F" w14:textId="77777777" w:rsidR="003E6519" w:rsidRPr="009432A1" w:rsidRDefault="002F5FB1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F5FB1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AA21B92" w14:textId="77777777" w:rsidR="003E6519" w:rsidRPr="009432A1" w:rsidRDefault="002F5FB1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F5FB1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F5FB1">
        <w:rPr>
          <w:rFonts w:ascii="Arial" w:hAnsi="Arial" w:cs="Arial"/>
          <w:sz w:val="24"/>
          <w:szCs w:val="24"/>
        </w:rPr>
        <w:t>66</w:t>
      </w:r>
    </w:p>
    <w:p w14:paraId="78088827" w14:textId="77777777" w:rsidR="003E6519" w:rsidRPr="009432A1" w:rsidRDefault="002F5FB1" w:rsidP="003E6519">
      <w:pPr>
        <w:rPr>
          <w:rFonts w:ascii="Arial" w:hAnsi="Arial" w:cs="Arial"/>
          <w:sz w:val="24"/>
          <w:szCs w:val="24"/>
        </w:rPr>
      </w:pPr>
      <w:r w:rsidRPr="002F5FB1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F5FB1">
        <w:rPr>
          <w:rFonts w:ascii="Arial" w:hAnsi="Arial" w:cs="Arial"/>
          <w:sz w:val="24"/>
          <w:szCs w:val="24"/>
        </w:rPr>
        <w:t>Kraków</w:t>
      </w:r>
    </w:p>
    <w:p w14:paraId="7A5C3162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DDF6820" w14:textId="5EE6897E" w:rsidR="003E6519" w:rsidRDefault="003E6519" w:rsidP="003E6519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4D35869B" w14:textId="4E861BDA" w:rsidR="00762E28" w:rsidRPr="009432A1" w:rsidRDefault="00762E28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SZP-271-32/25.610.EJK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0AD58D8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AA604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93C56AA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3DA4333D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F4E7CE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56BFEB4" w14:textId="77777777" w:rsidTr="001A0FA2">
        <w:tc>
          <w:tcPr>
            <w:tcW w:w="2269" w:type="dxa"/>
            <w:shd w:val="clear" w:color="auto" w:fill="auto"/>
          </w:tcPr>
          <w:p w14:paraId="611AB0A3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7F74DAE" w14:textId="77777777" w:rsidR="003E6519" w:rsidRPr="004E4B64" w:rsidRDefault="002F5FB1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5FB1">
              <w:rPr>
                <w:rFonts w:ascii="Arial" w:hAnsi="Arial" w:cs="Arial"/>
                <w:bCs/>
                <w:sz w:val="24"/>
                <w:szCs w:val="24"/>
              </w:rPr>
              <w:t>Dostawa szczepionek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F5FB1" w:rsidRPr="004E4B64" w14:paraId="72CCF490" w14:textId="77777777" w:rsidTr="00634395">
        <w:tc>
          <w:tcPr>
            <w:tcW w:w="2269" w:type="dxa"/>
            <w:shd w:val="clear" w:color="auto" w:fill="auto"/>
          </w:tcPr>
          <w:p w14:paraId="5B1707D8" w14:textId="77777777" w:rsidR="002F5FB1" w:rsidRPr="004E4B64" w:rsidRDefault="002F5FB1" w:rsidP="0063439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94DC1D" w14:textId="77777777" w:rsidR="002F5FB1" w:rsidRPr="004E4B64" w:rsidRDefault="002F5FB1" w:rsidP="0063439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5FB1">
              <w:rPr>
                <w:rFonts w:ascii="Arial" w:hAnsi="Arial" w:cs="Arial"/>
                <w:bCs/>
                <w:sz w:val="24"/>
                <w:szCs w:val="24"/>
              </w:rPr>
              <w:t>SZP-271-32/25</w:t>
            </w:r>
          </w:p>
        </w:tc>
      </w:tr>
    </w:tbl>
    <w:p w14:paraId="3BCF22B6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F5FB1" w:rsidRPr="002F5FB1">
        <w:rPr>
          <w:rFonts w:ascii="Arial" w:hAnsi="Arial" w:cs="Arial"/>
          <w:sz w:val="24"/>
          <w:szCs w:val="24"/>
        </w:rPr>
        <w:t>(t.j.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F5FB1" w:rsidRPr="00C902DE" w14:paraId="2CB30255" w14:textId="77777777" w:rsidTr="006343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737743" w14:textId="77777777" w:rsidR="002F5FB1" w:rsidRPr="00C902DE" w:rsidRDefault="002F5FB1" w:rsidP="0063439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5FB1">
              <w:rPr>
                <w:rFonts w:ascii="Arial" w:hAnsi="Arial" w:cs="Arial"/>
                <w:sz w:val="24"/>
                <w:szCs w:val="24"/>
              </w:rPr>
              <w:t>części 1 zamówienia w wysokości 264 114.00 zł brutto;</w:t>
            </w:r>
          </w:p>
        </w:tc>
      </w:tr>
      <w:tr w:rsidR="002F5FB1" w:rsidRPr="00C902DE" w14:paraId="7DE9BE15" w14:textId="77777777" w:rsidTr="006343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6D4B2C" w14:textId="77777777" w:rsidR="002F5FB1" w:rsidRPr="00C902DE" w:rsidRDefault="002F5FB1" w:rsidP="0063439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5FB1">
              <w:rPr>
                <w:rFonts w:ascii="Arial" w:hAnsi="Arial" w:cs="Arial"/>
                <w:sz w:val="24"/>
                <w:szCs w:val="24"/>
              </w:rPr>
              <w:t>części 2 zamówienia w wysokości 111 807.00 zł brutto;</w:t>
            </w:r>
          </w:p>
        </w:tc>
      </w:tr>
      <w:tr w:rsidR="002F5FB1" w:rsidRPr="00C902DE" w14:paraId="04F86045" w14:textId="77777777" w:rsidTr="0063439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B2E2970" w14:textId="77777777" w:rsidR="002F5FB1" w:rsidRPr="00C902DE" w:rsidRDefault="002F5FB1" w:rsidP="0063439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F5FB1">
              <w:rPr>
                <w:rFonts w:ascii="Arial" w:hAnsi="Arial" w:cs="Arial"/>
                <w:sz w:val="24"/>
                <w:szCs w:val="24"/>
              </w:rPr>
              <w:t>części 3 zamówienia w wysokości 69 255.00 zł brutto;</w:t>
            </w:r>
          </w:p>
        </w:tc>
      </w:tr>
    </w:tbl>
    <w:p w14:paraId="4791DB7B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19DE22A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0FA2EFC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8E96F8E" w14:textId="58B62642" w:rsidR="00C236D3" w:rsidRPr="003E6519" w:rsidRDefault="002F5FB1" w:rsidP="00173B20">
      <w:pPr>
        <w:jc w:val="right"/>
        <w:rPr>
          <w:rFonts w:ascii="Arial" w:hAnsi="Arial" w:cs="Arial"/>
          <w:sz w:val="22"/>
          <w:szCs w:val="22"/>
        </w:rPr>
      </w:pPr>
      <w:r w:rsidRPr="002F5FB1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911E7" w14:textId="77777777" w:rsidR="00E01323" w:rsidRDefault="00E01323">
      <w:r>
        <w:separator/>
      </w:r>
    </w:p>
  </w:endnote>
  <w:endnote w:type="continuationSeparator" w:id="0">
    <w:p w14:paraId="2FDA6CC5" w14:textId="77777777" w:rsidR="00E01323" w:rsidRDefault="00E01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586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A090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B688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66764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D17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A78B7EB" w14:textId="77777777" w:rsidR="009F189D" w:rsidRDefault="009F189D">
    <w:pPr>
      <w:pStyle w:val="Stopka"/>
      <w:tabs>
        <w:tab w:val="clear" w:pos="4536"/>
      </w:tabs>
      <w:jc w:val="center"/>
    </w:pPr>
  </w:p>
  <w:p w14:paraId="74348DD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2126E" w14:textId="77777777" w:rsidR="00E01323" w:rsidRDefault="00E01323">
      <w:r>
        <w:separator/>
      </w:r>
    </w:p>
  </w:footnote>
  <w:footnote w:type="continuationSeparator" w:id="0">
    <w:p w14:paraId="2D03809E" w14:textId="77777777" w:rsidR="00E01323" w:rsidRDefault="00E013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2F54FA" w14:textId="77777777" w:rsidR="002F5FB1" w:rsidRDefault="002F5F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E94C7" w14:textId="77777777" w:rsidR="002F5FB1" w:rsidRDefault="002F5F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88A95" w14:textId="77777777" w:rsidR="002F5FB1" w:rsidRDefault="002F5F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1323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F5FB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62E28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0132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3702E7"/>
  <w15:chartTrackingRefBased/>
  <w15:docId w15:val="{0F29695E-E51E-446A-A84E-64B70B072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2025-07-11T07:07:00Z</cp:lastPrinted>
  <dcterms:created xsi:type="dcterms:W3CDTF">2025-07-11T07:02:00Z</dcterms:created>
  <dcterms:modified xsi:type="dcterms:W3CDTF">2025-07-11T07:07:00Z</dcterms:modified>
</cp:coreProperties>
</file>