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55B61" w14:textId="55CB6613" w:rsidR="006676AE" w:rsidRPr="00530B6A" w:rsidRDefault="006676AE" w:rsidP="006676AE">
      <w:pPr>
        <w:pStyle w:val="Nagwek4"/>
        <w:rPr>
          <w:bCs/>
          <w:i w:val="0"/>
          <w:sz w:val="20"/>
        </w:rPr>
      </w:pPr>
      <w:r w:rsidRPr="00530B6A">
        <w:rPr>
          <w:bCs/>
          <w:i w:val="0"/>
          <w:sz w:val="20"/>
        </w:rPr>
        <w:t xml:space="preserve">Załącznik nr </w:t>
      </w:r>
      <w:r w:rsidR="00530B6A" w:rsidRPr="00530B6A">
        <w:rPr>
          <w:bCs/>
          <w:i w:val="0"/>
          <w:sz w:val="20"/>
        </w:rPr>
        <w:t>6</w:t>
      </w:r>
      <w:r w:rsidR="00B36ABD" w:rsidRPr="00530B6A">
        <w:rPr>
          <w:bCs/>
          <w:i w:val="0"/>
          <w:sz w:val="20"/>
        </w:rPr>
        <w:t xml:space="preserve"> do SWZ</w:t>
      </w:r>
    </w:p>
    <w:p w14:paraId="59BF6E54" w14:textId="77777777" w:rsidR="005103B9" w:rsidRPr="00530B6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FF88168" w14:textId="77777777" w:rsidR="00C4103F" w:rsidRPr="00530B6A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530B6A">
        <w:rPr>
          <w:rFonts w:ascii="Times New Roman" w:hAnsi="Times New Roman"/>
          <w:b/>
          <w:sz w:val="20"/>
          <w:szCs w:val="20"/>
        </w:rPr>
        <w:t>Zamawiający</w:t>
      </w:r>
      <w:r w:rsidR="007936D6" w:rsidRPr="00530B6A">
        <w:rPr>
          <w:rFonts w:ascii="Times New Roman" w:hAnsi="Times New Roman"/>
          <w:b/>
          <w:sz w:val="20"/>
          <w:szCs w:val="20"/>
        </w:rPr>
        <w:t>:</w:t>
      </w:r>
    </w:p>
    <w:p w14:paraId="1B89340C" w14:textId="77777777" w:rsidR="006676AE" w:rsidRPr="00530B6A" w:rsidRDefault="003712B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30B6A">
        <w:rPr>
          <w:sz w:val="20"/>
          <w:szCs w:val="20"/>
        </w:rPr>
        <w:t>GMINA NIEPOŁOMICE</w:t>
      </w:r>
    </w:p>
    <w:p w14:paraId="799E6BD9" w14:textId="77777777" w:rsidR="006676AE" w:rsidRPr="00530B6A" w:rsidRDefault="003712B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30B6A">
        <w:rPr>
          <w:sz w:val="20"/>
          <w:szCs w:val="20"/>
        </w:rPr>
        <w:t>Pl. Zwycięstwa</w:t>
      </w:r>
      <w:r w:rsidR="006676AE" w:rsidRPr="00530B6A">
        <w:rPr>
          <w:sz w:val="20"/>
          <w:szCs w:val="20"/>
        </w:rPr>
        <w:t xml:space="preserve"> </w:t>
      </w:r>
      <w:r w:rsidRPr="00530B6A">
        <w:rPr>
          <w:sz w:val="20"/>
          <w:szCs w:val="20"/>
        </w:rPr>
        <w:t>13</w:t>
      </w:r>
      <w:r w:rsidR="006676AE" w:rsidRPr="00530B6A">
        <w:rPr>
          <w:sz w:val="20"/>
          <w:szCs w:val="20"/>
        </w:rPr>
        <w:t xml:space="preserve"> </w:t>
      </w:r>
    </w:p>
    <w:p w14:paraId="268EC459" w14:textId="66A5DB0B" w:rsidR="00C4103F" w:rsidRPr="00530B6A" w:rsidRDefault="003712B8" w:rsidP="00530B6A">
      <w:pPr>
        <w:pStyle w:val="Tekstpodstawowy"/>
        <w:spacing w:after="0"/>
        <w:ind w:left="4111"/>
        <w:rPr>
          <w:sz w:val="20"/>
          <w:szCs w:val="20"/>
        </w:rPr>
      </w:pPr>
      <w:r w:rsidRPr="00530B6A">
        <w:rPr>
          <w:sz w:val="20"/>
          <w:szCs w:val="20"/>
        </w:rPr>
        <w:t>32-005</w:t>
      </w:r>
      <w:r w:rsidR="006676AE" w:rsidRPr="00530B6A">
        <w:rPr>
          <w:sz w:val="20"/>
          <w:szCs w:val="20"/>
        </w:rPr>
        <w:t xml:space="preserve"> </w:t>
      </w:r>
      <w:r w:rsidRPr="00530B6A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30B6A" w14:paraId="5832EA88" w14:textId="77777777" w:rsidTr="00252642">
        <w:tc>
          <w:tcPr>
            <w:tcW w:w="2800" w:type="dxa"/>
            <w:shd w:val="clear" w:color="auto" w:fill="auto"/>
          </w:tcPr>
          <w:p w14:paraId="4E0F58C8" w14:textId="77777777" w:rsidR="006F0A84" w:rsidRPr="00530B6A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30B6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CDD150" w14:textId="77777777" w:rsidR="006F0A84" w:rsidRPr="00530B6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BE3D00B" w14:textId="77777777" w:rsidR="006F0A84" w:rsidRPr="00530B6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30B6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DB0F1A4" w14:textId="77777777" w:rsidR="006F0A84" w:rsidRPr="00530B6A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30B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530B6A" w14:paraId="5F7EF5E5" w14:textId="77777777" w:rsidTr="00252642">
        <w:tc>
          <w:tcPr>
            <w:tcW w:w="2800" w:type="dxa"/>
            <w:shd w:val="clear" w:color="auto" w:fill="auto"/>
          </w:tcPr>
          <w:p w14:paraId="345C47F6" w14:textId="77777777" w:rsidR="006F0A84" w:rsidRPr="00530B6A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30B6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417910" w14:textId="77777777" w:rsidR="006F0A84" w:rsidRPr="00530B6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1CE4CB5" w14:textId="77777777" w:rsidR="006F0A84" w:rsidRPr="00530B6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30B6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26172D4" w14:textId="77777777" w:rsidR="006F0A84" w:rsidRPr="00530B6A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30B6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4AC4BF4" w14:textId="77777777" w:rsidR="006F0A84" w:rsidRPr="00530B6A" w:rsidRDefault="006F0A84" w:rsidP="00530B6A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12B8" w:rsidRPr="00530B6A" w14:paraId="2341E7E3" w14:textId="77777777" w:rsidTr="00476417">
        <w:tc>
          <w:tcPr>
            <w:tcW w:w="9104" w:type="dxa"/>
            <w:shd w:val="clear" w:color="auto" w:fill="D9D9D9"/>
          </w:tcPr>
          <w:p w14:paraId="00EA897D" w14:textId="77777777" w:rsidR="003712B8" w:rsidRPr="00530B6A" w:rsidRDefault="003712B8" w:rsidP="0047641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0A93C94" w14:textId="77777777" w:rsidR="003712B8" w:rsidRPr="00530B6A" w:rsidRDefault="003712B8" w:rsidP="00476417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530B6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30B6A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530B6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30B6A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785CE23" w14:textId="77777777" w:rsidR="003712B8" w:rsidRPr="00530B6A" w:rsidRDefault="003712B8" w:rsidP="00476417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30B6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30B6A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0B6A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269BAC5" w14:textId="77777777" w:rsidR="00766D1F" w:rsidRPr="00530B6A" w:rsidRDefault="001F027E" w:rsidP="00530B6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Na potrzeby postę</w:t>
      </w:r>
      <w:r w:rsidR="008D0487" w:rsidRPr="00530B6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30B6A">
        <w:rPr>
          <w:rFonts w:ascii="Times New Roman" w:hAnsi="Times New Roman"/>
          <w:sz w:val="20"/>
          <w:szCs w:val="20"/>
        </w:rPr>
        <w:t>zamówienia publiczn</w:t>
      </w:r>
      <w:r w:rsidR="00FB403C" w:rsidRPr="00530B6A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30B6A" w14:paraId="0AF852CA" w14:textId="77777777" w:rsidTr="00252642">
        <w:tc>
          <w:tcPr>
            <w:tcW w:w="2269" w:type="dxa"/>
            <w:shd w:val="clear" w:color="auto" w:fill="auto"/>
          </w:tcPr>
          <w:p w14:paraId="1D2EE019" w14:textId="77777777" w:rsidR="00FB403C" w:rsidRPr="00530B6A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30B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57F254" w14:textId="77777777" w:rsidR="00FB403C" w:rsidRPr="00530B6A" w:rsidRDefault="003712B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Plac zabaw i street workout na Błoniach w Niepołomicach</w:t>
            </w:r>
            <w:r w:rsidR="00FB403C" w:rsidRPr="00530B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712B8" w:rsidRPr="00530B6A" w14:paraId="038372E7" w14:textId="77777777" w:rsidTr="00476417">
        <w:tc>
          <w:tcPr>
            <w:tcW w:w="2269" w:type="dxa"/>
            <w:shd w:val="clear" w:color="auto" w:fill="auto"/>
          </w:tcPr>
          <w:p w14:paraId="738CD3CA" w14:textId="77777777" w:rsidR="003712B8" w:rsidRPr="00530B6A" w:rsidRDefault="003712B8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30B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A5E65D" w14:textId="77777777" w:rsidR="003712B8" w:rsidRPr="00530B6A" w:rsidRDefault="003712B8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30B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ZP.271.21.2025</w:t>
            </w:r>
          </w:p>
        </w:tc>
      </w:tr>
    </w:tbl>
    <w:p w14:paraId="64DBB7CC" w14:textId="77777777" w:rsidR="00FB403C" w:rsidRPr="00530B6A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26E992" w14:textId="77777777" w:rsidR="00F90CD1" w:rsidRPr="00530B6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 xml:space="preserve">prowadzonego przez </w:t>
      </w:r>
      <w:r w:rsidR="003712B8" w:rsidRPr="00530B6A">
        <w:rPr>
          <w:rFonts w:ascii="Times New Roman" w:hAnsi="Times New Roman"/>
          <w:b/>
          <w:sz w:val="20"/>
          <w:szCs w:val="20"/>
        </w:rPr>
        <w:t>GMINA NIEPOŁOMICE</w:t>
      </w:r>
      <w:r w:rsidRPr="00530B6A">
        <w:rPr>
          <w:rFonts w:ascii="Times New Roman" w:hAnsi="Times New Roman"/>
          <w:b/>
          <w:sz w:val="20"/>
          <w:szCs w:val="20"/>
        </w:rPr>
        <w:t>,</w:t>
      </w:r>
      <w:r w:rsidR="002B2AD9" w:rsidRPr="00530B6A">
        <w:rPr>
          <w:rFonts w:ascii="Times New Roman" w:hAnsi="Times New Roman"/>
          <w:sz w:val="20"/>
          <w:szCs w:val="20"/>
        </w:rPr>
        <w:t xml:space="preserve"> </w:t>
      </w:r>
      <w:r w:rsidR="00E65685" w:rsidRPr="00530B6A">
        <w:rPr>
          <w:rFonts w:ascii="Times New Roman" w:hAnsi="Times New Roman"/>
          <w:sz w:val="20"/>
          <w:szCs w:val="20"/>
        </w:rPr>
        <w:t>oświa</w:t>
      </w:r>
      <w:r w:rsidR="00825A09" w:rsidRPr="00530B6A">
        <w:rPr>
          <w:rFonts w:ascii="Times New Roman" w:hAnsi="Times New Roman"/>
          <w:sz w:val="20"/>
          <w:szCs w:val="20"/>
        </w:rPr>
        <w:t>dczam</w:t>
      </w:r>
      <w:r w:rsidR="00E65685" w:rsidRPr="00530B6A">
        <w:rPr>
          <w:rFonts w:ascii="Times New Roman" w:hAnsi="Times New Roman"/>
          <w:sz w:val="20"/>
          <w:szCs w:val="20"/>
        </w:rPr>
        <w:t>,</w:t>
      </w:r>
      <w:r w:rsidR="002B2AD9" w:rsidRPr="00530B6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30B6A" w14:paraId="0ACEC2D8" w14:textId="77777777" w:rsidTr="00650D6C">
        <w:tc>
          <w:tcPr>
            <w:tcW w:w="9104" w:type="dxa"/>
            <w:shd w:val="clear" w:color="auto" w:fill="D9D9D9"/>
          </w:tcPr>
          <w:p w14:paraId="5BDB656C" w14:textId="77777777" w:rsidR="00E50194" w:rsidRPr="00530B6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11F5DB2" w14:textId="38B7DF57" w:rsidR="00023477" w:rsidRPr="00530B6A" w:rsidRDefault="00C113BF" w:rsidP="00530B6A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30B6A">
        <w:rPr>
          <w:rFonts w:ascii="Times New Roman" w:hAnsi="Times New Roman"/>
          <w:sz w:val="20"/>
          <w:szCs w:val="20"/>
        </w:rPr>
        <w:t xml:space="preserve">dstawie </w:t>
      </w:r>
      <w:r w:rsidR="002C4137" w:rsidRPr="00530B6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30B6A">
        <w:rPr>
          <w:rFonts w:ascii="Times New Roman" w:hAnsi="Times New Roman"/>
          <w:sz w:val="20"/>
          <w:szCs w:val="20"/>
        </w:rPr>
        <w:t>108</w:t>
      </w:r>
      <w:r w:rsidR="002C4137" w:rsidRPr="00530B6A">
        <w:rPr>
          <w:rFonts w:ascii="Times New Roman" w:hAnsi="Times New Roman"/>
          <w:sz w:val="20"/>
          <w:szCs w:val="20"/>
        </w:rPr>
        <w:t xml:space="preserve"> ust 1 </w:t>
      </w:r>
      <w:r w:rsidRPr="00530B6A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530B6A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530B6A">
        <w:rPr>
          <w:rFonts w:ascii="Times New Roman" w:hAnsi="Times New Roman"/>
          <w:sz w:val="20"/>
          <w:szCs w:val="20"/>
        </w:rPr>
        <w:t>.</w:t>
      </w:r>
    </w:p>
    <w:p w14:paraId="3B5A4B62" w14:textId="77777777" w:rsidR="0011306C" w:rsidRPr="00530B6A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530B6A">
        <w:rPr>
          <w:rFonts w:ascii="Times New Roman" w:hAnsi="Times New Roman"/>
          <w:sz w:val="20"/>
          <w:szCs w:val="20"/>
        </w:rPr>
        <w:t>t.j. Dz.U. z 2024r. poz. 507 z późn. zm.</w:t>
      </w:r>
      <w:r w:rsidRPr="00530B6A">
        <w:rPr>
          <w:rFonts w:ascii="Times New Roman" w:hAnsi="Times New Roman"/>
          <w:sz w:val="20"/>
          <w:szCs w:val="20"/>
        </w:rPr>
        <w:t>)</w:t>
      </w:r>
      <w:r w:rsidR="0011306C" w:rsidRPr="00530B6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30B6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30B6A" w14:paraId="418D762C" w14:textId="77777777" w:rsidTr="00CD4DD1">
        <w:tc>
          <w:tcPr>
            <w:tcW w:w="9104" w:type="dxa"/>
            <w:shd w:val="clear" w:color="auto" w:fill="D9D9D9"/>
          </w:tcPr>
          <w:p w14:paraId="120AC0A7" w14:textId="77777777" w:rsidR="0011306C" w:rsidRPr="00530B6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530B6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AFB55F7" w14:textId="77777777" w:rsidR="00D2702A" w:rsidRPr="00530B6A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Oświadczam,</w:t>
      </w:r>
      <w:r w:rsidR="00313417" w:rsidRPr="00530B6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30B6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30B6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30B6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0B6A" w14:paraId="00CD53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D8B8" w14:textId="77777777" w:rsidR="00D2702A" w:rsidRPr="00530B6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EB93" w14:textId="77777777" w:rsidR="00D2702A" w:rsidRPr="00530B6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712B8" w:rsidRPr="00530B6A" w14:paraId="095D4B16" w14:textId="77777777" w:rsidTr="004764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5B37" w14:textId="77777777" w:rsidR="003712B8" w:rsidRPr="00530B6A" w:rsidRDefault="003712B8" w:rsidP="0047641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3DAC" w14:textId="77777777" w:rsidR="003712B8" w:rsidRPr="00530B6A" w:rsidRDefault="003712B8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87DDBFB" w14:textId="77777777" w:rsidR="003712B8" w:rsidRPr="00530B6A" w:rsidRDefault="003712B8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6F6D069F" w14:textId="77777777" w:rsidR="003712B8" w:rsidRPr="00530B6A" w:rsidRDefault="003712B8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sz w:val="20"/>
                <w:szCs w:val="20"/>
              </w:rPr>
              <w:t xml:space="preserve">a) w okresie ostatnich pięciu lat przed upływem terminu składania ofert, a jeżeli okres prowadzenia działalności jest krótszy,  w tym okresie wykonał , co najmniej jednego zadania polegającego na wykonaniu placu zabaw lub strefy sportowej typu street workout lub siłowni zewnętrznej (budowie/rozbudowie/przebudowie) o wartości minimum 100 000,00 zł brutto. W przypadku wykazania kilku robót o mniejszej wartości,  wartość robót nie będzie sumowana. </w:t>
            </w:r>
          </w:p>
          <w:p w14:paraId="44A3E4D1" w14:textId="77777777" w:rsidR="003712B8" w:rsidRPr="00530B6A" w:rsidRDefault="003712B8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sz w:val="20"/>
                <w:szCs w:val="20"/>
              </w:rPr>
              <w:t>b) dysponuje następującymi osobami skierowanymi przez wykonawcę do realizacji zamówienia publicznego, odpowiedzialnych za wykonanie zadania:</w:t>
            </w:r>
          </w:p>
          <w:p w14:paraId="5E8E04DC" w14:textId="77777777" w:rsidR="003712B8" w:rsidRPr="00530B6A" w:rsidRDefault="003712B8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sz w:val="20"/>
                <w:szCs w:val="20"/>
              </w:rPr>
              <w:t>-  co najmniej osobą posiadającą uprawnienia do kierowania robotami w specjalności konstrukcyjno-budowlanej bez ograniczeń, które uprawniają do kierowania robotami budowlanymi lub odpowiadające im uprawnienia równoważne - kierownik budowy</w:t>
            </w:r>
          </w:p>
        </w:tc>
      </w:tr>
    </w:tbl>
    <w:p w14:paraId="09DA2CD7" w14:textId="77777777" w:rsidR="00C62F57" w:rsidRPr="00530B6A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30B6A" w14:paraId="4689C309" w14:textId="77777777" w:rsidTr="00CD4DD1">
        <w:tc>
          <w:tcPr>
            <w:tcW w:w="9104" w:type="dxa"/>
            <w:shd w:val="clear" w:color="auto" w:fill="D9D9D9"/>
          </w:tcPr>
          <w:p w14:paraId="11F6DD05" w14:textId="77777777" w:rsidR="00BE6F04" w:rsidRPr="00530B6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E0C0F48" w14:textId="77777777" w:rsidR="00FE4E2B" w:rsidRPr="00530B6A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30B6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30B6A" w14:paraId="309DB351" w14:textId="77777777" w:rsidTr="00847232">
        <w:tc>
          <w:tcPr>
            <w:tcW w:w="9104" w:type="dxa"/>
            <w:shd w:val="clear" w:color="auto" w:fill="D9D9D9"/>
          </w:tcPr>
          <w:p w14:paraId="1FB2FCEC" w14:textId="77777777" w:rsidR="00E426EB" w:rsidRPr="00530B6A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530B6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CF4EC24" w14:textId="77777777" w:rsidR="00E426EB" w:rsidRPr="00530B6A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B13E004" w14:textId="77777777" w:rsidR="00E426EB" w:rsidRPr="00530B6A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485E978" w14:textId="77777777" w:rsidR="00E426EB" w:rsidRPr="00530B6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05A8FA4" w14:textId="77777777" w:rsidR="00E426EB" w:rsidRPr="00530B6A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30B6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D454166" w14:textId="77777777" w:rsidR="00E426EB" w:rsidRPr="00530B6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4EAB016" w14:textId="77777777" w:rsidR="00E426EB" w:rsidRPr="00530B6A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30B6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A720127" w14:textId="77777777" w:rsidR="00FE4E2B" w:rsidRPr="00530B6A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2A301BF" w14:textId="77777777" w:rsidR="0012157F" w:rsidRPr="00530B6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86C84B" w14:textId="77777777" w:rsidR="00524951" w:rsidRPr="00530B6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sz w:val="20"/>
          <w:szCs w:val="20"/>
        </w:rPr>
        <w:tab/>
      </w:r>
      <w:r w:rsidRPr="00530B6A">
        <w:rPr>
          <w:rFonts w:ascii="Times New Roman" w:hAnsi="Times New Roman"/>
          <w:sz w:val="20"/>
          <w:szCs w:val="20"/>
        </w:rPr>
        <w:tab/>
      </w:r>
      <w:r w:rsidRPr="00530B6A">
        <w:rPr>
          <w:rFonts w:ascii="Times New Roman" w:hAnsi="Times New Roman"/>
          <w:sz w:val="20"/>
          <w:szCs w:val="20"/>
        </w:rPr>
        <w:tab/>
      </w:r>
      <w:r w:rsidRPr="00530B6A">
        <w:rPr>
          <w:rFonts w:ascii="Times New Roman" w:hAnsi="Times New Roman"/>
          <w:sz w:val="20"/>
          <w:szCs w:val="20"/>
        </w:rPr>
        <w:tab/>
      </w:r>
      <w:r w:rsidRPr="00530B6A">
        <w:rPr>
          <w:rFonts w:ascii="Times New Roman" w:hAnsi="Times New Roman"/>
          <w:sz w:val="20"/>
          <w:szCs w:val="20"/>
        </w:rPr>
        <w:tab/>
      </w:r>
      <w:r w:rsidRPr="00530B6A">
        <w:rPr>
          <w:rFonts w:ascii="Times New Roman" w:hAnsi="Times New Roman"/>
          <w:sz w:val="20"/>
          <w:szCs w:val="20"/>
        </w:rPr>
        <w:tab/>
      </w:r>
      <w:r w:rsidRPr="00530B6A">
        <w:rPr>
          <w:rFonts w:ascii="Times New Roman" w:hAnsi="Times New Roman"/>
          <w:sz w:val="20"/>
          <w:szCs w:val="20"/>
        </w:rPr>
        <w:tab/>
      </w:r>
    </w:p>
    <w:p w14:paraId="07BE98CD" w14:textId="77777777" w:rsidR="00524951" w:rsidRPr="00530B6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E888C04" w14:textId="3EEAAAB3" w:rsidR="00484F88" w:rsidRPr="00530B6A" w:rsidRDefault="00524951" w:rsidP="00530B6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0B6A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14:paraId="0F0E13A3" w14:textId="77777777" w:rsidR="00530B6A" w:rsidRPr="00530B6A" w:rsidRDefault="00530B6A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530B6A" w:rsidRPr="00530B6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308C1" w14:textId="77777777" w:rsidR="0099142F" w:rsidRDefault="0099142F" w:rsidP="0038231F">
      <w:pPr>
        <w:spacing w:after="0" w:line="240" w:lineRule="auto"/>
      </w:pPr>
      <w:r>
        <w:separator/>
      </w:r>
    </w:p>
  </w:endnote>
  <w:endnote w:type="continuationSeparator" w:id="0">
    <w:p w14:paraId="78E40CA4" w14:textId="77777777" w:rsidR="0099142F" w:rsidRDefault="009914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81218" w14:textId="77777777" w:rsidR="003712B8" w:rsidRDefault="003712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6D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C356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D7D1E" w14:textId="77777777" w:rsidR="003712B8" w:rsidRDefault="003712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27FA2" w14:textId="77777777" w:rsidR="0099142F" w:rsidRDefault="0099142F" w:rsidP="0038231F">
      <w:pPr>
        <w:spacing w:after="0" w:line="240" w:lineRule="auto"/>
      </w:pPr>
      <w:r>
        <w:separator/>
      </w:r>
    </w:p>
  </w:footnote>
  <w:footnote w:type="continuationSeparator" w:id="0">
    <w:p w14:paraId="01310863" w14:textId="77777777" w:rsidR="0099142F" w:rsidRDefault="0099142F" w:rsidP="0038231F">
      <w:pPr>
        <w:spacing w:after="0" w:line="240" w:lineRule="auto"/>
      </w:pPr>
      <w:r>
        <w:continuationSeparator/>
      </w:r>
    </w:p>
  </w:footnote>
  <w:footnote w:id="1">
    <w:p w14:paraId="0D4A518D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727393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CB705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A08BD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04645" w14:textId="77777777" w:rsidR="003712B8" w:rsidRDefault="003712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A9453" w14:textId="77777777" w:rsidR="003712B8" w:rsidRDefault="003712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76A7B" w14:textId="77777777" w:rsidR="003712B8" w:rsidRDefault="003712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924549">
    <w:abstractNumId w:val="11"/>
  </w:num>
  <w:num w:numId="2" w16cid:durableId="885720460">
    <w:abstractNumId w:val="0"/>
  </w:num>
  <w:num w:numId="3" w16cid:durableId="1933586585">
    <w:abstractNumId w:val="10"/>
  </w:num>
  <w:num w:numId="4" w16cid:durableId="732776585">
    <w:abstractNumId w:val="13"/>
  </w:num>
  <w:num w:numId="5" w16cid:durableId="1749887744">
    <w:abstractNumId w:val="12"/>
  </w:num>
  <w:num w:numId="6" w16cid:durableId="1448698401">
    <w:abstractNumId w:val="9"/>
  </w:num>
  <w:num w:numId="7" w16cid:durableId="1278947677">
    <w:abstractNumId w:val="1"/>
  </w:num>
  <w:num w:numId="8" w16cid:durableId="189883442">
    <w:abstractNumId w:val="6"/>
  </w:num>
  <w:num w:numId="9" w16cid:durableId="475487293">
    <w:abstractNumId w:val="4"/>
  </w:num>
  <w:num w:numId="10" w16cid:durableId="1808745109">
    <w:abstractNumId w:val="7"/>
  </w:num>
  <w:num w:numId="11" w16cid:durableId="2117863291">
    <w:abstractNumId w:val="5"/>
  </w:num>
  <w:num w:numId="12" w16cid:durableId="457261128">
    <w:abstractNumId w:val="8"/>
  </w:num>
  <w:num w:numId="13" w16cid:durableId="1151361090">
    <w:abstractNumId w:val="3"/>
  </w:num>
  <w:num w:numId="14" w16cid:durableId="183053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42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2B8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0B6A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1D97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142F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25E3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02693"/>
  <w15:docId w15:val="{1827174D-A662-4559-B94D-EFD9DCD4A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2025-07-10T08:39:00Z</cp:lastPrinted>
  <dcterms:created xsi:type="dcterms:W3CDTF">2025-07-10T08:39:00Z</dcterms:created>
  <dcterms:modified xsi:type="dcterms:W3CDTF">2025-07-10T08:39:00Z</dcterms:modified>
</cp:coreProperties>
</file>