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2F7C88" w14:textId="0C6EB3FF" w:rsidR="00025386" w:rsidRPr="00145B8C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145B8C">
        <w:rPr>
          <w:bCs/>
          <w:i w:val="0"/>
          <w:sz w:val="20"/>
        </w:rPr>
        <w:t xml:space="preserve">Załącznik nr </w:t>
      </w:r>
      <w:r w:rsidR="00145B8C" w:rsidRPr="00145B8C">
        <w:rPr>
          <w:bCs/>
          <w:i w:val="0"/>
          <w:sz w:val="20"/>
        </w:rPr>
        <w:t>5</w:t>
      </w:r>
      <w:r w:rsidR="007666D6" w:rsidRPr="00145B8C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145B8C" w14:paraId="64B620B7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EC93EB5" w14:textId="77777777" w:rsidR="008D442B" w:rsidRPr="00145B8C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45B8C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29775C4E" w14:textId="77777777" w:rsidR="00053927" w:rsidRPr="00145B8C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45B8C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145B8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631CD8CD" w14:textId="77777777" w:rsidR="00053927" w:rsidRPr="00145B8C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145B8C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145B8C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145B8C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145B8C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145B8C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145B8C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145B8C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145B8C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145B8C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3A11EA11" w14:textId="77777777" w:rsidR="00A137C9" w:rsidRPr="00145B8C" w:rsidRDefault="00A137C9" w:rsidP="00145B8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145B8C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145B8C" w14:paraId="46F47557" w14:textId="77777777" w:rsidTr="004F10A0">
        <w:tc>
          <w:tcPr>
            <w:tcW w:w="2269" w:type="dxa"/>
            <w:shd w:val="clear" w:color="auto" w:fill="auto"/>
          </w:tcPr>
          <w:p w14:paraId="5C4D62FE" w14:textId="77777777" w:rsidR="00A137C9" w:rsidRPr="00145B8C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45B8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FDB9BCB" w14:textId="77777777" w:rsidR="00A137C9" w:rsidRPr="00145B8C" w:rsidRDefault="0064778A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145B8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Plac zabaw i street workout na Błoniach w Niepołomicach</w:t>
            </w:r>
            <w:r w:rsidR="00A137C9" w:rsidRPr="00145B8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64778A" w:rsidRPr="00145B8C" w14:paraId="6D5CADF9" w14:textId="77777777" w:rsidTr="00476417">
        <w:tc>
          <w:tcPr>
            <w:tcW w:w="2269" w:type="dxa"/>
            <w:shd w:val="clear" w:color="auto" w:fill="auto"/>
          </w:tcPr>
          <w:p w14:paraId="2B466618" w14:textId="77777777" w:rsidR="0064778A" w:rsidRPr="00145B8C" w:rsidRDefault="0064778A" w:rsidP="0047641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45B8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6C7783E" w14:textId="77777777" w:rsidR="0064778A" w:rsidRPr="00145B8C" w:rsidRDefault="0064778A" w:rsidP="0047641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145B8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ZP.271.21.2025</w:t>
            </w:r>
          </w:p>
        </w:tc>
      </w:tr>
    </w:tbl>
    <w:p w14:paraId="178B264A" w14:textId="77777777" w:rsidR="00A137C9" w:rsidRPr="00145B8C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048B009" w14:textId="77777777" w:rsidR="003A486D" w:rsidRPr="00145B8C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145B8C">
        <w:rPr>
          <w:rFonts w:ascii="Times New Roman" w:hAnsi="Times New Roman"/>
          <w:sz w:val="20"/>
          <w:szCs w:val="20"/>
        </w:rPr>
        <w:t xml:space="preserve">prowadzonego przez </w:t>
      </w:r>
      <w:r w:rsidR="0064778A" w:rsidRPr="00145B8C">
        <w:rPr>
          <w:rFonts w:ascii="Times New Roman" w:hAnsi="Times New Roman"/>
          <w:b/>
          <w:sz w:val="20"/>
          <w:szCs w:val="20"/>
        </w:rPr>
        <w:t>GMINA NIEPOŁOMICE</w:t>
      </w:r>
      <w:r w:rsidRPr="00145B8C">
        <w:rPr>
          <w:rFonts w:ascii="Times New Roman" w:hAnsi="Times New Roman"/>
          <w:b/>
          <w:sz w:val="20"/>
          <w:szCs w:val="20"/>
        </w:rPr>
        <w:t>,</w:t>
      </w:r>
      <w:r w:rsidRPr="00145B8C">
        <w:rPr>
          <w:rFonts w:ascii="Times New Roman" w:hAnsi="Times New Roman"/>
          <w:sz w:val="20"/>
          <w:szCs w:val="20"/>
        </w:rPr>
        <w:t xml:space="preserve"> d</w:t>
      </w:r>
      <w:r w:rsidR="008D442B" w:rsidRPr="00145B8C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145B8C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145B8C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0F962A3B" w14:textId="77777777" w:rsidR="00A137C9" w:rsidRPr="00145B8C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145B8C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145B8C" w14:paraId="4937289D" w14:textId="77777777" w:rsidTr="00A137C9">
        <w:tc>
          <w:tcPr>
            <w:tcW w:w="617" w:type="dxa"/>
            <w:shd w:val="clear" w:color="auto" w:fill="auto"/>
            <w:vAlign w:val="center"/>
          </w:tcPr>
          <w:p w14:paraId="0EDECE90" w14:textId="77777777" w:rsidR="003A486D" w:rsidRPr="00145B8C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45B8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14A71579" w14:textId="77777777" w:rsidR="003A486D" w:rsidRPr="00145B8C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45B8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145B8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145B8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68EF8E68" w14:textId="77777777" w:rsidR="003A486D" w:rsidRPr="00145B8C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45B8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145B8C" w14:paraId="0C4BBFD5" w14:textId="77777777" w:rsidTr="00A137C9">
        <w:tc>
          <w:tcPr>
            <w:tcW w:w="617" w:type="dxa"/>
            <w:shd w:val="clear" w:color="auto" w:fill="auto"/>
            <w:vAlign w:val="center"/>
          </w:tcPr>
          <w:p w14:paraId="641DDA09" w14:textId="77777777" w:rsidR="003A486D" w:rsidRPr="00145B8C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45B8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684284A7" w14:textId="77777777" w:rsidR="003A486D" w:rsidRPr="00145B8C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5AE7DE65" w14:textId="77777777" w:rsidR="003A486D" w:rsidRPr="00145B8C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145B8C" w14:paraId="0D21A903" w14:textId="77777777" w:rsidTr="00A137C9">
        <w:tc>
          <w:tcPr>
            <w:tcW w:w="617" w:type="dxa"/>
            <w:shd w:val="clear" w:color="auto" w:fill="auto"/>
            <w:vAlign w:val="center"/>
          </w:tcPr>
          <w:p w14:paraId="510AFA83" w14:textId="77777777" w:rsidR="003A486D" w:rsidRPr="00145B8C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45B8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2D394CE8" w14:textId="77777777" w:rsidR="003A486D" w:rsidRPr="00145B8C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0A48278B" w14:textId="77777777" w:rsidR="003A486D" w:rsidRPr="00145B8C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5F5D7D54" w14:textId="77777777" w:rsidR="00DC652A" w:rsidRPr="00145B8C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145B8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145B8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145B8C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145B8C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64778A" w:rsidRPr="00145B8C">
        <w:rPr>
          <w:rFonts w:ascii="Times New Roman" w:hAnsi="Times New Roman"/>
          <w:sz w:val="20"/>
          <w:szCs w:val="20"/>
        </w:rPr>
        <w:t>(</w:t>
      </w:r>
      <w:proofErr w:type="spellStart"/>
      <w:r w:rsidR="0064778A" w:rsidRPr="00145B8C">
        <w:rPr>
          <w:rFonts w:ascii="Times New Roman" w:hAnsi="Times New Roman"/>
          <w:sz w:val="20"/>
          <w:szCs w:val="20"/>
        </w:rPr>
        <w:t>t.j</w:t>
      </w:r>
      <w:proofErr w:type="spellEnd"/>
      <w:r w:rsidR="0064778A" w:rsidRPr="00145B8C">
        <w:rPr>
          <w:rFonts w:ascii="Times New Roman" w:hAnsi="Times New Roman"/>
          <w:sz w:val="20"/>
          <w:szCs w:val="20"/>
        </w:rPr>
        <w:t>. Dz. U. z 2024 poz. 1320)</w:t>
      </w:r>
      <w:r w:rsidRPr="00145B8C">
        <w:rPr>
          <w:rFonts w:ascii="Times New Roman" w:hAnsi="Times New Roman"/>
          <w:sz w:val="20"/>
          <w:szCs w:val="20"/>
        </w:rPr>
        <w:t>, że w ramach zamówienia</w:t>
      </w:r>
      <w:r w:rsidR="00A137C9" w:rsidRPr="00145B8C">
        <w:rPr>
          <w:rFonts w:ascii="Times New Roman" w:hAnsi="Times New Roman"/>
          <w:sz w:val="20"/>
          <w:szCs w:val="20"/>
        </w:rPr>
        <w:t>,</w:t>
      </w:r>
      <w:r w:rsidR="00A137C9" w:rsidRPr="00145B8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145B8C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145B8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145B8C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145B8C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145B8C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145B8C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145B8C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145B8C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145B8C" w14:paraId="061ABEF9" w14:textId="77777777" w:rsidTr="00A137C9">
        <w:tc>
          <w:tcPr>
            <w:tcW w:w="617" w:type="dxa"/>
            <w:shd w:val="clear" w:color="auto" w:fill="auto"/>
            <w:vAlign w:val="center"/>
          </w:tcPr>
          <w:p w14:paraId="209DE3EC" w14:textId="77777777" w:rsidR="00B641BE" w:rsidRPr="00145B8C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45B8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643D977E" w14:textId="77777777" w:rsidR="00B641BE" w:rsidRPr="00145B8C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45B8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29E9B6E9" w14:textId="77777777" w:rsidR="00B641BE" w:rsidRPr="00145B8C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45B8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145B8C" w14:paraId="55185507" w14:textId="77777777" w:rsidTr="00A137C9">
        <w:tc>
          <w:tcPr>
            <w:tcW w:w="617" w:type="dxa"/>
            <w:shd w:val="clear" w:color="auto" w:fill="auto"/>
            <w:vAlign w:val="center"/>
          </w:tcPr>
          <w:p w14:paraId="4B1CFE05" w14:textId="77777777" w:rsidR="00B641BE" w:rsidRPr="00145B8C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45B8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3249DC0F" w14:textId="77777777" w:rsidR="00B641BE" w:rsidRPr="00145B8C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568C07E9" w14:textId="77777777" w:rsidR="00B641BE" w:rsidRPr="00145B8C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145B8C" w14:paraId="1926583E" w14:textId="77777777" w:rsidTr="00A137C9">
        <w:tc>
          <w:tcPr>
            <w:tcW w:w="617" w:type="dxa"/>
            <w:shd w:val="clear" w:color="auto" w:fill="auto"/>
            <w:vAlign w:val="center"/>
          </w:tcPr>
          <w:p w14:paraId="2182D027" w14:textId="77777777" w:rsidR="00B641BE" w:rsidRPr="00145B8C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45B8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32781D25" w14:textId="77777777" w:rsidR="00B641BE" w:rsidRPr="00145B8C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4502D807" w14:textId="77777777" w:rsidR="00B641BE" w:rsidRPr="00145B8C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6F13F1E0" w14:textId="77777777" w:rsidR="007A2C3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5357CDF1" w14:textId="77777777" w:rsidR="00145B8C" w:rsidRDefault="00145B8C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4BCB24B1" w14:textId="7D5ED2A1" w:rsidR="00145B8C" w:rsidRPr="00145B8C" w:rsidRDefault="00145B8C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145B8C">
        <w:rPr>
          <w:rFonts w:ascii="Times New Roman" w:eastAsia="Times New Roman" w:hAnsi="Times New Roman"/>
          <w:i/>
          <w:sz w:val="18"/>
          <w:szCs w:val="18"/>
          <w:lang w:eastAsia="pl-PL"/>
        </w:rPr>
        <w:t>kwalifikowany podpis elektroniczny lub podpis zaufany lub elektroniczny podpis osobisty osoby / osób uprawnionych do reprezentacji</w:t>
      </w:r>
    </w:p>
    <w:bookmarkEnd w:id="0"/>
    <w:p w14:paraId="6B3316C8" w14:textId="77777777" w:rsidR="007A2C38" w:rsidRPr="00145B8C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145B8C" w14:paraId="2EAE1E9B" w14:textId="77777777" w:rsidTr="004F10A0">
        <w:tc>
          <w:tcPr>
            <w:tcW w:w="2660" w:type="dxa"/>
            <w:shd w:val="clear" w:color="auto" w:fill="auto"/>
          </w:tcPr>
          <w:p w14:paraId="21FDF2F7" w14:textId="77777777" w:rsidR="00A137C9" w:rsidRPr="00145B8C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1955292B" w14:textId="2FC2248C" w:rsidR="00A137C9" w:rsidRPr="00145B8C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4E264EE9" w14:textId="583092F3" w:rsidR="00A137C9" w:rsidRPr="00145B8C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14:paraId="68D8F19B" w14:textId="77777777" w:rsidR="00A137C9" w:rsidRPr="00145B8C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A137C9" w:rsidRPr="00145B8C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C653BA" w14:textId="77777777" w:rsidR="00AA74D1" w:rsidRDefault="00AA74D1" w:rsidP="00025386">
      <w:pPr>
        <w:spacing w:after="0" w:line="240" w:lineRule="auto"/>
      </w:pPr>
      <w:r>
        <w:separator/>
      </w:r>
    </w:p>
  </w:endnote>
  <w:endnote w:type="continuationSeparator" w:id="0">
    <w:p w14:paraId="701AD5D9" w14:textId="77777777" w:rsidR="00AA74D1" w:rsidRDefault="00AA74D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3292A2" w14:textId="77777777" w:rsidR="0064778A" w:rsidRDefault="0064778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109E2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3AEFAD16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F64DE4C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BB0D01F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83789" w14:textId="77777777" w:rsidR="0064778A" w:rsidRDefault="006477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2C45A" w14:textId="77777777" w:rsidR="00AA74D1" w:rsidRDefault="00AA74D1" w:rsidP="00025386">
      <w:pPr>
        <w:spacing w:after="0" w:line="240" w:lineRule="auto"/>
      </w:pPr>
      <w:r>
        <w:separator/>
      </w:r>
    </w:p>
  </w:footnote>
  <w:footnote w:type="continuationSeparator" w:id="0">
    <w:p w14:paraId="2967D15F" w14:textId="77777777" w:rsidR="00AA74D1" w:rsidRDefault="00AA74D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A224B5" w14:textId="77777777" w:rsidR="0064778A" w:rsidRDefault="006477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E53F79" w14:textId="77777777" w:rsidR="0064778A" w:rsidRDefault="006477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9515F" w14:textId="77777777" w:rsidR="0064778A" w:rsidRDefault="006477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38492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74D1"/>
    <w:rsid w:val="00025386"/>
    <w:rsid w:val="000423B9"/>
    <w:rsid w:val="00053927"/>
    <w:rsid w:val="00084786"/>
    <w:rsid w:val="00145B8C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4778A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A74D1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7EF1F7"/>
  <w15:chartTrackingRefBased/>
  <w15:docId w15:val="{E5F4FE55-EE2E-4652-93EA-DDE1E2350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2025-07-09T13:57:00Z</cp:lastPrinted>
  <dcterms:created xsi:type="dcterms:W3CDTF">2025-07-09T13:57:00Z</dcterms:created>
  <dcterms:modified xsi:type="dcterms:W3CDTF">2025-07-09T13:57:00Z</dcterms:modified>
</cp:coreProperties>
</file>