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7B1F1D" w14:textId="4A5291A3" w:rsidR="00025386" w:rsidRPr="00B6245D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B6245D">
        <w:rPr>
          <w:bCs/>
          <w:i w:val="0"/>
          <w:sz w:val="20"/>
        </w:rPr>
        <w:t xml:space="preserve">Załącznik nr </w:t>
      </w:r>
      <w:r w:rsidR="00B6245D" w:rsidRPr="00B6245D">
        <w:rPr>
          <w:bCs/>
          <w:i w:val="0"/>
          <w:sz w:val="20"/>
        </w:rPr>
        <w:t>4</w:t>
      </w:r>
      <w:r w:rsidR="007666D6" w:rsidRPr="00B6245D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B6245D" w14:paraId="37575413" w14:textId="77777777" w:rsidTr="00467CA2">
        <w:tc>
          <w:tcPr>
            <w:tcW w:w="2800" w:type="dxa"/>
            <w:shd w:val="clear" w:color="auto" w:fill="auto"/>
          </w:tcPr>
          <w:p w14:paraId="5565845C" w14:textId="77777777" w:rsidR="00D520D3" w:rsidRPr="00B6245D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B6245D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B6245D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2939BC2" w14:textId="77777777" w:rsidR="00D520D3" w:rsidRPr="00B6245D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63CB2F40" w14:textId="77777777" w:rsidR="00D520D3" w:rsidRPr="00B6245D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B6245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4E098EC" w14:textId="77777777" w:rsidR="00D520D3" w:rsidRPr="00B6245D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6245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B6245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B6245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B6245D" w14:paraId="2D8E496F" w14:textId="77777777" w:rsidTr="00467CA2">
        <w:tc>
          <w:tcPr>
            <w:tcW w:w="2800" w:type="dxa"/>
            <w:shd w:val="clear" w:color="auto" w:fill="auto"/>
          </w:tcPr>
          <w:p w14:paraId="2C413B8A" w14:textId="77777777" w:rsidR="00D520D3" w:rsidRPr="00B6245D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B6245D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D95E06B" w14:textId="77777777" w:rsidR="00D520D3" w:rsidRPr="00B6245D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9CF470E" w14:textId="77777777" w:rsidR="00D520D3" w:rsidRPr="00B6245D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B6245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FE5CA49" w14:textId="77777777" w:rsidR="00D520D3" w:rsidRPr="00B6245D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B6245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B6245D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B6245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46A3E4FD" w14:textId="77777777" w:rsidR="00B62AD0" w:rsidRPr="00B6245D" w:rsidRDefault="00B62AD0" w:rsidP="00B6245D">
      <w:pPr>
        <w:spacing w:after="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B6245D" w14:paraId="6DD2452E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894AA8F" w14:textId="77777777" w:rsidR="00053927" w:rsidRPr="00B6245D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6245D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1A5FF1F7" w14:textId="77777777" w:rsidR="00053927" w:rsidRPr="00B6245D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B6245D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B6245D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B6245D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6B4D53F" w14:textId="77777777" w:rsidR="0071340C" w:rsidRPr="00B6245D" w:rsidRDefault="0071340C" w:rsidP="00B6245D">
      <w:pPr>
        <w:widowControl w:val="0"/>
        <w:suppressAutoHyphens/>
        <w:autoSpaceDE w:val="0"/>
        <w:autoSpaceDN w:val="0"/>
        <w:adjustRightInd w:val="0"/>
        <w:spacing w:after="24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6245D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B6245D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B6245D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B6245D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B6245D">
        <w:rPr>
          <w:rFonts w:ascii="Times New Roman" w:hAnsi="Times New Roman"/>
          <w:sz w:val="20"/>
          <w:szCs w:val="20"/>
        </w:rPr>
        <w:t xml:space="preserve"> ustawy </w:t>
      </w:r>
      <w:r w:rsidR="00EF3368" w:rsidRPr="00B6245D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BD656B" w:rsidRPr="00B6245D">
        <w:rPr>
          <w:rFonts w:ascii="Times New Roman" w:hAnsi="Times New Roman"/>
          <w:sz w:val="20"/>
          <w:szCs w:val="20"/>
        </w:rPr>
        <w:t>(</w:t>
      </w:r>
      <w:proofErr w:type="spellStart"/>
      <w:r w:rsidR="00BD656B" w:rsidRPr="00B6245D">
        <w:rPr>
          <w:rFonts w:ascii="Times New Roman" w:hAnsi="Times New Roman"/>
          <w:sz w:val="20"/>
          <w:szCs w:val="20"/>
        </w:rPr>
        <w:t>t.j</w:t>
      </w:r>
      <w:proofErr w:type="spellEnd"/>
      <w:r w:rsidR="00BD656B" w:rsidRPr="00B6245D">
        <w:rPr>
          <w:rFonts w:ascii="Times New Roman" w:hAnsi="Times New Roman"/>
          <w:sz w:val="20"/>
          <w:szCs w:val="20"/>
        </w:rPr>
        <w:t>. Dz. U. z 2024 poz. 1320)</w:t>
      </w:r>
      <w:r w:rsidR="00E27ABB" w:rsidRPr="00B6245D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B6245D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B6245D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B6245D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B6245D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B6245D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B6245D" w14:paraId="4000AAA8" w14:textId="77777777" w:rsidTr="00467CA2">
        <w:tc>
          <w:tcPr>
            <w:tcW w:w="2269" w:type="dxa"/>
            <w:shd w:val="clear" w:color="auto" w:fill="auto"/>
          </w:tcPr>
          <w:p w14:paraId="52659C24" w14:textId="77777777" w:rsidR="00D520D3" w:rsidRPr="00B6245D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6245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F23EB25" w14:textId="77777777" w:rsidR="00D520D3" w:rsidRPr="00B6245D" w:rsidRDefault="00BD656B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B6245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Plac zabaw i street workout na Błoniach w Niepołomicach</w:t>
            </w:r>
            <w:r w:rsidR="00D520D3" w:rsidRPr="00B6245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BD656B" w:rsidRPr="00B6245D" w14:paraId="6EEE2BBC" w14:textId="77777777" w:rsidTr="00476417">
        <w:tc>
          <w:tcPr>
            <w:tcW w:w="2269" w:type="dxa"/>
            <w:shd w:val="clear" w:color="auto" w:fill="auto"/>
          </w:tcPr>
          <w:p w14:paraId="749FBC0E" w14:textId="77777777" w:rsidR="00BD656B" w:rsidRPr="00B6245D" w:rsidRDefault="00BD656B" w:rsidP="0047641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6245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EFE5ACD" w14:textId="77777777" w:rsidR="00BD656B" w:rsidRPr="00B6245D" w:rsidRDefault="00BD656B" w:rsidP="0047641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B6245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ZP.271.21.2025</w:t>
            </w:r>
          </w:p>
        </w:tc>
      </w:tr>
    </w:tbl>
    <w:p w14:paraId="4210AD27" w14:textId="77777777" w:rsidR="00DC652A" w:rsidRPr="00B6245D" w:rsidRDefault="00BD656B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6245D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B6245D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14CF93B4" w14:textId="77777777" w:rsidR="00DC652A" w:rsidRPr="00B6245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6245D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ECF26C3" w14:textId="397B364D" w:rsidR="0071340C" w:rsidRPr="00B6245D" w:rsidRDefault="00D520D3" w:rsidP="00B6245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B6245D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B6245D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B6245D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0C0EDA3D" w14:textId="77777777" w:rsidR="0071340C" w:rsidRPr="00B6245D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6245D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30D71002" w14:textId="77777777" w:rsidR="0071340C" w:rsidRPr="00B6245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6245D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458DD8E5" w14:textId="77777777" w:rsidR="0071340C" w:rsidRPr="00B6245D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B6245D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B6245D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B6245D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060B4437" w14:textId="77777777" w:rsidR="00DC652A" w:rsidRPr="00B6245D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B6245D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B6245D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B6245D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7944ABE6" w14:textId="77777777" w:rsidR="00DC652A" w:rsidRPr="00B6245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B6245D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B6245D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B6245D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B6245D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B6245D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B6245D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B6245D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5A83800D" w14:textId="77777777" w:rsidR="0093388F" w:rsidRPr="00B6245D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B6245D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01D46957" w14:textId="77777777" w:rsidR="0093388F" w:rsidRPr="00B6245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6245D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4CD9D053" w14:textId="77777777" w:rsidR="0093388F" w:rsidRPr="00B6245D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B6245D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5B19CFF4" w14:textId="77777777" w:rsidR="00CB29AC" w:rsidRPr="00B6245D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6245D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084B9F48" w14:textId="77777777" w:rsidR="00CB29AC" w:rsidRPr="00B6245D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6245D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582A4640" w14:textId="77777777" w:rsidR="00830970" w:rsidRPr="00B6245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6245D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B6245D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B6245D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B6245D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011ED87B" w14:textId="35B8E2B7" w:rsidR="00B6245D" w:rsidRDefault="00830970" w:rsidP="00B6245D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6245D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6514F1EF" w14:textId="6F924A6E" w:rsidR="00B6245D" w:rsidRPr="00B6245D" w:rsidRDefault="00B6245D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B6245D">
        <w:rPr>
          <w:rFonts w:ascii="Times New Roman" w:eastAsia="Times New Roman" w:hAnsi="Times New Roman"/>
          <w:i/>
          <w:sz w:val="18"/>
          <w:szCs w:val="18"/>
          <w:lang w:eastAsia="pl-PL"/>
        </w:rPr>
        <w:t>kwalifikowany podpis elektroniczny lub podpis zaufany lub elektroniczny podpis osobisty osoby / osób uprawnionych do reprezentacji podmiotu udostępniającego zasoby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B6245D" w14:paraId="47504483" w14:textId="77777777" w:rsidTr="00467CA2">
        <w:tc>
          <w:tcPr>
            <w:tcW w:w="2660" w:type="dxa"/>
            <w:shd w:val="clear" w:color="auto" w:fill="auto"/>
          </w:tcPr>
          <w:p w14:paraId="7237EBDE" w14:textId="77777777" w:rsidR="00D520D3" w:rsidRPr="00B6245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213359B5" w14:textId="1977CBE9" w:rsidR="00D520D3" w:rsidRPr="00B6245D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4A053CD6" w14:textId="77777777" w:rsidR="00D520D3" w:rsidRPr="00B6245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633D7221" w14:textId="47C80E34" w:rsidR="00D520D3" w:rsidRPr="00B6245D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  <w:bookmarkEnd w:id="0"/>
    </w:tbl>
    <w:p w14:paraId="6D613E56" w14:textId="77777777" w:rsidR="00E27ABB" w:rsidRPr="00B6245D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B6245D" w:rsidSect="00B624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688F40" w14:textId="77777777" w:rsidR="004A494D" w:rsidRDefault="004A494D" w:rsidP="00025386">
      <w:pPr>
        <w:spacing w:after="0" w:line="240" w:lineRule="auto"/>
      </w:pPr>
      <w:r>
        <w:separator/>
      </w:r>
    </w:p>
  </w:endnote>
  <w:endnote w:type="continuationSeparator" w:id="0">
    <w:p w14:paraId="5EC4FFB6" w14:textId="77777777" w:rsidR="004A494D" w:rsidRDefault="004A494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A79D7" w14:textId="77777777" w:rsidR="00BD656B" w:rsidRDefault="00BD65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66475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CF4852" w14:textId="77777777" w:rsidR="00BD656B" w:rsidRDefault="00BD65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C24018" w14:textId="77777777" w:rsidR="004A494D" w:rsidRDefault="004A494D" w:rsidP="00025386">
      <w:pPr>
        <w:spacing w:after="0" w:line="240" w:lineRule="auto"/>
      </w:pPr>
      <w:r>
        <w:separator/>
      </w:r>
    </w:p>
  </w:footnote>
  <w:footnote w:type="continuationSeparator" w:id="0">
    <w:p w14:paraId="72BAAA65" w14:textId="77777777" w:rsidR="004A494D" w:rsidRDefault="004A494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D0E2C" w14:textId="77777777" w:rsidR="00BD656B" w:rsidRDefault="00BD65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0A4B5" w14:textId="77777777" w:rsidR="00BD656B" w:rsidRDefault="00BD65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85692" w14:textId="77777777" w:rsidR="00BD656B" w:rsidRDefault="00BD65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10847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494D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A494D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45D"/>
    <w:rsid w:val="00B62AD0"/>
    <w:rsid w:val="00B77707"/>
    <w:rsid w:val="00BD656B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82F571"/>
  <w15:chartTrackingRefBased/>
  <w15:docId w15:val="{79C706D5-43A8-41BF-B6D0-223FA7383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263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2025-07-09T13:56:00Z</cp:lastPrinted>
  <dcterms:created xsi:type="dcterms:W3CDTF">2025-07-09T13:56:00Z</dcterms:created>
  <dcterms:modified xsi:type="dcterms:W3CDTF">2025-07-09T13:56:00Z</dcterms:modified>
</cp:coreProperties>
</file>