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54A37" w14:textId="7C27B769" w:rsidR="005103B9" w:rsidRPr="00ED7C26" w:rsidRDefault="006676AE" w:rsidP="00937086">
      <w:pPr>
        <w:pStyle w:val="Nagwek4"/>
        <w:rPr>
          <w:bCs/>
          <w:i w:val="0"/>
          <w:sz w:val="20"/>
        </w:rPr>
      </w:pPr>
      <w:r w:rsidRPr="00ED7C26">
        <w:rPr>
          <w:bCs/>
          <w:i w:val="0"/>
          <w:sz w:val="20"/>
        </w:rPr>
        <w:t xml:space="preserve">Załącznik nr </w:t>
      </w:r>
      <w:r w:rsidR="00B62AB4" w:rsidRPr="00ED7C26">
        <w:rPr>
          <w:bCs/>
          <w:i w:val="0"/>
          <w:sz w:val="20"/>
        </w:rPr>
        <w:t>3</w:t>
      </w:r>
      <w:r w:rsidR="00B36ABD" w:rsidRPr="00ED7C26">
        <w:rPr>
          <w:bCs/>
          <w:i w:val="0"/>
          <w:sz w:val="20"/>
        </w:rPr>
        <w:t xml:space="preserve"> do SWZ</w:t>
      </w:r>
    </w:p>
    <w:p w14:paraId="6DDD050E" w14:textId="77777777" w:rsidR="00C4103F" w:rsidRPr="00ED7C26" w:rsidRDefault="007118F0" w:rsidP="00937086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D7C26">
        <w:rPr>
          <w:rFonts w:ascii="Times New Roman" w:hAnsi="Times New Roman"/>
          <w:b/>
          <w:sz w:val="20"/>
          <w:szCs w:val="20"/>
        </w:rPr>
        <w:t>Zamawiający</w:t>
      </w:r>
      <w:r w:rsidR="007936D6" w:rsidRPr="00ED7C26">
        <w:rPr>
          <w:rFonts w:ascii="Times New Roman" w:hAnsi="Times New Roman"/>
          <w:b/>
          <w:sz w:val="20"/>
          <w:szCs w:val="20"/>
        </w:rPr>
        <w:t>:</w:t>
      </w:r>
    </w:p>
    <w:p w14:paraId="5317EB90" w14:textId="77777777" w:rsidR="006676AE" w:rsidRPr="00ED7C26" w:rsidRDefault="00DC08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D7C26">
        <w:rPr>
          <w:sz w:val="20"/>
          <w:szCs w:val="20"/>
        </w:rPr>
        <w:t>GMINA NIEPOŁOMICE</w:t>
      </w:r>
    </w:p>
    <w:p w14:paraId="57B4C85B" w14:textId="77777777" w:rsidR="006676AE" w:rsidRPr="00ED7C26" w:rsidRDefault="00DC08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D7C26">
        <w:rPr>
          <w:sz w:val="20"/>
          <w:szCs w:val="20"/>
        </w:rPr>
        <w:t>Pl. Zwycięstwa</w:t>
      </w:r>
      <w:r w:rsidR="006676AE" w:rsidRPr="00ED7C26">
        <w:rPr>
          <w:sz w:val="20"/>
          <w:szCs w:val="20"/>
        </w:rPr>
        <w:t xml:space="preserve"> </w:t>
      </w:r>
      <w:r w:rsidRPr="00ED7C26">
        <w:rPr>
          <w:sz w:val="20"/>
          <w:szCs w:val="20"/>
        </w:rPr>
        <w:t>13</w:t>
      </w:r>
      <w:r w:rsidR="006676AE" w:rsidRPr="00ED7C26">
        <w:rPr>
          <w:sz w:val="20"/>
          <w:szCs w:val="20"/>
        </w:rPr>
        <w:t xml:space="preserve"> </w:t>
      </w:r>
    </w:p>
    <w:p w14:paraId="31A4A4EC" w14:textId="1AB4358D" w:rsidR="002578E4" w:rsidRPr="00ED7C26" w:rsidRDefault="00DC0896" w:rsidP="00B62AB4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D7C26">
        <w:rPr>
          <w:sz w:val="20"/>
          <w:szCs w:val="20"/>
        </w:rPr>
        <w:t>32-005</w:t>
      </w:r>
      <w:r w:rsidR="006676AE" w:rsidRPr="00ED7C26">
        <w:rPr>
          <w:sz w:val="20"/>
          <w:szCs w:val="20"/>
        </w:rPr>
        <w:t xml:space="preserve"> </w:t>
      </w:r>
      <w:r w:rsidRPr="00ED7C2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D7C26" w14:paraId="412F8A4B" w14:textId="77777777" w:rsidTr="0018769E">
        <w:tc>
          <w:tcPr>
            <w:tcW w:w="2800" w:type="dxa"/>
            <w:shd w:val="clear" w:color="auto" w:fill="auto"/>
          </w:tcPr>
          <w:p w14:paraId="1457CC1A" w14:textId="77777777" w:rsidR="002578E4" w:rsidRPr="00ED7C2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D7C2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3DB72C" w14:textId="77777777" w:rsidR="002578E4" w:rsidRPr="00ED7C2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5A8CF86" w14:textId="77777777" w:rsidR="002578E4" w:rsidRPr="00ED7C2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2E3EE5" w14:textId="77777777" w:rsidR="002578E4" w:rsidRPr="00ED7C2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D7C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ED7C26" w14:paraId="616F9AEE" w14:textId="77777777" w:rsidTr="0018769E">
        <w:tc>
          <w:tcPr>
            <w:tcW w:w="2800" w:type="dxa"/>
            <w:shd w:val="clear" w:color="auto" w:fill="auto"/>
          </w:tcPr>
          <w:p w14:paraId="57D93470" w14:textId="77777777" w:rsidR="002578E4" w:rsidRPr="00ED7C2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BD9AAF" w14:textId="77777777" w:rsidR="002578E4" w:rsidRPr="00ED7C2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EE3F7EC" w14:textId="77777777" w:rsidR="002578E4" w:rsidRPr="00ED7C2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AB1C76" w14:textId="77777777" w:rsidR="002578E4" w:rsidRPr="00ED7C2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D7C2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19781EB" w14:textId="77777777" w:rsidR="002578E4" w:rsidRPr="00ED7C26" w:rsidRDefault="002578E4" w:rsidP="00ED7C26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0896" w:rsidRPr="00ED7C26" w14:paraId="4D06B9DB" w14:textId="77777777" w:rsidTr="00476417">
        <w:tc>
          <w:tcPr>
            <w:tcW w:w="9104" w:type="dxa"/>
            <w:shd w:val="clear" w:color="auto" w:fill="D9D9D9"/>
          </w:tcPr>
          <w:p w14:paraId="7C5FC598" w14:textId="77777777" w:rsidR="00DC0896" w:rsidRPr="00ED7C26" w:rsidRDefault="00DC0896" w:rsidP="0047641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12C6563" w14:textId="77777777" w:rsidR="00DC0896" w:rsidRPr="00ED7C26" w:rsidRDefault="00DC0896" w:rsidP="0047641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ED7C2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D7C26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ED7C2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D7C2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F3A4289" w14:textId="77777777" w:rsidR="00DC0896" w:rsidRPr="00ED7C26" w:rsidRDefault="00DC0896" w:rsidP="0047641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191744C2" w14:textId="77777777" w:rsidR="00DC0896" w:rsidRPr="00ED7C26" w:rsidRDefault="00DC0896" w:rsidP="0047641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CB5944B" w14:textId="77777777" w:rsidR="00DC0896" w:rsidRPr="00ED7C26" w:rsidRDefault="00DC0896" w:rsidP="0047641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614D606" w14:textId="77777777" w:rsidR="00E50194" w:rsidRPr="00ED7C26" w:rsidRDefault="001F027E" w:rsidP="0093708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Na potrzeby postę</w:t>
      </w:r>
      <w:r w:rsidR="008D0487" w:rsidRPr="00ED7C2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D7C26">
        <w:rPr>
          <w:rFonts w:ascii="Times New Roman" w:hAnsi="Times New Roman"/>
          <w:sz w:val="20"/>
          <w:szCs w:val="20"/>
        </w:rPr>
        <w:t>zamówienia publicznego</w:t>
      </w:r>
      <w:r w:rsidR="00E50194" w:rsidRPr="00ED7C2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D7C26" w14:paraId="7E511E73" w14:textId="77777777" w:rsidTr="0018769E">
        <w:tc>
          <w:tcPr>
            <w:tcW w:w="2269" w:type="dxa"/>
            <w:shd w:val="clear" w:color="auto" w:fill="auto"/>
          </w:tcPr>
          <w:p w14:paraId="38635CAD" w14:textId="77777777" w:rsidR="002578E4" w:rsidRPr="00ED7C2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E7310A" w14:textId="77777777" w:rsidR="002578E4" w:rsidRPr="00ED7C26" w:rsidRDefault="00DC089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Plac zabaw i street workout na Błoniach w Niepołomicach</w:t>
            </w:r>
            <w:r w:rsidR="002578E4"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C0896" w:rsidRPr="00ED7C26" w14:paraId="34A9DE24" w14:textId="77777777" w:rsidTr="00476417">
        <w:tc>
          <w:tcPr>
            <w:tcW w:w="2269" w:type="dxa"/>
            <w:shd w:val="clear" w:color="auto" w:fill="auto"/>
          </w:tcPr>
          <w:p w14:paraId="090A2F78" w14:textId="77777777" w:rsidR="00DC0896" w:rsidRPr="00ED7C26" w:rsidRDefault="00DC0896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CBD4A6" w14:textId="77777777" w:rsidR="00DC0896" w:rsidRPr="00ED7C26" w:rsidRDefault="00DC0896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D7C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ZP.271.21.2025</w:t>
            </w:r>
          </w:p>
        </w:tc>
      </w:tr>
    </w:tbl>
    <w:p w14:paraId="73BBCBE3" w14:textId="77777777" w:rsidR="002578E4" w:rsidRPr="00ED7C2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689C83E" w14:textId="77777777" w:rsidR="00F90CD1" w:rsidRPr="00ED7C2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 xml:space="preserve">prowadzonego przez </w:t>
      </w:r>
      <w:r w:rsidR="00DC0896" w:rsidRPr="00ED7C26">
        <w:rPr>
          <w:rFonts w:ascii="Times New Roman" w:hAnsi="Times New Roman"/>
          <w:b/>
          <w:sz w:val="20"/>
          <w:szCs w:val="20"/>
        </w:rPr>
        <w:t>GMINA NIEPOŁOMICE</w:t>
      </w:r>
      <w:r w:rsidRPr="00ED7C26">
        <w:rPr>
          <w:rFonts w:ascii="Times New Roman" w:hAnsi="Times New Roman"/>
          <w:b/>
          <w:sz w:val="20"/>
          <w:szCs w:val="20"/>
        </w:rPr>
        <w:t>,</w:t>
      </w:r>
      <w:r w:rsidR="002B2AD9" w:rsidRPr="00ED7C26">
        <w:rPr>
          <w:rFonts w:ascii="Times New Roman" w:hAnsi="Times New Roman"/>
          <w:sz w:val="20"/>
          <w:szCs w:val="20"/>
        </w:rPr>
        <w:t xml:space="preserve"> </w:t>
      </w:r>
      <w:r w:rsidR="00E65685" w:rsidRPr="00ED7C26">
        <w:rPr>
          <w:rFonts w:ascii="Times New Roman" w:hAnsi="Times New Roman"/>
          <w:sz w:val="20"/>
          <w:szCs w:val="20"/>
        </w:rPr>
        <w:t>oświa</w:t>
      </w:r>
      <w:r w:rsidR="00825A09" w:rsidRPr="00ED7C26">
        <w:rPr>
          <w:rFonts w:ascii="Times New Roman" w:hAnsi="Times New Roman"/>
          <w:sz w:val="20"/>
          <w:szCs w:val="20"/>
        </w:rPr>
        <w:t>dczam</w:t>
      </w:r>
      <w:r w:rsidR="00E65685" w:rsidRPr="00ED7C26">
        <w:rPr>
          <w:rFonts w:ascii="Times New Roman" w:hAnsi="Times New Roman"/>
          <w:sz w:val="20"/>
          <w:szCs w:val="20"/>
        </w:rPr>
        <w:t>,</w:t>
      </w:r>
      <w:r w:rsidR="002B2AD9" w:rsidRPr="00ED7C2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D7C26" w14:paraId="47D0A877" w14:textId="77777777" w:rsidTr="00650D6C">
        <w:tc>
          <w:tcPr>
            <w:tcW w:w="9104" w:type="dxa"/>
            <w:shd w:val="clear" w:color="auto" w:fill="D9D9D9"/>
          </w:tcPr>
          <w:p w14:paraId="6ED3A0E7" w14:textId="77777777" w:rsidR="00E50194" w:rsidRPr="00ED7C2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CBC7364" w14:textId="1989BDE0" w:rsidR="00023477" w:rsidRPr="00ED7C26" w:rsidRDefault="00C113BF" w:rsidP="00ED7C2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D7C26">
        <w:rPr>
          <w:rFonts w:ascii="Times New Roman" w:hAnsi="Times New Roman"/>
          <w:sz w:val="20"/>
          <w:szCs w:val="20"/>
        </w:rPr>
        <w:t xml:space="preserve">dstawie </w:t>
      </w:r>
      <w:r w:rsidR="002C4137" w:rsidRPr="00ED7C2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D7C26">
        <w:rPr>
          <w:rFonts w:ascii="Times New Roman" w:hAnsi="Times New Roman"/>
          <w:sz w:val="20"/>
          <w:szCs w:val="20"/>
        </w:rPr>
        <w:t>108</w:t>
      </w:r>
      <w:r w:rsidR="002C4137" w:rsidRPr="00ED7C26">
        <w:rPr>
          <w:rFonts w:ascii="Times New Roman" w:hAnsi="Times New Roman"/>
          <w:sz w:val="20"/>
          <w:szCs w:val="20"/>
        </w:rPr>
        <w:t xml:space="preserve"> ust 1 </w:t>
      </w:r>
      <w:r w:rsidRPr="00ED7C2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ED7C26">
        <w:rPr>
          <w:rFonts w:ascii="Times New Roman" w:hAnsi="Times New Roman"/>
          <w:sz w:val="20"/>
          <w:szCs w:val="20"/>
        </w:rPr>
        <w:t>Pzp</w:t>
      </w:r>
      <w:proofErr w:type="spellEnd"/>
    </w:p>
    <w:p w14:paraId="04A37DC7" w14:textId="77777777" w:rsidR="00023477" w:rsidRPr="00ED7C2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F1CE27C" w14:textId="0739FED5" w:rsidR="00992BD8" w:rsidRPr="00ED7C2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D7C2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D7C2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D7C26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14:paraId="62296272" w14:textId="5445ED7A" w:rsidR="00023477" w:rsidRPr="00ED7C2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D7C2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D7C2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ED7C26">
        <w:rPr>
          <w:rFonts w:ascii="Times New Roman" w:hAnsi="Times New Roman"/>
          <w:i/>
          <w:sz w:val="20"/>
          <w:szCs w:val="20"/>
        </w:rPr>
        <w:t>)</w:t>
      </w:r>
      <w:r w:rsidRPr="00ED7C26">
        <w:rPr>
          <w:rFonts w:ascii="Times New Roman" w:hAnsi="Times New Roman"/>
          <w:i/>
          <w:sz w:val="20"/>
          <w:szCs w:val="20"/>
        </w:rPr>
        <w:t>.</w:t>
      </w:r>
      <w:r w:rsidRPr="00ED7C2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D7C26">
        <w:rPr>
          <w:rFonts w:ascii="Times New Roman" w:hAnsi="Times New Roman"/>
          <w:sz w:val="20"/>
          <w:szCs w:val="20"/>
        </w:rPr>
        <w:t>110</w:t>
      </w:r>
      <w:r w:rsidRPr="00ED7C26">
        <w:rPr>
          <w:rFonts w:ascii="Times New Roman" w:hAnsi="Times New Roman"/>
          <w:sz w:val="20"/>
          <w:szCs w:val="20"/>
        </w:rPr>
        <w:t xml:space="preserve"> ust. </w:t>
      </w:r>
      <w:r w:rsidR="00710937" w:rsidRPr="00ED7C26">
        <w:rPr>
          <w:rFonts w:ascii="Times New Roman" w:hAnsi="Times New Roman"/>
          <w:sz w:val="20"/>
          <w:szCs w:val="20"/>
        </w:rPr>
        <w:t>2</w:t>
      </w:r>
      <w:r w:rsidRPr="00ED7C2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D7C26">
        <w:rPr>
          <w:rFonts w:ascii="Times New Roman" w:hAnsi="Times New Roman"/>
          <w:sz w:val="20"/>
          <w:szCs w:val="20"/>
        </w:rPr>
        <w:t xml:space="preserve"> i zapobiegawcze</w:t>
      </w:r>
      <w:r w:rsidRPr="00ED7C2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ED7C26">
        <w:rPr>
          <w:rFonts w:ascii="Times New Roman" w:hAnsi="Times New Roman"/>
          <w:sz w:val="20"/>
          <w:szCs w:val="20"/>
        </w:rPr>
        <w:t>..</w:t>
      </w:r>
      <w:r w:rsidRPr="00ED7C26">
        <w:rPr>
          <w:rFonts w:ascii="Times New Roman" w:hAnsi="Times New Roman"/>
          <w:sz w:val="20"/>
          <w:szCs w:val="20"/>
        </w:rPr>
        <w:t>……………</w:t>
      </w:r>
      <w:r w:rsidR="00023477" w:rsidRPr="00ED7C26">
        <w:rPr>
          <w:rFonts w:ascii="Times New Roman" w:hAnsi="Times New Roman"/>
          <w:sz w:val="20"/>
          <w:szCs w:val="20"/>
        </w:rPr>
        <w:t>…</w:t>
      </w:r>
      <w:r w:rsidRPr="00ED7C2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D7C26">
        <w:rPr>
          <w:rFonts w:ascii="Times New Roman" w:hAnsi="Times New Roman"/>
          <w:sz w:val="20"/>
          <w:szCs w:val="20"/>
        </w:rPr>
        <w:t>.</w:t>
      </w:r>
      <w:r w:rsidRPr="00ED7C26">
        <w:rPr>
          <w:rFonts w:ascii="Times New Roman" w:hAnsi="Times New Roman"/>
          <w:sz w:val="20"/>
          <w:szCs w:val="20"/>
        </w:rPr>
        <w:t>…</w:t>
      </w:r>
      <w:r w:rsidR="007A2BCB" w:rsidRPr="00ED7C26">
        <w:rPr>
          <w:rFonts w:ascii="Times New Roman" w:hAnsi="Times New Roman"/>
          <w:sz w:val="20"/>
          <w:szCs w:val="20"/>
        </w:rPr>
        <w:t>.</w:t>
      </w:r>
    </w:p>
    <w:p w14:paraId="68B2A07B" w14:textId="77777777" w:rsidR="007A2BCB" w:rsidRPr="00ED7C2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7C36C32" w14:textId="77777777" w:rsidR="0011306C" w:rsidRPr="00ED7C2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</w:t>
      </w:r>
      <w:r w:rsidRPr="00ED7C26">
        <w:rPr>
          <w:rFonts w:ascii="Times New Roman" w:hAnsi="Times New Roman"/>
          <w:sz w:val="20"/>
          <w:szCs w:val="20"/>
        </w:rPr>
        <w:lastRenderedPageBreak/>
        <w:t>agresji na Ukrainę oraz służących ochronie bezpieczeństwa narodowego (</w:t>
      </w:r>
      <w:r w:rsidR="000B430B" w:rsidRPr="00ED7C26">
        <w:rPr>
          <w:rFonts w:ascii="Times New Roman" w:hAnsi="Times New Roman"/>
          <w:sz w:val="20"/>
          <w:szCs w:val="20"/>
        </w:rPr>
        <w:t>t.j. Dz.U. z 2024r. poz. 507 z późn. zm.</w:t>
      </w:r>
      <w:r w:rsidRPr="00ED7C26">
        <w:rPr>
          <w:rFonts w:ascii="Times New Roman" w:hAnsi="Times New Roman"/>
          <w:sz w:val="20"/>
          <w:szCs w:val="20"/>
        </w:rPr>
        <w:t>)</w:t>
      </w:r>
      <w:r w:rsidR="0011306C" w:rsidRPr="00ED7C2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D7C2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D7C26" w14:paraId="07E0D0BB" w14:textId="77777777" w:rsidTr="00CD4DD1">
        <w:tc>
          <w:tcPr>
            <w:tcW w:w="9104" w:type="dxa"/>
            <w:shd w:val="clear" w:color="auto" w:fill="D9D9D9"/>
          </w:tcPr>
          <w:p w14:paraId="0F1A8805" w14:textId="77777777" w:rsidR="0011306C" w:rsidRPr="00ED7C2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D7C2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6B45027" w14:textId="77777777" w:rsidR="00D2702A" w:rsidRPr="00ED7C2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Oświadczam,</w:t>
      </w:r>
      <w:r w:rsidR="00313417" w:rsidRPr="00ED7C2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D7C2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D7C2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D7C2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7C26" w14:paraId="776BE4E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C72D" w14:textId="77777777" w:rsidR="00D2702A" w:rsidRPr="00ED7C2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EF7A" w14:textId="77777777" w:rsidR="00D2702A" w:rsidRPr="00ED7C2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C0896" w:rsidRPr="00ED7C26" w14:paraId="7E53266B" w14:textId="77777777" w:rsidTr="004764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33A2" w14:textId="77777777" w:rsidR="00DC0896" w:rsidRPr="00ED7C26" w:rsidRDefault="00DC0896" w:rsidP="0047641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8CDF" w14:textId="77777777" w:rsidR="00DC0896" w:rsidRPr="00ED7C26" w:rsidRDefault="00DC0896" w:rsidP="0047641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3EEF146" w14:textId="77777777" w:rsidR="00DC0896" w:rsidRPr="00ED7C26" w:rsidRDefault="00DC0896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70AADA7D" w14:textId="77777777" w:rsidR="00DC0896" w:rsidRPr="00ED7C26" w:rsidRDefault="00DC0896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 w tym okresie wykonał , co najmniej jednego zadania polegającego na wykonaniu placu zabaw lub strefy sportowej typu street workout lub siłowni zewnętrznej (budowie/rozbudowie/przebudowie) o wartości minimum 100 000,00 zł brutto. W przypadku wykazania kilku robót o mniejszej wartości,  wartość robót nie będzie sumowana. </w:t>
            </w:r>
          </w:p>
          <w:p w14:paraId="658CDD9D" w14:textId="77777777" w:rsidR="00DC0896" w:rsidRPr="00ED7C26" w:rsidRDefault="00DC0896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b) dysponuje następującymi osobami skierowanymi przez wykonawcę do realizacji zamówienia publicznego, odpowiedzialnych za wykonanie zadania:</w:t>
            </w:r>
          </w:p>
          <w:p w14:paraId="681EBD5A" w14:textId="77777777" w:rsidR="00DC0896" w:rsidRPr="00ED7C26" w:rsidRDefault="00DC0896" w:rsidP="0047641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sz w:val="20"/>
                <w:szCs w:val="20"/>
              </w:rPr>
              <w:t>-  co najmniej osobą posiadającą uprawnienia do kierowania robotami w specjalności konstrukcyjno-budowlanej bez ograniczeń, które uprawniają do kierowania robotami budowlanymi lub odpowiadające im uprawnienia równoważne - kierownik budowy</w:t>
            </w:r>
          </w:p>
        </w:tc>
      </w:tr>
    </w:tbl>
    <w:p w14:paraId="77EF986E" w14:textId="6595D309" w:rsidR="000E08CD" w:rsidRPr="000E08CD" w:rsidRDefault="000E08CD" w:rsidP="000E08CD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0E08CD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3DB7AC12" w14:textId="77777777" w:rsidR="000E08CD" w:rsidRPr="000E08CD" w:rsidRDefault="000E08CD" w:rsidP="000E08C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0E08CD">
        <w:rPr>
          <w:rFonts w:ascii="Times New Roman" w:hAnsi="Times New Roman"/>
          <w:bCs/>
          <w:sz w:val="20"/>
          <w:szCs w:val="20"/>
        </w:rPr>
        <w:t xml:space="preserve">□ </w:t>
      </w:r>
      <w:r w:rsidRPr="000E08CD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4A510EF9" w14:textId="77777777" w:rsidR="000E08CD" w:rsidRPr="000E08CD" w:rsidRDefault="000E08CD" w:rsidP="000E08C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0E08CD">
        <w:rPr>
          <w:rFonts w:ascii="Times New Roman" w:hAnsi="Times New Roman"/>
          <w:bCs/>
          <w:sz w:val="20"/>
          <w:szCs w:val="20"/>
        </w:rPr>
        <w:t xml:space="preserve">□ </w:t>
      </w:r>
      <w:r w:rsidRPr="000E08CD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2B83788" w14:textId="77777777" w:rsidR="000E08CD" w:rsidRPr="000E08CD" w:rsidRDefault="000E08CD" w:rsidP="000E08C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E08CD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E08CD" w:rsidRPr="000E08CD" w14:paraId="629CF292" w14:textId="77777777" w:rsidTr="000E08C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246A" w14:textId="77777777" w:rsidR="000E08CD" w:rsidRPr="000E08CD" w:rsidRDefault="000E08CD" w:rsidP="000E08C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08CD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BF57" w14:textId="77777777" w:rsidR="000E08CD" w:rsidRPr="000E08CD" w:rsidRDefault="000E08CD" w:rsidP="000E08C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08CD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355D" w14:textId="77777777" w:rsidR="000E08CD" w:rsidRPr="000E08CD" w:rsidRDefault="000E08CD" w:rsidP="000E08C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08CD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0E08CD" w:rsidRPr="000E08CD" w14:paraId="64934A75" w14:textId="77777777" w:rsidTr="000E08C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B750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08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5498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57F0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8CD" w:rsidRPr="000E08CD" w14:paraId="200D7792" w14:textId="77777777" w:rsidTr="000E08C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5428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08CD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3A5A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74E7" w14:textId="77777777" w:rsidR="000E08CD" w:rsidRPr="000E08CD" w:rsidRDefault="000E08CD" w:rsidP="009370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B0D19D" w14:textId="77777777" w:rsidR="000E08CD" w:rsidRPr="000E08CD" w:rsidRDefault="000E08CD" w:rsidP="000E08C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E08CD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0697177C" w14:textId="04D92B15" w:rsidR="00E21BB4" w:rsidRPr="00ED7C2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14:paraId="6D6CB427" w14:textId="77777777" w:rsidR="00E21BB4" w:rsidRPr="00ED7C2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D7C2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D7C2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D7C2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D7C2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D7C2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E4840A3" w14:textId="77777777" w:rsidR="00C62F57" w:rsidRPr="00ED7C2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4E4B2D0" w14:textId="77777777" w:rsidR="00C62F57" w:rsidRPr="00ED7C2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4ACAA4E" w14:textId="77777777" w:rsidR="00721D87" w:rsidRPr="00ED7C2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D7C26">
        <w:rPr>
          <w:rFonts w:ascii="Times New Roman" w:hAnsi="Times New Roman"/>
          <w:sz w:val="20"/>
          <w:szCs w:val="20"/>
        </w:rPr>
        <w:t>ego/</w:t>
      </w:r>
      <w:r w:rsidRPr="00ED7C26">
        <w:rPr>
          <w:rFonts w:ascii="Times New Roman" w:hAnsi="Times New Roman"/>
          <w:sz w:val="20"/>
          <w:szCs w:val="20"/>
        </w:rPr>
        <w:t xml:space="preserve">ych zasoby: </w:t>
      </w:r>
    </w:p>
    <w:p w14:paraId="2F0E5CE3" w14:textId="77777777" w:rsidR="00721D87" w:rsidRPr="00ED7C2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……………</w:t>
      </w:r>
      <w:r w:rsidR="00721D87" w:rsidRPr="00ED7C2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50E2F2E" w14:textId="77777777" w:rsidR="00721D87" w:rsidRPr="00ED7C2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D7C2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C34D2D4" w14:textId="77777777" w:rsidR="00721D87" w:rsidRPr="00ED7C2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188BDB2" w14:textId="77777777" w:rsidR="00E21BB4" w:rsidRPr="00ED7C2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……………</w:t>
      </w:r>
      <w:r w:rsidR="00721D87" w:rsidRPr="00ED7C2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D7C26">
        <w:rPr>
          <w:rFonts w:ascii="Times New Roman" w:hAnsi="Times New Roman"/>
          <w:sz w:val="20"/>
          <w:szCs w:val="20"/>
        </w:rPr>
        <w:t>………………………….</w:t>
      </w:r>
    </w:p>
    <w:p w14:paraId="65E235B8" w14:textId="77777777" w:rsidR="00E21BB4" w:rsidRPr="00ED7C2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D7C2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233CECD" w14:textId="77777777" w:rsidR="00C62F57" w:rsidRPr="00ED7C2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D7C26" w14:paraId="4DC5F1F3" w14:textId="77777777" w:rsidTr="00CD4DD1">
        <w:tc>
          <w:tcPr>
            <w:tcW w:w="9104" w:type="dxa"/>
            <w:shd w:val="clear" w:color="auto" w:fill="D9D9D9"/>
          </w:tcPr>
          <w:p w14:paraId="08916B16" w14:textId="77777777" w:rsidR="00BE6F04" w:rsidRPr="00ED7C2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DDFD1A4" w14:textId="77777777" w:rsidR="00FE4E2B" w:rsidRPr="00ED7C2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7C2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D7C26" w14:paraId="4741C8AA" w14:textId="77777777" w:rsidTr="00847232">
        <w:tc>
          <w:tcPr>
            <w:tcW w:w="9104" w:type="dxa"/>
            <w:shd w:val="clear" w:color="auto" w:fill="D9D9D9"/>
          </w:tcPr>
          <w:p w14:paraId="4E7A5CAA" w14:textId="77777777" w:rsidR="00E426EB" w:rsidRPr="00ED7C2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7C2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1BBF29B" w14:textId="77777777" w:rsidR="00E426EB" w:rsidRPr="00ED7C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56FDC5" w14:textId="77777777" w:rsidR="00E426EB" w:rsidRPr="00ED7C2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E526A20" w14:textId="77777777" w:rsidR="00E426EB" w:rsidRPr="00ED7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ABE1541" w14:textId="77777777" w:rsidR="00E426EB" w:rsidRPr="00ED7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7C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9425154" w14:textId="77777777" w:rsidR="00E426EB" w:rsidRPr="00ED7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036E0F4" w14:textId="77777777" w:rsidR="00E426EB" w:rsidRPr="00ED7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7C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460B786" w14:textId="77777777" w:rsidR="00E426EB" w:rsidRPr="00ED7C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F3704B4" w14:textId="09114D8A" w:rsidR="00524951" w:rsidRPr="00ED7C26" w:rsidRDefault="00524951" w:rsidP="0093708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BC41D5" w14:textId="3FCDE918" w:rsidR="00FE4E2B" w:rsidRPr="00ED7C2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sz w:val="20"/>
          <w:szCs w:val="20"/>
        </w:rPr>
        <w:t xml:space="preserve">  </w:t>
      </w:r>
    </w:p>
    <w:p w14:paraId="0D367D6C" w14:textId="70E633DE" w:rsidR="00484F88" w:rsidRPr="00ED7C26" w:rsidRDefault="00524951" w:rsidP="000E08C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7C26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ED7C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9B07F" w14:textId="77777777" w:rsidR="00B254E5" w:rsidRDefault="00B254E5" w:rsidP="0038231F">
      <w:pPr>
        <w:spacing w:after="0" w:line="240" w:lineRule="auto"/>
      </w:pPr>
      <w:r>
        <w:separator/>
      </w:r>
    </w:p>
  </w:endnote>
  <w:endnote w:type="continuationSeparator" w:id="0">
    <w:p w14:paraId="03CD3264" w14:textId="77777777" w:rsidR="00B254E5" w:rsidRDefault="00B254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9C312" w14:textId="77777777" w:rsidR="00DC0896" w:rsidRDefault="00DC08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77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7E10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9B070" w14:textId="77777777" w:rsidR="00DC0896" w:rsidRDefault="00DC08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71EB0" w14:textId="77777777" w:rsidR="00B254E5" w:rsidRDefault="00B254E5" w:rsidP="0038231F">
      <w:pPr>
        <w:spacing w:after="0" w:line="240" w:lineRule="auto"/>
      </w:pPr>
      <w:r>
        <w:separator/>
      </w:r>
    </w:p>
  </w:footnote>
  <w:footnote w:type="continuationSeparator" w:id="0">
    <w:p w14:paraId="0F8653D4" w14:textId="77777777" w:rsidR="00B254E5" w:rsidRDefault="00B254E5" w:rsidP="0038231F">
      <w:pPr>
        <w:spacing w:after="0" w:line="240" w:lineRule="auto"/>
      </w:pPr>
      <w:r>
        <w:continuationSeparator/>
      </w:r>
    </w:p>
  </w:footnote>
  <w:footnote w:id="1">
    <w:p w14:paraId="4B832A4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F9ABC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3FBDC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61000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62A59" w14:textId="77777777" w:rsidR="00DC0896" w:rsidRDefault="00DC0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83735" w14:textId="77777777" w:rsidR="00DC0896" w:rsidRDefault="00DC0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0D7D" w14:textId="77777777" w:rsidR="00DC0896" w:rsidRDefault="00DC08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635353">
    <w:abstractNumId w:val="11"/>
  </w:num>
  <w:num w:numId="2" w16cid:durableId="1232470057">
    <w:abstractNumId w:val="0"/>
  </w:num>
  <w:num w:numId="3" w16cid:durableId="1285162331">
    <w:abstractNumId w:val="10"/>
  </w:num>
  <w:num w:numId="4" w16cid:durableId="422341962">
    <w:abstractNumId w:val="13"/>
  </w:num>
  <w:num w:numId="5" w16cid:durableId="1915384585">
    <w:abstractNumId w:val="12"/>
  </w:num>
  <w:num w:numId="6" w16cid:durableId="57442009">
    <w:abstractNumId w:val="9"/>
  </w:num>
  <w:num w:numId="7" w16cid:durableId="759790169">
    <w:abstractNumId w:val="1"/>
  </w:num>
  <w:num w:numId="8" w16cid:durableId="1960791802">
    <w:abstractNumId w:val="6"/>
  </w:num>
  <w:num w:numId="9" w16cid:durableId="201987719">
    <w:abstractNumId w:val="4"/>
  </w:num>
  <w:num w:numId="10" w16cid:durableId="1532768443">
    <w:abstractNumId w:val="7"/>
  </w:num>
  <w:num w:numId="11" w16cid:durableId="1092893282">
    <w:abstractNumId w:val="5"/>
  </w:num>
  <w:num w:numId="12" w16cid:durableId="2021854819">
    <w:abstractNumId w:val="8"/>
  </w:num>
  <w:num w:numId="13" w16cid:durableId="417748454">
    <w:abstractNumId w:val="3"/>
  </w:num>
  <w:num w:numId="14" w16cid:durableId="75617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4E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08CD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1D97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7086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54E5"/>
    <w:rsid w:val="00B27A0C"/>
    <w:rsid w:val="00B3093F"/>
    <w:rsid w:val="00B34079"/>
    <w:rsid w:val="00B36ABD"/>
    <w:rsid w:val="00B62AB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089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C2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8295B"/>
  <w15:docId w15:val="{6A6E98AD-4CAC-4B14-8D74-622795F2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835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2025-07-10T08:38:00Z</cp:lastPrinted>
  <dcterms:created xsi:type="dcterms:W3CDTF">2025-07-10T08:38:00Z</dcterms:created>
  <dcterms:modified xsi:type="dcterms:W3CDTF">2025-07-10T08:38:00Z</dcterms:modified>
</cp:coreProperties>
</file>