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69368" w14:textId="264E2DBF" w:rsidR="00B063B5" w:rsidRPr="005349C2" w:rsidRDefault="00B063B5" w:rsidP="00B063B5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Załącznik nr </w:t>
      </w:r>
      <w:r w:rsidR="00821878">
        <w:rPr>
          <w:rFonts w:ascii="Verdana" w:hAnsi="Verdana"/>
          <w:sz w:val="20"/>
        </w:rPr>
        <w:t>4</w:t>
      </w:r>
    </w:p>
    <w:p w14:paraId="6ED1CBFA" w14:textId="77777777" w:rsidR="00B063B5" w:rsidRPr="005349C2" w:rsidRDefault="00B063B5" w:rsidP="00B063B5">
      <w:pPr>
        <w:pStyle w:val="Nagwek1"/>
        <w:rPr>
          <w:rFonts w:ascii="Verdana" w:hAnsi="Verdana"/>
          <w:sz w:val="20"/>
        </w:rPr>
      </w:pPr>
    </w:p>
    <w:p w14:paraId="018B35CD" w14:textId="77777777" w:rsidR="00B063B5" w:rsidRPr="005349C2" w:rsidRDefault="00B063B5" w:rsidP="00B063B5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14:paraId="549BB63D" w14:textId="77777777" w:rsidR="00B063B5" w:rsidRPr="005349C2" w:rsidRDefault="00B063B5" w:rsidP="00B063B5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74AB27E9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65271492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274D19DB" w14:textId="621BCDE8" w:rsidR="00B063B5" w:rsidRPr="005349C2" w:rsidRDefault="00B063B5" w:rsidP="00B063B5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Zawarta w Krakowie w wyniku przeprowadzonego postępowania o zamówienie publiczne w trybie </w:t>
      </w:r>
      <w:r w:rsidR="00A20B69">
        <w:rPr>
          <w:rFonts w:ascii="Verdana" w:hAnsi="Verdana"/>
          <w:sz w:val="20"/>
        </w:rPr>
        <w:t>podstawowym bez negocjacji</w:t>
      </w:r>
    </w:p>
    <w:p w14:paraId="53E5A0DA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14:paraId="2B58B12D" w14:textId="77777777" w:rsidR="00B063B5" w:rsidRPr="00996FE5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</w:t>
      </w:r>
      <w:r w:rsidRPr="00996FE5">
        <w:rPr>
          <w:rFonts w:ascii="Verdana" w:hAnsi="Verdana"/>
          <w:sz w:val="20"/>
        </w:rPr>
        <w:t>30-059 Kraków</w:t>
      </w:r>
      <w:r w:rsidRPr="00996FE5">
        <w:rPr>
          <w:rFonts w:ascii="Verdana" w:hAnsi="Verdana"/>
          <w:color w:val="000000"/>
          <w:sz w:val="20"/>
        </w:rPr>
        <w:t xml:space="preserve">, </w:t>
      </w:r>
      <w:r w:rsidRPr="00996FE5">
        <w:rPr>
          <w:rFonts w:ascii="Verdana" w:hAnsi="Verdana"/>
          <w:sz w:val="20"/>
        </w:rPr>
        <w:t>Al. Mickiewicza 30,</w:t>
      </w:r>
    </w:p>
    <w:p w14:paraId="0491C6FF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14:paraId="678BC83A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Dyrektora 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14:paraId="788D3D9F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zwaną dalej </w:t>
      </w:r>
      <w:r w:rsidRPr="00996FE5">
        <w:rPr>
          <w:rFonts w:ascii="Verdana" w:hAnsi="Verdana"/>
          <w:b/>
        </w:rPr>
        <w:t>ZLECENIODAWCĄ</w:t>
      </w:r>
    </w:p>
    <w:p w14:paraId="5D81F3D2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14:paraId="5D73B141" w14:textId="77777777" w:rsidR="00B063B5" w:rsidRPr="005349C2" w:rsidRDefault="00B063B5" w:rsidP="00B063B5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3A63EF05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26D55594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14:paraId="6140E289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</w:t>
      </w:r>
    </w:p>
    <w:p w14:paraId="113F7E76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</w:t>
      </w:r>
    </w:p>
    <w:p w14:paraId="4BE31C6E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zwanym dalej </w:t>
      </w:r>
      <w:r w:rsidRPr="00996FE5">
        <w:rPr>
          <w:rFonts w:ascii="Verdana" w:hAnsi="Verdana"/>
          <w:b/>
        </w:rPr>
        <w:t>ZLECENIOBIORCĄ</w:t>
      </w:r>
    </w:p>
    <w:p w14:paraId="62C67E34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73E46D59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14:paraId="1D43F515" w14:textId="596D7FF0" w:rsidR="00B063B5" w:rsidRPr="002778A0" w:rsidRDefault="00B063B5" w:rsidP="00B063B5">
      <w:pPr>
        <w:pStyle w:val="Tekstpodstawowy"/>
        <w:jc w:val="both"/>
        <w:rPr>
          <w:rFonts w:ascii="Verdana" w:hAnsi="Verdana"/>
          <w:b/>
          <w:sz w:val="20"/>
        </w:rPr>
      </w:pPr>
      <w:r w:rsidRPr="002778A0">
        <w:rPr>
          <w:rFonts w:ascii="Verdana" w:eastAsia="Calibri" w:hAnsi="Verdana"/>
          <w:sz w:val="20"/>
          <w:lang w:eastAsia="en-US"/>
        </w:rPr>
        <w:t xml:space="preserve">Zleceniodawca powierza, a Zleceniobiorca przyjmuje do wykonania </w:t>
      </w:r>
      <w:r w:rsidRPr="002778A0">
        <w:rPr>
          <w:rFonts w:ascii="Verdana" w:hAnsi="Verdana"/>
          <w:b/>
          <w:sz w:val="20"/>
        </w:rPr>
        <w:t>usług</w:t>
      </w:r>
      <w:r w:rsidR="00D0003D">
        <w:rPr>
          <w:rFonts w:ascii="Verdana" w:hAnsi="Verdana"/>
          <w:b/>
          <w:sz w:val="20"/>
        </w:rPr>
        <w:t>ę</w:t>
      </w:r>
      <w:r w:rsidRPr="002778A0">
        <w:rPr>
          <w:rFonts w:ascii="Verdana" w:hAnsi="Verdana"/>
          <w:b/>
          <w:sz w:val="20"/>
        </w:rPr>
        <w:t xml:space="preserve"> druku i dostawy katalogu i ulotek dla Centrum Rekrutacji AGH</w:t>
      </w:r>
      <w:r w:rsidRPr="002778A0">
        <w:rPr>
          <w:rFonts w:ascii="Verdana" w:eastAsia="Calibri" w:hAnsi="Verdana"/>
          <w:sz w:val="20"/>
          <w:lang w:eastAsia="en-US"/>
        </w:rPr>
        <w:t>, zgodnie z opisem przedmiotu zamówienia stanowiącym załącznik nr 1 do przedmiotowej umowy.</w:t>
      </w:r>
    </w:p>
    <w:p w14:paraId="531DE2F2" w14:textId="77777777" w:rsidR="0002339A" w:rsidRDefault="0002339A" w:rsidP="00B063B5">
      <w:pPr>
        <w:jc w:val="center"/>
        <w:rPr>
          <w:rFonts w:ascii="Verdana" w:hAnsi="Verdana"/>
        </w:rPr>
      </w:pPr>
    </w:p>
    <w:p w14:paraId="3C984038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14:paraId="37E48A2C" w14:textId="77777777" w:rsidR="00B063B5" w:rsidRPr="0002339A" w:rsidRDefault="0002339A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B063B5" w:rsidRPr="0002339A">
        <w:rPr>
          <w:rFonts w:ascii="Verdana" w:hAnsi="Verdana"/>
        </w:rPr>
        <w:t xml:space="preserve">Zleceniobiorca przygotuje do akceptacji Zleceniodawcy, w terminie do 3 dni od daty otrzymania projektu graficznego, wydrukowane wybrane rozdziały wraz z okładką (proof) i dostarczy je w miejsce wskazane przez Zleceniodawcę. </w:t>
      </w:r>
    </w:p>
    <w:p w14:paraId="55958E0E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2. Przed przystąpieniem do druku Zleceniobiorca musi uzyskać zatwierdzenie wydruku proof (wybrane rozdziały wraz z okładką) przez Zleceniodawcę.</w:t>
      </w:r>
    </w:p>
    <w:p w14:paraId="65778148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3. Termin akceptacji przez Zleceniodawcę wydruku proof: 2 dni od przekazania wydruku proof Zleceniodawcy przez Zleceniobiorcę. </w:t>
      </w:r>
    </w:p>
    <w:p w14:paraId="34A78AF6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4. Termin na wprowadzenie przez Zleceniobiorcę ewentualnych poprawek do finalnego wydruku: 3  dni od przekazania przez Zleceniodawcę uwag.  </w:t>
      </w:r>
    </w:p>
    <w:p w14:paraId="1A8AD71C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5. Zleceniobiorca zrealizuje usługę przy użyciu własnych materiałów i urządzeń technicznych.</w:t>
      </w:r>
    </w:p>
    <w:p w14:paraId="5B6B1B8C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6. Zleceniobiorca spakuje katalogi i ulotki w paczki po 100 sztuk każda. </w:t>
      </w:r>
    </w:p>
    <w:p w14:paraId="370CA38D" w14:textId="4DE26D85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7. Zleceniobiorca cały nakład dostarczy i wniesie do siedziby Zleceniodawcy, w miejsce wskazane przez Zleceniodawcę, w dni robocze od poniedziałku do piątku</w:t>
      </w:r>
      <w:r w:rsidR="00D0003D" w:rsidRPr="00D0003D">
        <w:rPr>
          <w:rFonts w:ascii="Verdana" w:hAnsi="Verdana"/>
        </w:rPr>
        <w:t xml:space="preserve"> </w:t>
      </w:r>
      <w:r w:rsidR="00D0003D" w:rsidRPr="0002339A">
        <w:rPr>
          <w:rFonts w:ascii="Verdana" w:hAnsi="Verdana"/>
        </w:rPr>
        <w:t>w godz. od 8:00 do 15:00</w:t>
      </w:r>
      <w:r w:rsidR="00D0003D">
        <w:rPr>
          <w:rFonts w:ascii="Verdana" w:hAnsi="Verdana"/>
        </w:rPr>
        <w:t>.</w:t>
      </w:r>
    </w:p>
    <w:p w14:paraId="7AEB1BF4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8. Zleceniobiorca dostarczy wykonany i skompletowany przedmiot umowy na własny koszt do siedziby Zleceniodawcy.  </w:t>
      </w:r>
    </w:p>
    <w:p w14:paraId="289C67A3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9. Zleceniobiorca zobowiązany jest do telefonicznego kontaktu z Zleceniodawcą, w dniu poprzedzającym dostarczenie przedmiotu umowy i poinformowania o terminie i godzinie dostarczenia przedmiotu umowy. </w:t>
      </w:r>
    </w:p>
    <w:p w14:paraId="1340A5C5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10. Zleceniobiorca zobowiązany jest do potwierdzenia w miejscu dostarczenia przedmiotu umowy pisemnego protokołu odbioru.</w:t>
      </w:r>
    </w:p>
    <w:p w14:paraId="322429F8" w14:textId="0A21EA23" w:rsidR="00B063B5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11. </w:t>
      </w:r>
      <w:r w:rsidR="00D0003D">
        <w:rPr>
          <w:rFonts w:ascii="Verdana" w:hAnsi="Verdana"/>
        </w:rPr>
        <w:t>Usługa, o której mowa</w:t>
      </w:r>
      <w:r w:rsidRPr="0002339A">
        <w:rPr>
          <w:rFonts w:ascii="Verdana" w:hAnsi="Verdana"/>
        </w:rPr>
        <w:t xml:space="preserve"> w § 1 zostanie zrealizowan</w:t>
      </w:r>
      <w:r w:rsidR="00D0003D">
        <w:rPr>
          <w:rFonts w:ascii="Verdana" w:hAnsi="Verdana"/>
        </w:rPr>
        <w:t>a</w:t>
      </w:r>
      <w:r w:rsidRPr="0002339A">
        <w:rPr>
          <w:rFonts w:ascii="Verdana" w:hAnsi="Verdana"/>
        </w:rPr>
        <w:t xml:space="preserve"> w terminie do 14 dni od daty podpisania niniejszej umowy.</w:t>
      </w:r>
    </w:p>
    <w:p w14:paraId="306AD9CC" w14:textId="77777777" w:rsidR="0002339A" w:rsidRPr="00CB7E87" w:rsidRDefault="0002339A" w:rsidP="00B063B5">
      <w:pPr>
        <w:jc w:val="both"/>
        <w:rPr>
          <w:rFonts w:ascii="Verdana" w:hAnsi="Verdana"/>
        </w:rPr>
      </w:pPr>
      <w:r w:rsidRPr="00CB7E87">
        <w:rPr>
          <w:rFonts w:ascii="Verdana" w:hAnsi="Verdana"/>
        </w:rPr>
        <w:t>12.</w:t>
      </w:r>
      <w:r w:rsidR="00F47B00" w:rsidRPr="00CB7E87">
        <w:t xml:space="preserve"> </w:t>
      </w:r>
      <w:bookmarkStart w:id="0" w:name="_Hlk169251790"/>
      <w:r w:rsidR="006A5046">
        <w:rPr>
          <w:rFonts w:ascii="Verdana" w:hAnsi="Verdana"/>
        </w:rPr>
        <w:t>Zleceniodawca</w:t>
      </w:r>
      <w:r w:rsidR="00F47B00" w:rsidRPr="00CB7E87">
        <w:rPr>
          <w:rFonts w:ascii="Verdana" w:hAnsi="Verdana"/>
        </w:rPr>
        <w:t xml:space="preserve"> </w:t>
      </w:r>
      <w:bookmarkEnd w:id="0"/>
      <w:r w:rsidR="00F47B00" w:rsidRPr="00CB7E87">
        <w:rPr>
          <w:rFonts w:ascii="Verdana" w:hAnsi="Verdana"/>
        </w:rPr>
        <w:t xml:space="preserve">wymaga zatrudnienia przez </w:t>
      </w:r>
      <w:bookmarkStart w:id="1" w:name="_Hlk169251823"/>
      <w:r w:rsidR="006A5046">
        <w:rPr>
          <w:rFonts w:ascii="Verdana" w:hAnsi="Verdana"/>
        </w:rPr>
        <w:t xml:space="preserve">Zleceniobiorcę </w:t>
      </w:r>
      <w:bookmarkEnd w:id="1"/>
      <w:r w:rsidR="00F47B00" w:rsidRPr="00CB7E87">
        <w:rPr>
          <w:rFonts w:ascii="Verdana" w:hAnsi="Verdana"/>
        </w:rPr>
        <w:t xml:space="preserve">lub Podwykonawcę na podstawie umowy o pracę, w sposób określony w art. 22 § 1 ustawy z dnia 26 czerwca 1974 r. - Kodeks pracy (Dz.U. </w:t>
      </w:r>
      <w:r w:rsidR="006A5046">
        <w:rPr>
          <w:rFonts w:ascii="Verdana" w:hAnsi="Verdana"/>
        </w:rPr>
        <w:t>2023.1465</w:t>
      </w:r>
      <w:r w:rsidR="00F47B00" w:rsidRPr="00CB7E87">
        <w:rPr>
          <w:rFonts w:ascii="Verdana" w:hAnsi="Verdana"/>
        </w:rPr>
        <w:t>), osób wykonujących czynności w zakresie druku objętego przedmiotem zamówienia. Wyżej określony wymóg dotyczy również podwykonawców wykonujących wskazane powyżej prace.</w:t>
      </w:r>
    </w:p>
    <w:p w14:paraId="0E3244A0" w14:textId="77777777" w:rsidR="00F47B00" w:rsidRPr="0002339A" w:rsidRDefault="00FF75A9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13. </w:t>
      </w:r>
      <w:r w:rsidR="00F47B00" w:rsidRPr="00CB7E87">
        <w:rPr>
          <w:rFonts w:ascii="Verdana" w:hAnsi="Verdana"/>
        </w:rPr>
        <w:t xml:space="preserve">W odniesieniu do osób wykonujących czynności polegające na wykonywaniu pracy w rozumieniu 22 § 1 Kodeksu pracy, o których mowa powyżej, na żądanie </w:t>
      </w:r>
      <w:r w:rsidR="006A5046">
        <w:rPr>
          <w:rFonts w:ascii="Verdana" w:hAnsi="Verdana"/>
        </w:rPr>
        <w:t xml:space="preserve">Zleceniodawcy </w:t>
      </w:r>
      <w:r w:rsidR="00F47B00" w:rsidRPr="00CB7E87">
        <w:rPr>
          <w:rFonts w:ascii="Verdana" w:hAnsi="Verdana"/>
        </w:rPr>
        <w:t xml:space="preserve">na każdym etapie realizacji umowy </w:t>
      </w:r>
      <w:r w:rsidR="006A5046">
        <w:rPr>
          <w:rFonts w:ascii="Verdana" w:hAnsi="Verdana"/>
        </w:rPr>
        <w:t xml:space="preserve">Zleceniobiorca </w:t>
      </w:r>
      <w:r w:rsidR="00F47B00" w:rsidRPr="00CB7E87">
        <w:rPr>
          <w:rFonts w:ascii="Verdana" w:hAnsi="Verdana"/>
        </w:rPr>
        <w:t xml:space="preserve">winien udokumentować fakt zatrudnienia, </w:t>
      </w:r>
      <w:r w:rsidR="00F47B00" w:rsidRPr="00CB7E87">
        <w:rPr>
          <w:rFonts w:ascii="Verdana" w:hAnsi="Verdana"/>
        </w:rPr>
        <w:lastRenderedPageBreak/>
        <w:t xml:space="preserve">poprzez przedłożenie przez </w:t>
      </w:r>
      <w:r w:rsidR="006A5046">
        <w:rPr>
          <w:rFonts w:ascii="Verdana" w:hAnsi="Verdana"/>
        </w:rPr>
        <w:t xml:space="preserve">Zleceniobiorcę </w:t>
      </w:r>
      <w:r w:rsidR="00F47B00" w:rsidRPr="00CB7E87">
        <w:rPr>
          <w:rFonts w:ascii="Verdana" w:hAnsi="Verdana"/>
        </w:rPr>
        <w:t>poświadczonej za zgodność z oryginałem kopii umów o pracę ww</w:t>
      </w:r>
      <w:r w:rsidR="00F47B00" w:rsidRPr="00F47B00">
        <w:rPr>
          <w:rFonts w:ascii="Verdana" w:hAnsi="Verdana"/>
        </w:rPr>
        <w:t xml:space="preserve">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</w:t>
      </w:r>
      <w:r w:rsidR="006A5046">
        <w:rPr>
          <w:rFonts w:ascii="Verdana" w:hAnsi="Verdana"/>
        </w:rPr>
        <w:t>Zleceniodawca</w:t>
      </w:r>
      <w:r w:rsidR="006A5046" w:rsidRPr="00CB7E87">
        <w:rPr>
          <w:rFonts w:ascii="Verdana" w:hAnsi="Verdana"/>
        </w:rPr>
        <w:t xml:space="preserve"> </w:t>
      </w:r>
      <w:r w:rsidR="00F47B00" w:rsidRPr="00F47B00">
        <w:rPr>
          <w:rFonts w:ascii="Verdana" w:hAnsi="Verdana"/>
        </w:rPr>
        <w:t xml:space="preserve">w każdym czasie może zażądać dodatkowych dokumentów lub wyjaśnień, jeżeli stwierdzi, że dokumenty przedstawione przez </w:t>
      </w:r>
      <w:r w:rsidR="006A5046">
        <w:rPr>
          <w:rFonts w:ascii="Verdana" w:hAnsi="Verdana"/>
        </w:rPr>
        <w:t xml:space="preserve">Zleceniobiorcę </w:t>
      </w:r>
      <w:r w:rsidR="00F47B00" w:rsidRPr="00F47B00">
        <w:rPr>
          <w:rFonts w:ascii="Verdana" w:hAnsi="Verdana"/>
        </w:rPr>
        <w:t xml:space="preserve">budzą wątpliwości co do ich autentyczności lub co do okoliczności które powinny potwierdzać. W takim przypadku </w:t>
      </w:r>
      <w:r w:rsidR="006A5046">
        <w:rPr>
          <w:rFonts w:ascii="Verdana" w:hAnsi="Verdana"/>
        </w:rPr>
        <w:t xml:space="preserve">Zleceniobiorca </w:t>
      </w:r>
      <w:r w:rsidR="00F47B00" w:rsidRPr="00F47B00">
        <w:rPr>
          <w:rFonts w:ascii="Verdana" w:hAnsi="Verdana"/>
        </w:rPr>
        <w:t xml:space="preserve">zobowiązany jest do przedstawienia dodatkowych dokumentów w terminie wyznaczonym przez </w:t>
      </w:r>
      <w:r w:rsidR="006A5046">
        <w:rPr>
          <w:rFonts w:ascii="Verdana" w:hAnsi="Verdana"/>
        </w:rPr>
        <w:t>Zleceniodawcę</w:t>
      </w:r>
      <w:r w:rsidR="00F47B00" w:rsidRPr="00F47B00">
        <w:rPr>
          <w:rFonts w:ascii="Verdana" w:hAnsi="Verdana"/>
        </w:rPr>
        <w:t>.</w:t>
      </w:r>
    </w:p>
    <w:p w14:paraId="397F559D" w14:textId="77777777" w:rsidR="00B063B5" w:rsidRDefault="00B063B5" w:rsidP="00F47B00">
      <w:pPr>
        <w:rPr>
          <w:rFonts w:ascii="Verdana" w:hAnsi="Verdana"/>
        </w:rPr>
      </w:pPr>
    </w:p>
    <w:p w14:paraId="6504374F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14:paraId="6DCAB248" w14:textId="56D664E9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1. Wysokość wynagrodzenia za przedmiot umowy  wyniesie …………………… brutto (słownie:  …………………… ). </w:t>
      </w:r>
      <w:r w:rsidR="00D0003D">
        <w:rPr>
          <w:rFonts w:ascii="Verdana" w:hAnsi="Verdana"/>
        </w:rPr>
        <w:t>P</w:t>
      </w:r>
      <w:r w:rsidRPr="0002339A">
        <w:rPr>
          <w:rFonts w:ascii="Verdana" w:hAnsi="Verdana"/>
        </w:rPr>
        <w:t>owyższ</w:t>
      </w:r>
      <w:r w:rsidR="00D0003D">
        <w:rPr>
          <w:rFonts w:ascii="Verdana" w:hAnsi="Verdana"/>
        </w:rPr>
        <w:t>a</w:t>
      </w:r>
      <w:r w:rsidRPr="0002339A">
        <w:rPr>
          <w:rFonts w:ascii="Verdana" w:hAnsi="Verdana"/>
        </w:rPr>
        <w:t xml:space="preserve"> kwo</w:t>
      </w:r>
      <w:r w:rsidR="00D0003D">
        <w:rPr>
          <w:rFonts w:ascii="Verdana" w:hAnsi="Verdana"/>
        </w:rPr>
        <w:t>ta zawiera</w:t>
      </w:r>
      <w:r w:rsidRPr="0002339A">
        <w:rPr>
          <w:rFonts w:ascii="Verdana" w:hAnsi="Verdana"/>
        </w:rPr>
        <w:t xml:space="preserve"> właściwą stawkę podatku VAT.</w:t>
      </w:r>
    </w:p>
    <w:p w14:paraId="1426532B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2. Cena brutto druku i dostawy 1 sztuki:</w:t>
      </w:r>
    </w:p>
    <w:p w14:paraId="1D515863" w14:textId="1B6A3CFE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a) katalogu opisanego w pkt 4.1</w:t>
      </w:r>
      <w:r w:rsidR="00821878">
        <w:rPr>
          <w:rFonts w:ascii="Verdana" w:hAnsi="Verdana"/>
        </w:rPr>
        <w:t xml:space="preserve"> </w:t>
      </w:r>
      <w:r w:rsidRPr="0002339A">
        <w:rPr>
          <w:rFonts w:ascii="Verdana" w:hAnsi="Verdana"/>
        </w:rPr>
        <w:t xml:space="preserve">SWZ </w:t>
      </w:r>
      <w:proofErr w:type="spellStart"/>
      <w:r w:rsidR="00821878">
        <w:rPr>
          <w:rFonts w:ascii="Verdana" w:hAnsi="Verdana"/>
        </w:rPr>
        <w:t>ppkt</w:t>
      </w:r>
      <w:proofErr w:type="spellEnd"/>
      <w:r w:rsidR="00821878">
        <w:rPr>
          <w:rFonts w:ascii="Verdana" w:hAnsi="Verdana"/>
        </w:rPr>
        <w:t xml:space="preserve"> A </w:t>
      </w:r>
      <w:r w:rsidRPr="0002339A">
        <w:rPr>
          <w:rFonts w:ascii="Verdana" w:hAnsi="Verdana"/>
        </w:rPr>
        <w:t>wynosi …………. (słownie:  …………………… )</w:t>
      </w:r>
      <w:r w:rsidR="00D0003D">
        <w:rPr>
          <w:rFonts w:ascii="Verdana" w:hAnsi="Verdana"/>
        </w:rPr>
        <w:t>,</w:t>
      </w:r>
    </w:p>
    <w:p w14:paraId="54B8978B" w14:textId="5120DEAA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b) ulotki opisanej w pkt 4</w:t>
      </w:r>
      <w:r w:rsidR="00821878">
        <w:rPr>
          <w:rFonts w:ascii="Verdana" w:hAnsi="Verdana"/>
        </w:rPr>
        <w:t xml:space="preserve">1 </w:t>
      </w:r>
      <w:r w:rsidRPr="0002339A">
        <w:rPr>
          <w:rFonts w:ascii="Verdana" w:hAnsi="Verdana"/>
        </w:rPr>
        <w:t xml:space="preserve">SWZ </w:t>
      </w:r>
      <w:proofErr w:type="spellStart"/>
      <w:r w:rsidR="00821878">
        <w:rPr>
          <w:rFonts w:ascii="Verdana" w:hAnsi="Verdana"/>
        </w:rPr>
        <w:t>ppkt</w:t>
      </w:r>
      <w:proofErr w:type="spellEnd"/>
      <w:r w:rsidR="00821878">
        <w:rPr>
          <w:rFonts w:ascii="Verdana" w:hAnsi="Verdana"/>
        </w:rPr>
        <w:t xml:space="preserve"> B </w:t>
      </w:r>
      <w:r w:rsidRPr="0002339A">
        <w:rPr>
          <w:rFonts w:ascii="Verdana" w:hAnsi="Verdana"/>
        </w:rPr>
        <w:t>wynosi …………. (słownie:  …………………… )</w:t>
      </w:r>
      <w:r w:rsidR="00D0003D">
        <w:rPr>
          <w:rFonts w:ascii="Verdana" w:hAnsi="Verdana"/>
        </w:rPr>
        <w:t>,</w:t>
      </w:r>
    </w:p>
    <w:p w14:paraId="489A9792" w14:textId="58B8B9D8" w:rsidR="00B063B5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c) ulotki opisanej w pkt </w:t>
      </w:r>
      <w:r w:rsidR="009B70D2">
        <w:rPr>
          <w:rFonts w:ascii="Verdana" w:hAnsi="Verdana"/>
        </w:rPr>
        <w:t>4</w:t>
      </w:r>
      <w:r w:rsidRPr="0002339A">
        <w:rPr>
          <w:rFonts w:ascii="Verdana" w:hAnsi="Verdana"/>
        </w:rPr>
        <w:t>.1 SWZ</w:t>
      </w:r>
      <w:r w:rsidR="00821878">
        <w:rPr>
          <w:rFonts w:ascii="Verdana" w:hAnsi="Verdana"/>
        </w:rPr>
        <w:t xml:space="preserve"> </w:t>
      </w:r>
      <w:proofErr w:type="spellStart"/>
      <w:r w:rsidR="00821878">
        <w:rPr>
          <w:rFonts w:ascii="Verdana" w:hAnsi="Verdana"/>
        </w:rPr>
        <w:t>ppkt</w:t>
      </w:r>
      <w:proofErr w:type="spellEnd"/>
      <w:r w:rsidR="00821878">
        <w:rPr>
          <w:rFonts w:ascii="Verdana" w:hAnsi="Verdana"/>
        </w:rPr>
        <w:t xml:space="preserve"> C</w:t>
      </w:r>
      <w:r w:rsidRPr="0002339A">
        <w:rPr>
          <w:rFonts w:ascii="Verdana" w:hAnsi="Verdana"/>
        </w:rPr>
        <w:t xml:space="preserve"> wynosi …………. (słownie:  …………………… </w:t>
      </w:r>
      <w:r w:rsidR="00D0003D">
        <w:rPr>
          <w:rFonts w:ascii="Verdana" w:hAnsi="Verdana"/>
        </w:rPr>
        <w:t>),</w:t>
      </w:r>
    </w:p>
    <w:p w14:paraId="6DB5A157" w14:textId="1D13342C" w:rsidR="006A5046" w:rsidRPr="0002339A" w:rsidRDefault="006A5046" w:rsidP="006A5046">
      <w:pPr>
        <w:jc w:val="both"/>
        <w:rPr>
          <w:rFonts w:ascii="Verdana" w:hAnsi="Verdana"/>
        </w:rPr>
      </w:pPr>
      <w:r>
        <w:rPr>
          <w:rFonts w:ascii="Verdana" w:hAnsi="Verdana"/>
        </w:rPr>
        <w:t>d</w:t>
      </w:r>
      <w:r w:rsidRPr="0002339A">
        <w:rPr>
          <w:rFonts w:ascii="Verdana" w:hAnsi="Verdana"/>
        </w:rPr>
        <w:t xml:space="preserve">) ulotki opisanej w pkt </w:t>
      </w:r>
      <w:r>
        <w:rPr>
          <w:rFonts w:ascii="Verdana" w:hAnsi="Verdana"/>
        </w:rPr>
        <w:t>4</w:t>
      </w:r>
      <w:r w:rsidRPr="0002339A">
        <w:rPr>
          <w:rFonts w:ascii="Verdana" w:hAnsi="Verdana"/>
        </w:rPr>
        <w:t xml:space="preserve">.1 SWZ </w:t>
      </w:r>
      <w:proofErr w:type="spellStart"/>
      <w:r w:rsidR="00821878">
        <w:rPr>
          <w:rFonts w:ascii="Verdana" w:hAnsi="Verdana"/>
        </w:rPr>
        <w:t>ppkt</w:t>
      </w:r>
      <w:proofErr w:type="spellEnd"/>
      <w:r w:rsidR="00821878">
        <w:rPr>
          <w:rFonts w:ascii="Verdana" w:hAnsi="Verdana"/>
        </w:rPr>
        <w:t xml:space="preserve"> D </w:t>
      </w:r>
      <w:r w:rsidRPr="0002339A">
        <w:rPr>
          <w:rFonts w:ascii="Verdana" w:hAnsi="Verdana"/>
        </w:rPr>
        <w:t>wynosi …………. (słownie:  …………………… )</w:t>
      </w:r>
      <w:r w:rsidR="00D0003D">
        <w:rPr>
          <w:rFonts w:ascii="Verdana" w:hAnsi="Verdana"/>
        </w:rPr>
        <w:t>.</w:t>
      </w:r>
    </w:p>
    <w:p w14:paraId="6BFB769F" w14:textId="31F22F13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3. W ramach realizacji przedmiotu </w:t>
      </w:r>
      <w:r w:rsidR="00D0003D">
        <w:rPr>
          <w:rFonts w:ascii="Verdana" w:hAnsi="Verdana"/>
        </w:rPr>
        <w:t>umowy</w:t>
      </w:r>
      <w:r w:rsidRPr="0002339A">
        <w:rPr>
          <w:rFonts w:ascii="Verdana" w:hAnsi="Verdana"/>
        </w:rPr>
        <w:t xml:space="preserve"> Zleceniobiorca zobowiązany jest do dostawy druków na koszt własny, własnym środkiem transportu i na własne ryzyko do siedziby Zleceniodawcy.</w:t>
      </w:r>
    </w:p>
    <w:p w14:paraId="2902A0E2" w14:textId="77777777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4. Druki powinny być odpowiednio zabezpieczona przed zniszczeniem. Zleceniobiorca zobowiązany jest do wymiany zniszczonych egzemplarzy na nowe oraz wymiany na nowe tych egzemplarzy, które nie spełniają uzgodnionych w projekcie norm jakościowych, w terminie uzgodnionym z Zleceniodawcą.</w:t>
      </w:r>
    </w:p>
    <w:p w14:paraId="64E2BFF6" w14:textId="77777777" w:rsidR="00B063B5" w:rsidRDefault="00B063B5" w:rsidP="00B063B5">
      <w:pPr>
        <w:jc w:val="center"/>
        <w:rPr>
          <w:rFonts w:ascii="Verdana" w:hAnsi="Verdana"/>
        </w:rPr>
      </w:pPr>
    </w:p>
    <w:p w14:paraId="69EB339B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14:paraId="7F27A915" w14:textId="77777777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Pr="00B9280F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349C2">
        <w:rPr>
          <w:rFonts w:ascii="Verdana" w:eastAsia="Calibri" w:hAnsi="Verdana"/>
          <w:lang w:eastAsia="en-US"/>
        </w:rPr>
        <w:t>.</w:t>
      </w:r>
    </w:p>
    <w:p w14:paraId="2F8E7A6C" w14:textId="77777777" w:rsidR="00B063B5" w:rsidRPr="005349C2" w:rsidRDefault="00B063B5" w:rsidP="00B063B5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14:paraId="07FB5B60" w14:textId="77777777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14:paraId="50ED390E" w14:textId="77777777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14:paraId="37B2BD5B" w14:textId="77777777" w:rsidR="00B063B5" w:rsidRDefault="00B063B5" w:rsidP="00B063B5">
      <w:pPr>
        <w:rPr>
          <w:rFonts w:ascii="Verdana" w:hAnsi="Verdana"/>
        </w:rPr>
      </w:pPr>
    </w:p>
    <w:p w14:paraId="5F171BC8" w14:textId="77777777" w:rsidR="00B063B5" w:rsidRPr="005349C2" w:rsidRDefault="00B063B5" w:rsidP="00B063B5">
      <w:pPr>
        <w:jc w:val="center"/>
        <w:rPr>
          <w:rFonts w:ascii="Verdana" w:hAnsi="Verdana"/>
        </w:rPr>
      </w:pPr>
      <w:bookmarkStart w:id="2" w:name="_Hlk73448071"/>
      <w:r w:rsidRPr="005349C2">
        <w:rPr>
          <w:rFonts w:ascii="Verdana" w:hAnsi="Verdana"/>
        </w:rPr>
        <w:t>§</w:t>
      </w:r>
      <w:bookmarkEnd w:id="2"/>
      <w:r w:rsidRPr="005349C2">
        <w:rPr>
          <w:rFonts w:ascii="Verdana" w:hAnsi="Verdana"/>
        </w:rPr>
        <w:t xml:space="preserve"> 5</w:t>
      </w:r>
    </w:p>
    <w:p w14:paraId="1491ABB0" w14:textId="77777777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14:paraId="33744539" w14:textId="77777777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2. Zleceniobiorca zapłaci Zleceniodawcy kary umowne:</w:t>
      </w:r>
    </w:p>
    <w:p w14:paraId="0E905DB9" w14:textId="77777777" w:rsidR="00CB7E87" w:rsidRDefault="006A5046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 xml:space="preserve">za zwłokę w wykonaniu katalogu i ulotek w wysokości 0,2 % ceny brutto katalogu i ulotek, </w:t>
      </w:r>
      <w:bookmarkStart w:id="3" w:name="_Hlk73448167"/>
      <w:r w:rsidR="00CB7E87">
        <w:rPr>
          <w:rFonts w:ascii="Verdana" w:eastAsia="Calibri" w:hAnsi="Verdana"/>
          <w:lang w:eastAsia="en-US"/>
        </w:rPr>
        <w:t>o której mowa w  § 3 ust. 1</w:t>
      </w:r>
      <w:bookmarkEnd w:id="3"/>
      <w:r w:rsidR="00CB7E87">
        <w:rPr>
          <w:rFonts w:ascii="Verdana" w:eastAsia="Calibri" w:hAnsi="Verdana"/>
          <w:lang w:eastAsia="en-US"/>
        </w:rPr>
        <w:t xml:space="preserve"> za każdy dzień zwłoki;</w:t>
      </w:r>
    </w:p>
    <w:p w14:paraId="536836A8" w14:textId="77777777" w:rsidR="00CB7E87" w:rsidRDefault="006A5046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>za zwłokę w usunięciu wad stwierdzonych przy odbiorze katalogu i ulotek w wysokości 0,2 % ceny brutto o której mowa w § 3 ust. 1, za każdy dzień zwłoki liczony od dnia  wyznaczonego na usunięcie wad;</w:t>
      </w:r>
    </w:p>
    <w:p w14:paraId="6005AA90" w14:textId="77777777" w:rsidR="00613EB8" w:rsidRDefault="006A5046" w:rsidP="00613EB8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>z tytułu wypowiedzenia lub odstąpienia od umowy z winy Zleceniobiorcy w wysokości 10% wynagrodzenia określonego w § 3 ust. 1</w:t>
      </w:r>
      <w:r w:rsidR="00996FE5">
        <w:rPr>
          <w:rFonts w:ascii="Verdana" w:eastAsia="Calibri" w:hAnsi="Verdana"/>
          <w:lang w:eastAsia="en-US"/>
        </w:rPr>
        <w:t>;</w:t>
      </w:r>
    </w:p>
    <w:p w14:paraId="546D46DB" w14:textId="6E3BC59A" w:rsidR="00996FE5" w:rsidRPr="00821878" w:rsidRDefault="00613EB8" w:rsidP="00613EB8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hAnsi="Verdana"/>
          <w:sz w:val="18"/>
          <w:szCs w:val="18"/>
        </w:rPr>
        <w:t xml:space="preserve"> </w:t>
      </w:r>
      <w:r w:rsidR="00996FE5" w:rsidRPr="00821878">
        <w:rPr>
          <w:rFonts w:ascii="Verdana" w:hAnsi="Verdana"/>
        </w:rPr>
        <w:t xml:space="preserve">jeżeli Zleceniobiorca nie przedstawi dokumentów lub wyjaśnień potwierdzających fakt zatrudnienia osób wskazanych do czynności wymienionych w § 2 ust.12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 czynności wymienione w §2 ust.12, w wysokości 4 000,00 złotych za każdą ww. osobę, </w:t>
      </w:r>
    </w:p>
    <w:p w14:paraId="7F4412A7" w14:textId="77777777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>
        <w:rPr>
          <w:rFonts w:ascii="Verdana" w:eastAsia="Calibri" w:hAnsi="Verdana"/>
          <w:lang w:eastAsia="en-US"/>
        </w:rPr>
        <w:tab/>
        <w:t xml:space="preserve">Łączna maksymalna wysokość kar umownych, których mogą dochodzić Strony nie może przekroczyć </w:t>
      </w:r>
      <w:r w:rsidR="00FF75A9">
        <w:rPr>
          <w:rFonts w:ascii="Verdana" w:eastAsia="Calibri" w:hAnsi="Verdana"/>
          <w:lang w:eastAsia="en-US"/>
        </w:rPr>
        <w:t>5</w:t>
      </w:r>
      <w:r>
        <w:rPr>
          <w:rFonts w:ascii="Verdana" w:eastAsia="Calibri" w:hAnsi="Verdana"/>
          <w:lang w:eastAsia="en-US"/>
        </w:rPr>
        <w:t xml:space="preserve">0% wynagrodzenia </w:t>
      </w:r>
      <w:r w:rsidR="006D2AF2">
        <w:rPr>
          <w:rFonts w:ascii="Verdana" w:eastAsia="Calibri" w:hAnsi="Verdana"/>
          <w:lang w:eastAsia="en-US"/>
        </w:rPr>
        <w:t>bru</w:t>
      </w:r>
      <w:r>
        <w:rPr>
          <w:rFonts w:ascii="Verdana" w:eastAsia="Calibri" w:hAnsi="Verdana"/>
          <w:lang w:eastAsia="en-US"/>
        </w:rPr>
        <w:t>tto o którym mowa w § 3 ust. 1 umowy.</w:t>
      </w:r>
    </w:p>
    <w:p w14:paraId="718C7B5D" w14:textId="77777777" w:rsidR="00996FE5" w:rsidRPr="00886D34" w:rsidRDefault="00CB7E87" w:rsidP="00996FE5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="00996FE5" w:rsidRPr="00996FE5">
        <w:rPr>
          <w:rFonts w:ascii="Verdana" w:eastAsia="Calibri" w:hAnsi="Verdana"/>
          <w:lang w:eastAsia="en-US"/>
        </w:rPr>
        <w:tab/>
        <w:t xml:space="preserve">Zastrzeżenia co do kar umownych pozostają w mocy w całości lub w części, pomimo </w:t>
      </w:r>
      <w:r w:rsidR="00996FE5" w:rsidRPr="00886D34">
        <w:rPr>
          <w:rFonts w:ascii="Verdana" w:eastAsia="Calibri" w:hAnsi="Verdana"/>
          <w:lang w:eastAsia="en-US"/>
        </w:rPr>
        <w:t>oświadczenia o odstąpieniu od umowy.</w:t>
      </w:r>
    </w:p>
    <w:p w14:paraId="1497386C" w14:textId="1D667B0E" w:rsidR="00CB7E87" w:rsidRDefault="00996FE5" w:rsidP="00CB7E87">
      <w:pPr>
        <w:jc w:val="both"/>
        <w:rPr>
          <w:rFonts w:ascii="Verdana" w:eastAsia="Calibri" w:hAnsi="Verdana"/>
          <w:lang w:eastAsia="en-US"/>
        </w:rPr>
      </w:pPr>
      <w:r w:rsidRPr="00886D34">
        <w:rPr>
          <w:rFonts w:ascii="Verdana" w:eastAsia="Calibri" w:hAnsi="Verdana"/>
          <w:lang w:eastAsia="en-US"/>
        </w:rPr>
        <w:lastRenderedPageBreak/>
        <w:t>5.</w:t>
      </w:r>
      <w:r w:rsidRPr="00886D34">
        <w:rPr>
          <w:rFonts w:ascii="Verdana" w:eastAsia="Calibri" w:hAnsi="Verdana"/>
          <w:lang w:eastAsia="en-US"/>
        </w:rPr>
        <w:tab/>
        <w:t xml:space="preserve"> </w:t>
      </w:r>
      <w:r w:rsidR="00CB7E87" w:rsidRPr="00886D34">
        <w:rPr>
          <w:rFonts w:ascii="Verdana" w:eastAsia="Calibri" w:hAnsi="Verdana"/>
          <w:lang w:eastAsia="en-US"/>
        </w:rPr>
        <w:t>Jeżeli kary umowne nie pokryją poniesionej szkody, Strony niniejszej umowy zastrzegają sobie</w:t>
      </w:r>
      <w:r w:rsidR="00CB7E87">
        <w:rPr>
          <w:rFonts w:ascii="Verdana" w:eastAsia="Calibri" w:hAnsi="Verdana"/>
          <w:lang w:eastAsia="en-US"/>
        </w:rPr>
        <w:t xml:space="preserve"> prawo dochodzenia odszkodowania uzupełniającego na zasadach określonych w art. 471 K.C. do wysokości poniesionej szkody. </w:t>
      </w:r>
    </w:p>
    <w:p w14:paraId="085C3DA3" w14:textId="24DC5750" w:rsidR="00996FE5" w:rsidRDefault="00886D34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6</w:t>
      </w:r>
      <w:r w:rsidR="00996FE5">
        <w:rPr>
          <w:rFonts w:ascii="Verdana" w:eastAsia="Calibri" w:hAnsi="Verdana"/>
          <w:lang w:eastAsia="en-US"/>
        </w:rPr>
        <w:t xml:space="preserve">. </w:t>
      </w:r>
      <w:r w:rsidR="00996FE5" w:rsidRPr="00996FE5">
        <w:rPr>
          <w:rFonts w:ascii="Verdana" w:eastAsia="Calibri" w:hAnsi="Verdana"/>
          <w:lang w:eastAsia="en-US"/>
        </w:rPr>
        <w:tab/>
      </w:r>
      <w:r w:rsidR="00996FE5">
        <w:rPr>
          <w:rFonts w:ascii="Verdana" w:eastAsia="Calibri" w:hAnsi="Verdana"/>
          <w:lang w:eastAsia="en-US"/>
        </w:rPr>
        <w:t>Zleceniodawca</w:t>
      </w:r>
      <w:r w:rsidR="00996FE5" w:rsidRPr="00996FE5">
        <w:rPr>
          <w:rFonts w:ascii="Verdana" w:eastAsia="Calibri" w:hAnsi="Verdana"/>
          <w:lang w:eastAsia="en-US"/>
        </w:rPr>
        <w:t xml:space="preserve"> nie dopuszcza cesji wierzytelności wynikających z niniejszej umowy.</w:t>
      </w:r>
    </w:p>
    <w:p w14:paraId="261B2583" w14:textId="77777777" w:rsidR="00B063B5" w:rsidRDefault="00B063B5" w:rsidP="00F47B00">
      <w:pPr>
        <w:rPr>
          <w:rFonts w:ascii="Verdana" w:hAnsi="Verdana"/>
        </w:rPr>
      </w:pPr>
    </w:p>
    <w:p w14:paraId="7A7AC90F" w14:textId="77777777"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14:paraId="538046AC" w14:textId="77777777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14:paraId="7B2428FF" w14:textId="77777777" w:rsidR="00B063B5" w:rsidRPr="005349C2" w:rsidRDefault="006A5046" w:rsidP="006A5046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a</w:t>
      </w:r>
      <w:r w:rsidR="00B063B5" w:rsidRPr="005349C2">
        <w:rPr>
          <w:rFonts w:ascii="Verdana" w:eastAsia="Calibri" w:hAnsi="Verdana"/>
          <w:lang w:eastAsia="en-US"/>
        </w:rPr>
        <w:t xml:space="preserve">) ze strony </w:t>
      </w:r>
      <w:r w:rsidR="00B063B5">
        <w:rPr>
          <w:rFonts w:ascii="Verdana" w:eastAsia="Calibri" w:hAnsi="Verdana"/>
          <w:lang w:eastAsia="en-US"/>
        </w:rPr>
        <w:t>Zleceniodawcę</w:t>
      </w:r>
      <w:r w:rsidR="00B063B5"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14:paraId="3545A9C9" w14:textId="77777777" w:rsidR="00B063B5" w:rsidRPr="005349C2" w:rsidRDefault="006A5046" w:rsidP="006A5046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</w:t>
      </w:r>
      <w:r w:rsidR="00B063B5" w:rsidRPr="005349C2">
        <w:rPr>
          <w:rFonts w:ascii="Verdana" w:eastAsia="Calibri" w:hAnsi="Verdana"/>
          <w:lang w:eastAsia="en-US"/>
        </w:rPr>
        <w:t xml:space="preserve">) ze strony </w:t>
      </w:r>
      <w:r w:rsidR="00B063B5">
        <w:rPr>
          <w:rFonts w:ascii="Verdana" w:eastAsia="Calibri" w:hAnsi="Verdana"/>
          <w:lang w:eastAsia="en-US"/>
        </w:rPr>
        <w:t>Zleceniobiorcy</w:t>
      </w:r>
      <w:r w:rsidR="00B063B5"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14:paraId="4C8F5444" w14:textId="77777777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14:paraId="31A0A326" w14:textId="77777777" w:rsidR="00B063B5" w:rsidRDefault="00B063B5" w:rsidP="00B063B5">
      <w:pPr>
        <w:jc w:val="center"/>
        <w:rPr>
          <w:rFonts w:ascii="Verdana" w:hAnsi="Verdana"/>
        </w:rPr>
      </w:pPr>
    </w:p>
    <w:p w14:paraId="7A9FB89A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14:paraId="5C79D6F1" w14:textId="77777777" w:rsidR="00F818EA" w:rsidRPr="00F818EA" w:rsidRDefault="00F818EA" w:rsidP="00F818EA">
      <w:pPr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1. </w:t>
      </w:r>
      <w:r w:rsidRPr="00F818EA">
        <w:rPr>
          <w:rFonts w:ascii="Verdana" w:hAnsi="Verdana"/>
          <w:iCs/>
        </w:rPr>
        <w:t>Poza przypadkami określonymi przepisami powszechnie obowiązującego prawa, Stronom przysługuje prawo wypowiedzenia umowy w przypadkach określonych w niniejszym paragrafie.</w:t>
      </w:r>
    </w:p>
    <w:p w14:paraId="4937C413" w14:textId="77777777" w:rsidR="00F818EA" w:rsidRPr="00F818EA" w:rsidRDefault="00F818EA" w:rsidP="00F818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818EA">
        <w:rPr>
          <w:rFonts w:ascii="Verdana" w:hAnsi="Verdana"/>
        </w:rPr>
        <w:t>Zleceniodawcy przysługuje prawo wypowiedzenia Umowy:</w:t>
      </w:r>
    </w:p>
    <w:p w14:paraId="7B69F5A6" w14:textId="77777777" w:rsidR="00F818EA" w:rsidRPr="00F818EA" w:rsidRDefault="00F818EA" w:rsidP="006A5046">
      <w:pPr>
        <w:pStyle w:val="NormalnyWeb"/>
        <w:numPr>
          <w:ilvl w:val="0"/>
          <w:numId w:val="28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w przypadku zgłoszenia wniosku o likwidację firmy przez Zleceniobiorcę lub co najmniej jednego ze </w:t>
      </w:r>
      <w:bookmarkStart w:id="4" w:name="_Hlk13821346"/>
      <w:r w:rsidRPr="00F818EA">
        <w:rPr>
          <w:rStyle w:val="colour"/>
          <w:rFonts w:ascii="Verdana" w:hAnsi="Verdana"/>
          <w:sz w:val="20"/>
          <w:szCs w:val="20"/>
        </w:rPr>
        <w:t xml:space="preserve">Zleceniobiorców </w:t>
      </w:r>
      <w:bookmarkEnd w:id="4"/>
      <w:r w:rsidRPr="00F818EA">
        <w:rPr>
          <w:rStyle w:val="colour"/>
          <w:rFonts w:ascii="Verdana" w:hAnsi="Verdana"/>
          <w:sz w:val="20"/>
          <w:szCs w:val="20"/>
        </w:rPr>
        <w:t>w przypadku Zleceniobiorców wspólnie realizujących zamówienie (konsorcjum, spółka cywilna)</w:t>
      </w:r>
      <w:r w:rsidR="006D2AF2">
        <w:rPr>
          <w:rStyle w:val="colour"/>
          <w:rFonts w:ascii="Verdana" w:hAnsi="Verdana"/>
          <w:sz w:val="20"/>
          <w:szCs w:val="20"/>
        </w:rPr>
        <w:t>,</w:t>
      </w:r>
    </w:p>
    <w:p w14:paraId="2B01DEF6" w14:textId="77777777" w:rsidR="00F818EA" w:rsidRPr="00F818EA" w:rsidRDefault="00F818EA" w:rsidP="006A5046">
      <w:pPr>
        <w:pStyle w:val="NormalnyWeb"/>
        <w:numPr>
          <w:ilvl w:val="0"/>
          <w:numId w:val="28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 zostanie wydany nakaz  zajęcia majątku Zleceniobiorcy w zakresie, który uniemożliwia wykonanie przez Zleceniobiorców przedmiotu Umowy,</w:t>
      </w:r>
    </w:p>
    <w:p w14:paraId="01D34E60" w14:textId="77777777" w:rsidR="00F818EA" w:rsidRPr="00F818EA" w:rsidRDefault="00F818EA" w:rsidP="00FF75A9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3. </w:t>
      </w:r>
      <w:r w:rsidRPr="00F818EA">
        <w:rPr>
          <w:rStyle w:val="colour"/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22726589" w14:textId="77777777" w:rsidR="00F818EA" w:rsidRDefault="00F818EA" w:rsidP="00F818EA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4. </w:t>
      </w:r>
      <w:r w:rsidRPr="00F818EA">
        <w:rPr>
          <w:rStyle w:val="colour"/>
          <w:rFonts w:ascii="Verdana" w:hAnsi="Verdana"/>
          <w:sz w:val="20"/>
          <w:szCs w:val="20"/>
        </w:rPr>
        <w:t>Zleceniodawca może od umowy odstąpić w przypadkach przewidzianych prawem oraz niniejszą umową oraz jeżeli bez uzasadnionego powodu Zleceniobiorca nie rozpoczął realizacji usługi pomimo wezwania Zleceniodawcy złożonego na piśmie. Odstąpienie od umowy powinno nastąpić w formie pisemnej, pod rygorem nieważności i powinno zawierać uzasadnienie. Odstąpienie od umowy może nastąpić w terminie 14 dni od upływu terminu do rozpoczęcia realizacji usługi wyznaczonego w ww. wezwaniu</w:t>
      </w:r>
      <w:r w:rsidR="00CB7E87">
        <w:rPr>
          <w:rStyle w:val="colour"/>
          <w:rFonts w:ascii="Verdana" w:hAnsi="Verdana"/>
          <w:sz w:val="20"/>
          <w:szCs w:val="20"/>
        </w:rPr>
        <w:t>.</w:t>
      </w:r>
    </w:p>
    <w:p w14:paraId="19ADF624" w14:textId="77777777" w:rsidR="00B063B5" w:rsidRDefault="00B063B5" w:rsidP="00FF75A9">
      <w:pPr>
        <w:rPr>
          <w:rFonts w:ascii="Verdana" w:hAnsi="Verdana"/>
        </w:rPr>
      </w:pPr>
    </w:p>
    <w:p w14:paraId="41C8847E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14:paraId="448F9F34" w14:textId="77777777"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54DB6807" w14:textId="77777777"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0032C218" w14:textId="77777777" w:rsidR="00B063B5" w:rsidRPr="0033398D" w:rsidRDefault="00B063B5" w:rsidP="00B063B5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364CB543" w14:textId="77777777" w:rsidR="00B063B5" w:rsidRPr="0033398D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37D29B11" w14:textId="77777777"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2593A73B" w14:textId="77777777"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2C8343EC" w14:textId="77777777" w:rsidR="00B063B5" w:rsidRPr="006D2AF2" w:rsidRDefault="00B063B5" w:rsidP="006D2AF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42D18522" w14:textId="77777777" w:rsidR="00B063B5" w:rsidRPr="0002546C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7AED3F5E" w14:textId="77777777" w:rsidR="00B063B5" w:rsidRPr="0002546C" w:rsidRDefault="00B063B5" w:rsidP="00B063B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7AA4E711" w14:textId="77777777" w:rsidR="00B063B5" w:rsidRPr="00FF75A9" w:rsidRDefault="00B063B5" w:rsidP="00FF75A9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, w celu 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23416300" w14:textId="77777777" w:rsidR="00B063B5" w:rsidRPr="0033398D" w:rsidRDefault="00B063B5" w:rsidP="00B063B5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1E7FB92A" w14:textId="77777777" w:rsidR="00F47B00" w:rsidRDefault="00F47B00" w:rsidP="00B063B5">
      <w:pPr>
        <w:rPr>
          <w:rFonts w:ascii="Verdana" w:hAnsi="Verdana"/>
        </w:rPr>
      </w:pPr>
    </w:p>
    <w:p w14:paraId="24EF42A5" w14:textId="77777777"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9</w:t>
      </w:r>
    </w:p>
    <w:p w14:paraId="09DC8B3D" w14:textId="1633C87C" w:rsidR="00B063B5" w:rsidRPr="00A70324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lastRenderedPageBreak/>
        <w:t xml:space="preserve">1.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 w:rsidR="00B063B5">
        <w:rPr>
          <w:rFonts w:ascii="Verdana" w:eastAsia="Arial Unicode MS" w:hAnsi="Verdana"/>
        </w:rPr>
        <w:t>456</w:t>
      </w:r>
      <w:r w:rsidR="00B063B5" w:rsidRPr="001A61F2">
        <w:rPr>
          <w:rFonts w:ascii="Verdana" w:eastAsia="Arial Unicode MS" w:hAnsi="Verdana"/>
        </w:rPr>
        <w:t xml:space="preserve"> ustawy Prawo zamówień publicznych </w:t>
      </w:r>
      <w:r w:rsidR="00B063B5" w:rsidRPr="00A03900">
        <w:rPr>
          <w:rFonts w:ascii="Verdana" w:eastAsia="Arial Unicode MS" w:hAnsi="Verdana"/>
        </w:rPr>
        <w:t>(Dz.</w:t>
      </w:r>
      <w:r w:rsidR="00B063B5" w:rsidRPr="00A70324">
        <w:rPr>
          <w:rFonts w:ascii="Verdana" w:eastAsia="Arial Unicode MS" w:hAnsi="Verdana"/>
        </w:rPr>
        <w:t xml:space="preserve">U. </w:t>
      </w:r>
      <w:r w:rsidR="006D2AF2" w:rsidRPr="00A70324">
        <w:rPr>
          <w:rFonts w:ascii="Verdana" w:eastAsia="Arial Unicode MS" w:hAnsi="Verdana"/>
        </w:rPr>
        <w:t>202</w:t>
      </w:r>
      <w:r w:rsidR="00A70324" w:rsidRPr="00A70324">
        <w:rPr>
          <w:rFonts w:ascii="Verdana" w:eastAsia="Arial Unicode MS" w:hAnsi="Verdana"/>
        </w:rPr>
        <w:t>4</w:t>
      </w:r>
      <w:r w:rsidR="006D2AF2" w:rsidRPr="00A70324">
        <w:rPr>
          <w:rFonts w:ascii="Verdana" w:eastAsia="Arial Unicode MS" w:hAnsi="Verdana"/>
        </w:rPr>
        <w:t>.</w:t>
      </w:r>
      <w:r w:rsidR="00A70324" w:rsidRPr="00A70324">
        <w:rPr>
          <w:rFonts w:ascii="Verdana" w:eastAsia="Arial Unicode MS" w:hAnsi="Verdana"/>
        </w:rPr>
        <w:t>1320</w:t>
      </w:r>
      <w:r w:rsidR="00B063B5" w:rsidRPr="00A70324">
        <w:rPr>
          <w:rFonts w:ascii="Verdana" w:eastAsia="Arial Unicode MS" w:hAnsi="Verdana"/>
        </w:rPr>
        <w:t>).</w:t>
      </w:r>
    </w:p>
    <w:p w14:paraId="6CD647B9" w14:textId="77777777"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70324">
        <w:rPr>
          <w:rFonts w:ascii="Verdana" w:eastAsia="Arial Unicode MS" w:hAnsi="Verdana"/>
        </w:rPr>
        <w:t xml:space="preserve">2. </w:t>
      </w:r>
      <w:r w:rsidR="00B063B5" w:rsidRPr="00A70324">
        <w:rPr>
          <w:rFonts w:ascii="Verdana" w:eastAsia="Arial Unicode MS" w:hAnsi="Verdana"/>
        </w:rPr>
        <w:t>Zleceniodawca ma prawo wypowiedzieć Umowę w trybie natychmiastowym, gdy Zleceniobiorca mimo otrzymania pisemnego wezwania i wyznaczenia</w:t>
      </w:r>
      <w:r w:rsidR="00B063B5" w:rsidRPr="001A61F2">
        <w:rPr>
          <w:rFonts w:ascii="Verdana" w:eastAsia="Arial Unicode MS" w:hAnsi="Verdana"/>
        </w:rPr>
        <w:t xml:space="preserve"> przez </w:t>
      </w:r>
      <w:r w:rsidR="00B063B5">
        <w:rPr>
          <w:rFonts w:ascii="Verdana" w:eastAsia="Arial Unicode MS" w:hAnsi="Verdana"/>
        </w:rPr>
        <w:t>Zleceniodawcę</w:t>
      </w:r>
      <w:r w:rsidR="00B063B5"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14:paraId="738A769F" w14:textId="77777777"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B063B5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6D2AF2">
        <w:rPr>
          <w:rFonts w:ascii="Verdana" w:eastAsia="Arial Unicode MS" w:hAnsi="Verdana"/>
        </w:rPr>
        <w:t>2</w:t>
      </w:r>
      <w:r w:rsidR="00B063B5" w:rsidRPr="001A61F2">
        <w:rPr>
          <w:rFonts w:ascii="Verdana" w:eastAsia="Arial Unicode MS" w:hAnsi="Verdana"/>
        </w:rPr>
        <w:t>.</w:t>
      </w:r>
    </w:p>
    <w:p w14:paraId="21F599B0" w14:textId="77777777" w:rsidR="00B063B5" w:rsidRDefault="00B063B5" w:rsidP="00B063B5">
      <w:pPr>
        <w:jc w:val="center"/>
        <w:rPr>
          <w:rFonts w:ascii="Verdana" w:hAnsi="Verdana"/>
        </w:rPr>
      </w:pPr>
    </w:p>
    <w:p w14:paraId="6615CC60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10</w:t>
      </w:r>
    </w:p>
    <w:p w14:paraId="6D4E7E1A" w14:textId="77777777" w:rsidR="00B063B5" w:rsidRPr="005349C2" w:rsidRDefault="00B063B5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14:paraId="7748959E" w14:textId="77777777" w:rsidR="00F818EA" w:rsidRDefault="00F818EA" w:rsidP="00FF75A9">
      <w:pPr>
        <w:rPr>
          <w:rFonts w:ascii="Verdana" w:hAnsi="Verdana"/>
        </w:rPr>
      </w:pPr>
    </w:p>
    <w:p w14:paraId="36A0B713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11</w:t>
      </w:r>
    </w:p>
    <w:p w14:paraId="4E9C244D" w14:textId="77777777" w:rsidR="006A5046" w:rsidRDefault="006A5046" w:rsidP="006A5046">
      <w:pPr>
        <w:numPr>
          <w:ilvl w:val="0"/>
          <w:numId w:val="35"/>
        </w:numPr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B063B5"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572973FD" w14:textId="77777777" w:rsidR="006A5046" w:rsidRDefault="00B063B5" w:rsidP="006A5046">
      <w:pPr>
        <w:numPr>
          <w:ilvl w:val="0"/>
          <w:numId w:val="35"/>
        </w:numPr>
        <w:ind w:left="0" w:firstLine="0"/>
        <w:jc w:val="both"/>
        <w:rPr>
          <w:rFonts w:ascii="Verdana" w:hAnsi="Verdana"/>
        </w:rPr>
      </w:pPr>
      <w:r w:rsidRPr="006A5046">
        <w:rPr>
          <w:rFonts w:ascii="Verdana" w:hAnsi="Verdana"/>
        </w:rPr>
        <w:t>W sprawach nie uregulowanych w niniejszej umowie stosuje się przepisy kodeksu cywilnego i ustawy prawo zamówień publicznych.</w:t>
      </w:r>
    </w:p>
    <w:p w14:paraId="6C539ED4" w14:textId="77777777" w:rsidR="006A5046" w:rsidRDefault="00B063B5" w:rsidP="00B063B5">
      <w:pPr>
        <w:numPr>
          <w:ilvl w:val="0"/>
          <w:numId w:val="35"/>
        </w:numPr>
        <w:ind w:hanging="720"/>
        <w:jc w:val="both"/>
        <w:rPr>
          <w:rFonts w:ascii="Verdana" w:hAnsi="Verdana"/>
        </w:rPr>
      </w:pPr>
      <w:r w:rsidRPr="006A5046">
        <w:rPr>
          <w:rFonts w:ascii="Verdana" w:hAnsi="Verdana"/>
        </w:rPr>
        <w:t>Wszelkie załączniki stanowią integralną część niniejszej umowy.</w:t>
      </w:r>
    </w:p>
    <w:p w14:paraId="5F0116C3" w14:textId="77777777" w:rsidR="00B063B5" w:rsidRPr="006A5046" w:rsidRDefault="00B063B5" w:rsidP="00B063B5">
      <w:pPr>
        <w:numPr>
          <w:ilvl w:val="0"/>
          <w:numId w:val="35"/>
        </w:numPr>
        <w:ind w:hanging="720"/>
        <w:jc w:val="both"/>
        <w:rPr>
          <w:rFonts w:ascii="Verdana" w:hAnsi="Verdana"/>
        </w:rPr>
      </w:pPr>
      <w:r w:rsidRPr="006A5046">
        <w:rPr>
          <w:rFonts w:ascii="Verdana" w:hAnsi="Verdana"/>
        </w:rPr>
        <w:t xml:space="preserve">Umowę sporządzono w 2 jednobrzmiących egzemplarzach po1 dla każdej ze stron. </w:t>
      </w:r>
    </w:p>
    <w:p w14:paraId="47D31879" w14:textId="77777777" w:rsidR="00B063B5" w:rsidRPr="005349C2" w:rsidRDefault="00B063B5" w:rsidP="00B063B5">
      <w:pPr>
        <w:rPr>
          <w:rFonts w:ascii="Verdana" w:hAnsi="Verdana"/>
        </w:rPr>
      </w:pPr>
    </w:p>
    <w:p w14:paraId="085EA770" w14:textId="77777777" w:rsidR="00996FE5" w:rsidRDefault="00B063B5" w:rsidP="00B063B5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</w:t>
      </w:r>
    </w:p>
    <w:p w14:paraId="324A201F" w14:textId="77777777" w:rsidR="00B063B5" w:rsidRPr="005349C2" w:rsidRDefault="00B063B5" w:rsidP="00B063B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14:paraId="60BF1416" w14:textId="77777777" w:rsidR="00B063B5" w:rsidRPr="006D0F7E" w:rsidRDefault="00B063B5" w:rsidP="00B063B5">
      <w:pPr>
        <w:pStyle w:val="Zwykytekst"/>
        <w:rPr>
          <w:rFonts w:ascii="Verdana" w:hAnsi="Verdana"/>
        </w:rPr>
      </w:pPr>
    </w:p>
    <w:p w14:paraId="1D726D21" w14:textId="77777777"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9D15C5C" w14:textId="77777777"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7FD1194C" w14:textId="77777777" w:rsidR="00B063B5" w:rsidRDefault="00B063B5" w:rsidP="00B063B5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3C47DAF" w14:textId="77777777" w:rsidR="00B063B5" w:rsidRDefault="00B063B5" w:rsidP="00B063B5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74166CD3" w14:textId="77777777" w:rsidR="00B063B5" w:rsidRPr="00D90596" w:rsidRDefault="00B063B5" w:rsidP="00B063B5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14:paraId="1B59DB15" w14:textId="77777777" w:rsidR="00B063B5" w:rsidRDefault="00B063B5" w:rsidP="00B063B5">
      <w:pPr>
        <w:pStyle w:val="Zwykytekst"/>
        <w:rPr>
          <w:rFonts w:ascii="Bookman Old Style" w:hAnsi="Bookman Old Style"/>
          <w:sz w:val="22"/>
          <w:szCs w:val="22"/>
        </w:rPr>
      </w:pPr>
    </w:p>
    <w:p w14:paraId="613674FE" w14:textId="77777777"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14:paraId="01330F3E" w14:textId="77777777"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14:paraId="1EDC5E45" w14:textId="77777777"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14:paraId="07193F02" w14:textId="77777777" w:rsidR="00996FE5" w:rsidRPr="00996FE5" w:rsidRDefault="00996FE5" w:rsidP="00996FE5">
      <w:pPr>
        <w:tabs>
          <w:tab w:val="left" w:pos="6096"/>
        </w:tabs>
        <w:rPr>
          <w:rFonts w:ascii="Verdana" w:hAnsi="Verdana"/>
          <w:b/>
          <w:iCs/>
        </w:rPr>
      </w:pPr>
      <w:r>
        <w:rPr>
          <w:rFonts w:ascii="Verdana" w:hAnsi="Verdana"/>
          <w:i/>
          <w:iCs/>
        </w:rPr>
        <w:tab/>
      </w:r>
      <w:r w:rsidRPr="00996FE5">
        <w:rPr>
          <w:rFonts w:ascii="Verdana" w:hAnsi="Verdana"/>
          <w:b/>
          <w:iCs/>
        </w:rPr>
        <w:t>Kontrasygnata finansowa</w:t>
      </w:r>
    </w:p>
    <w:p w14:paraId="6E92E8B5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14F65A0F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49E9BBB4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26D2C275" w14:textId="77777777" w:rsidR="00996FE5" w:rsidRDefault="00996FE5" w:rsidP="00996FE5">
      <w:pPr>
        <w:tabs>
          <w:tab w:val="left" w:pos="6075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ab/>
        <w:t>……………………………………………..</w:t>
      </w:r>
    </w:p>
    <w:p w14:paraId="7E7AC2B7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468CD9DF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248F0F5D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1F4D23FA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6D69E258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121D3079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703A2663" w14:textId="77777777" w:rsidR="00996FE5" w:rsidRDefault="00996FE5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DFA585" w14:textId="77777777" w:rsidR="00996FE5" w:rsidRDefault="00996FE5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23BBE3C" w14:textId="77777777" w:rsidR="00821878" w:rsidRDefault="00821878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AB0233" w14:textId="77777777" w:rsidR="00821878" w:rsidRDefault="00821878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sectPr w:rsidR="00821878" w:rsidSect="00996FE5">
      <w:pgSz w:w="11906" w:h="16838"/>
      <w:pgMar w:top="709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9BC25" w14:textId="77777777" w:rsidR="00451734" w:rsidRDefault="00451734">
      <w:r>
        <w:separator/>
      </w:r>
    </w:p>
  </w:endnote>
  <w:endnote w:type="continuationSeparator" w:id="0">
    <w:p w14:paraId="49C9A569" w14:textId="77777777" w:rsidR="00451734" w:rsidRDefault="0045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EC91C" w14:textId="77777777" w:rsidR="00451734" w:rsidRDefault="00451734">
      <w:r>
        <w:separator/>
      </w:r>
    </w:p>
  </w:footnote>
  <w:footnote w:type="continuationSeparator" w:id="0">
    <w:p w14:paraId="491E7B21" w14:textId="77777777" w:rsidR="00451734" w:rsidRDefault="00451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5E374A"/>
    <w:multiLevelType w:val="hybridMultilevel"/>
    <w:tmpl w:val="E810635C"/>
    <w:lvl w:ilvl="0" w:tplc="0415000D">
      <w:start w:val="1"/>
      <w:numFmt w:val="bullet"/>
      <w:lvlText w:val="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6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795557"/>
    <w:multiLevelType w:val="hybridMultilevel"/>
    <w:tmpl w:val="3128275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CB0680"/>
    <w:multiLevelType w:val="hybridMultilevel"/>
    <w:tmpl w:val="E1BC79B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387ABF"/>
    <w:multiLevelType w:val="hybridMultilevel"/>
    <w:tmpl w:val="DD92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D9D7CD1"/>
    <w:multiLevelType w:val="hybridMultilevel"/>
    <w:tmpl w:val="51547240"/>
    <w:lvl w:ilvl="0" w:tplc="7048E7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6406058">
    <w:abstractNumId w:val="26"/>
  </w:num>
  <w:num w:numId="2" w16cid:durableId="537936566">
    <w:abstractNumId w:val="32"/>
  </w:num>
  <w:num w:numId="3" w16cid:durableId="1044603465">
    <w:abstractNumId w:val="4"/>
  </w:num>
  <w:num w:numId="4" w16cid:durableId="1334382711">
    <w:abstractNumId w:val="19"/>
  </w:num>
  <w:num w:numId="5" w16cid:durableId="1658068486">
    <w:abstractNumId w:val="25"/>
  </w:num>
  <w:num w:numId="6" w16cid:durableId="1363288510">
    <w:abstractNumId w:val="18"/>
  </w:num>
  <w:num w:numId="7" w16cid:durableId="2005431071">
    <w:abstractNumId w:val="30"/>
  </w:num>
  <w:num w:numId="8" w16cid:durableId="1397432290">
    <w:abstractNumId w:val="20"/>
  </w:num>
  <w:num w:numId="9" w16cid:durableId="1006589784">
    <w:abstractNumId w:val="3"/>
  </w:num>
  <w:num w:numId="10" w16cid:durableId="83112422">
    <w:abstractNumId w:val="13"/>
  </w:num>
  <w:num w:numId="11" w16cid:durableId="1737047152">
    <w:abstractNumId w:val="8"/>
  </w:num>
  <w:num w:numId="12" w16cid:durableId="343171534">
    <w:abstractNumId w:val="12"/>
  </w:num>
  <w:num w:numId="13" w16cid:durableId="107813969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92277801">
    <w:abstractNumId w:val="23"/>
  </w:num>
  <w:num w:numId="15" w16cid:durableId="967129044">
    <w:abstractNumId w:val="17"/>
  </w:num>
  <w:num w:numId="16" w16cid:durableId="1945453740">
    <w:abstractNumId w:val="28"/>
  </w:num>
  <w:num w:numId="17" w16cid:durableId="1938247084">
    <w:abstractNumId w:val="0"/>
  </w:num>
  <w:num w:numId="18" w16cid:durableId="484399751">
    <w:abstractNumId w:val="11"/>
  </w:num>
  <w:num w:numId="19" w16cid:durableId="734277868">
    <w:abstractNumId w:val="15"/>
  </w:num>
  <w:num w:numId="20" w16cid:durableId="536894768">
    <w:abstractNumId w:val="31"/>
  </w:num>
  <w:num w:numId="21" w16cid:durableId="29578688">
    <w:abstractNumId w:val="9"/>
  </w:num>
  <w:num w:numId="22" w16cid:durableId="1450473452">
    <w:abstractNumId w:val="23"/>
  </w:num>
  <w:num w:numId="23" w16cid:durableId="1035153395">
    <w:abstractNumId w:val="24"/>
  </w:num>
  <w:num w:numId="24" w16cid:durableId="253368891">
    <w:abstractNumId w:val="21"/>
  </w:num>
  <w:num w:numId="25" w16cid:durableId="499737287">
    <w:abstractNumId w:val="16"/>
  </w:num>
  <w:num w:numId="26" w16cid:durableId="8406303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96864934">
    <w:abstractNumId w:val="6"/>
  </w:num>
  <w:num w:numId="28" w16cid:durableId="617688087">
    <w:abstractNumId w:val="27"/>
  </w:num>
  <w:num w:numId="29" w16cid:durableId="2108649099">
    <w:abstractNumId w:val="5"/>
  </w:num>
  <w:num w:numId="30" w16cid:durableId="121271184">
    <w:abstractNumId w:val="10"/>
  </w:num>
  <w:num w:numId="31" w16cid:durableId="1177430007">
    <w:abstractNumId w:val="2"/>
  </w:num>
  <w:num w:numId="32" w16cid:durableId="1973242735">
    <w:abstractNumId w:val="7"/>
  </w:num>
  <w:num w:numId="33" w16cid:durableId="1434865831">
    <w:abstractNumId w:val="14"/>
  </w:num>
  <w:num w:numId="34" w16cid:durableId="987975673">
    <w:abstractNumId w:val="9"/>
  </w:num>
  <w:num w:numId="35" w16cid:durableId="143088461">
    <w:abstractNumId w:val="29"/>
  </w:num>
  <w:num w:numId="36" w16cid:durableId="48886077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C07"/>
    <w:rsid w:val="0002339A"/>
    <w:rsid w:val="000B6493"/>
    <w:rsid w:val="000E6EAF"/>
    <w:rsid w:val="001836C1"/>
    <w:rsid w:val="001A4ABF"/>
    <w:rsid w:val="001B682A"/>
    <w:rsid w:val="002D5E0A"/>
    <w:rsid w:val="00446B8D"/>
    <w:rsid w:val="00451734"/>
    <w:rsid w:val="00451B18"/>
    <w:rsid w:val="004973AF"/>
    <w:rsid w:val="004A0F0D"/>
    <w:rsid w:val="004C1054"/>
    <w:rsid w:val="004E1EF1"/>
    <w:rsid w:val="0050385D"/>
    <w:rsid w:val="005D69AA"/>
    <w:rsid w:val="00613EB8"/>
    <w:rsid w:val="0062124B"/>
    <w:rsid w:val="00691104"/>
    <w:rsid w:val="006A5046"/>
    <w:rsid w:val="006D0F7E"/>
    <w:rsid w:val="006D2AF2"/>
    <w:rsid w:val="007007FD"/>
    <w:rsid w:val="00737124"/>
    <w:rsid w:val="007613A2"/>
    <w:rsid w:val="00774622"/>
    <w:rsid w:val="007858A8"/>
    <w:rsid w:val="00821878"/>
    <w:rsid w:val="00886D34"/>
    <w:rsid w:val="00892E0C"/>
    <w:rsid w:val="008C634A"/>
    <w:rsid w:val="00900C07"/>
    <w:rsid w:val="00976B68"/>
    <w:rsid w:val="00996FE5"/>
    <w:rsid w:val="009B70D2"/>
    <w:rsid w:val="009D554D"/>
    <w:rsid w:val="00A20B69"/>
    <w:rsid w:val="00A326F9"/>
    <w:rsid w:val="00A70324"/>
    <w:rsid w:val="00A82F98"/>
    <w:rsid w:val="00AE506E"/>
    <w:rsid w:val="00AF42D3"/>
    <w:rsid w:val="00B063B5"/>
    <w:rsid w:val="00B46AF2"/>
    <w:rsid w:val="00B614B4"/>
    <w:rsid w:val="00B75500"/>
    <w:rsid w:val="00B8264E"/>
    <w:rsid w:val="00B93047"/>
    <w:rsid w:val="00BC75F7"/>
    <w:rsid w:val="00CB7E87"/>
    <w:rsid w:val="00D0003D"/>
    <w:rsid w:val="00D15551"/>
    <w:rsid w:val="00D5695F"/>
    <w:rsid w:val="00D679EB"/>
    <w:rsid w:val="00D67DB9"/>
    <w:rsid w:val="00D7743F"/>
    <w:rsid w:val="00DA1BE1"/>
    <w:rsid w:val="00DB133F"/>
    <w:rsid w:val="00DF0CBE"/>
    <w:rsid w:val="00E32983"/>
    <w:rsid w:val="00E73A2C"/>
    <w:rsid w:val="00ED2BA1"/>
    <w:rsid w:val="00F16EC6"/>
    <w:rsid w:val="00F20D4C"/>
    <w:rsid w:val="00F23F1F"/>
    <w:rsid w:val="00F47B00"/>
    <w:rsid w:val="00F54208"/>
    <w:rsid w:val="00F818EA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30F1DE"/>
  <w15:chartTrackingRefBased/>
  <w15:docId w15:val="{35FE9193-7FBF-4322-8BCA-762DB99B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63B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063B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B063B5"/>
    <w:rPr>
      <w:sz w:val="24"/>
    </w:rPr>
  </w:style>
  <w:style w:type="paragraph" w:styleId="NormalnyWeb">
    <w:name w:val="Normal (Web)"/>
    <w:basedOn w:val="Normalny"/>
    <w:uiPriority w:val="99"/>
    <w:unhideWhenUsed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F818E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18EA"/>
    <w:rPr>
      <w:lang w:val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818EA"/>
    <w:rPr>
      <w:lang w:val="en-US"/>
    </w:rPr>
  </w:style>
  <w:style w:type="paragraph" w:customStyle="1" w:styleId="paragraph">
    <w:name w:val="paragraph"/>
    <w:basedOn w:val="Normalny"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818EA"/>
  </w:style>
  <w:style w:type="character" w:customStyle="1" w:styleId="eop">
    <w:name w:val="eop"/>
    <w:rsid w:val="00F818EA"/>
  </w:style>
  <w:style w:type="character" w:styleId="Odwoanieprzypisudolnego">
    <w:name w:val="footnote reference"/>
    <w:uiPriority w:val="99"/>
    <w:semiHidden/>
    <w:unhideWhenUsed/>
    <w:rsid w:val="00F818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B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47B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8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7201-66C4-46C2-BA7E-DDC97FF6A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1611</Words>
  <Characters>10808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2025-07-07T07:00:00Z</cp:lastPrinted>
  <dcterms:created xsi:type="dcterms:W3CDTF">2025-07-07T07:00:00Z</dcterms:created>
  <dcterms:modified xsi:type="dcterms:W3CDTF">2025-07-07T07:00:00Z</dcterms:modified>
</cp:coreProperties>
</file>