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F73CE" w14:textId="77777777" w:rsidR="00FB7F50" w:rsidRPr="002245BE" w:rsidRDefault="003F56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566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5666">
        <w:rPr>
          <w:sz w:val="22"/>
          <w:szCs w:val="22"/>
        </w:rPr>
        <w:t>2025-07-10</w:t>
      </w:r>
    </w:p>
    <w:p w14:paraId="243A8B3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FB8D9A" w14:textId="77777777" w:rsidR="003F5666" w:rsidRPr="003F5666" w:rsidRDefault="003F5666" w:rsidP="00FB7F50">
      <w:pPr>
        <w:spacing w:after="40"/>
        <w:rPr>
          <w:b/>
          <w:bCs/>
          <w:sz w:val="22"/>
          <w:szCs w:val="22"/>
        </w:rPr>
      </w:pPr>
      <w:r w:rsidRPr="003F5666">
        <w:rPr>
          <w:b/>
          <w:bCs/>
          <w:sz w:val="22"/>
          <w:szCs w:val="22"/>
        </w:rPr>
        <w:t>Akademia Górniczo - Hutnicza</w:t>
      </w:r>
    </w:p>
    <w:p w14:paraId="717437DE" w14:textId="77777777" w:rsidR="003F5666" w:rsidRPr="003F5666" w:rsidRDefault="003F5666" w:rsidP="00FB7F50">
      <w:pPr>
        <w:spacing w:after="40"/>
        <w:rPr>
          <w:b/>
          <w:bCs/>
          <w:sz w:val="22"/>
          <w:szCs w:val="22"/>
        </w:rPr>
      </w:pPr>
      <w:r w:rsidRPr="003F5666">
        <w:rPr>
          <w:b/>
          <w:bCs/>
          <w:sz w:val="22"/>
          <w:szCs w:val="22"/>
        </w:rPr>
        <w:t>im. Stanisława Staszica w Krakowie</w:t>
      </w:r>
    </w:p>
    <w:p w14:paraId="12902148" w14:textId="77777777" w:rsidR="00FB7F50" w:rsidRPr="002245BE" w:rsidRDefault="003F5666" w:rsidP="00FB7F50">
      <w:pPr>
        <w:spacing w:after="40"/>
        <w:rPr>
          <w:b/>
          <w:bCs/>
          <w:sz w:val="22"/>
          <w:szCs w:val="22"/>
        </w:rPr>
      </w:pPr>
      <w:r w:rsidRPr="003F5666">
        <w:rPr>
          <w:b/>
          <w:bCs/>
          <w:sz w:val="22"/>
          <w:szCs w:val="22"/>
        </w:rPr>
        <w:t>Dział Zamówień Publicznych</w:t>
      </w:r>
    </w:p>
    <w:p w14:paraId="3E5994B5" w14:textId="77777777" w:rsidR="00FB7F50" w:rsidRPr="002245BE" w:rsidRDefault="003F5666" w:rsidP="00FB7F50">
      <w:pPr>
        <w:rPr>
          <w:sz w:val="22"/>
          <w:szCs w:val="22"/>
        </w:rPr>
      </w:pPr>
      <w:r w:rsidRPr="003F566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5666">
        <w:rPr>
          <w:sz w:val="22"/>
          <w:szCs w:val="22"/>
        </w:rPr>
        <w:t>30</w:t>
      </w:r>
    </w:p>
    <w:p w14:paraId="0DAABD85" w14:textId="77777777" w:rsidR="00FB7F50" w:rsidRPr="002245BE" w:rsidRDefault="003F5666" w:rsidP="00FB7F50">
      <w:pPr>
        <w:rPr>
          <w:sz w:val="22"/>
          <w:szCs w:val="22"/>
        </w:rPr>
      </w:pPr>
      <w:r w:rsidRPr="003F566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5666">
        <w:rPr>
          <w:sz w:val="22"/>
          <w:szCs w:val="22"/>
        </w:rPr>
        <w:t>Kraków</w:t>
      </w:r>
    </w:p>
    <w:p w14:paraId="6A35620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FE37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5666" w:rsidRPr="00607F9B" w14:paraId="1492D7D2" w14:textId="77777777" w:rsidTr="00622744">
        <w:trPr>
          <w:trHeight w:val="638"/>
        </w:trPr>
        <w:tc>
          <w:tcPr>
            <w:tcW w:w="959" w:type="dxa"/>
            <w:shd w:val="clear" w:color="auto" w:fill="auto"/>
          </w:tcPr>
          <w:p w14:paraId="5F9D5F5D" w14:textId="77777777" w:rsidR="003F5666" w:rsidRPr="00607F9B" w:rsidRDefault="003F5666" w:rsidP="006227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60686C" w14:textId="6DCA5FD1" w:rsidR="003F5666" w:rsidRPr="00607F9B" w:rsidRDefault="003F5666" w:rsidP="006227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5666">
              <w:rPr>
                <w:sz w:val="22"/>
                <w:szCs w:val="22"/>
              </w:rPr>
              <w:t>przetarg</w:t>
            </w:r>
            <w:r w:rsidR="001A2711">
              <w:rPr>
                <w:sz w:val="22"/>
                <w:szCs w:val="22"/>
              </w:rPr>
              <w:t>u</w:t>
            </w:r>
            <w:r w:rsidRPr="003F5666">
              <w:rPr>
                <w:sz w:val="22"/>
                <w:szCs w:val="22"/>
              </w:rPr>
              <w:t xml:space="preserve"> nieograniczon</w:t>
            </w:r>
            <w:r w:rsidR="001A271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5666">
              <w:rPr>
                <w:b/>
                <w:bCs/>
                <w:sz w:val="22"/>
                <w:szCs w:val="22"/>
              </w:rPr>
              <w:t>Dostawa 5 szt. notebooków o wysokiej wydajności na potrzeby Centrum Technologii Bezpieczeństwa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5666">
              <w:rPr>
                <w:b/>
                <w:sz w:val="22"/>
                <w:szCs w:val="22"/>
              </w:rPr>
              <w:t>DE-dzp.272-278/25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6E4BE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5666" w14:paraId="792ADC05" w14:textId="77777777" w:rsidTr="00622744">
        <w:trPr>
          <w:cantSplit/>
        </w:trPr>
        <w:tc>
          <w:tcPr>
            <w:tcW w:w="10150" w:type="dxa"/>
          </w:tcPr>
          <w:p w14:paraId="0263F5F5" w14:textId="77777777" w:rsidR="003F5666" w:rsidRPr="00D26ED6" w:rsidRDefault="003F5666" w:rsidP="0062274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5666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3F5666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4FDF5B38" w14:textId="77777777" w:rsidR="003F5666" w:rsidRPr="009F0E5C" w:rsidRDefault="003F5666" w:rsidP="0062274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F5666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566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F5666">
              <w:rPr>
                <w:bCs/>
                <w:sz w:val="22"/>
                <w:szCs w:val="22"/>
              </w:rPr>
              <w:t>/16</w:t>
            </w:r>
          </w:p>
          <w:p w14:paraId="46BB5B6C" w14:textId="77777777" w:rsidR="003F5666" w:rsidRPr="009F0E5C" w:rsidRDefault="003F5666" w:rsidP="00622744">
            <w:pPr>
              <w:jc w:val="both"/>
              <w:rPr>
                <w:bCs/>
                <w:sz w:val="22"/>
                <w:szCs w:val="22"/>
              </w:rPr>
            </w:pPr>
            <w:r w:rsidRPr="003F5666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5666">
              <w:rPr>
                <w:bCs/>
                <w:sz w:val="22"/>
                <w:szCs w:val="22"/>
              </w:rPr>
              <w:t>Warszawa</w:t>
            </w:r>
          </w:p>
          <w:p w14:paraId="1CAF142E" w14:textId="77777777" w:rsidR="003F5666" w:rsidRPr="00D26ED6" w:rsidRDefault="003F5666" w:rsidP="006227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A5E94E" w14:textId="77777777" w:rsidR="003F5666" w:rsidRDefault="003F5666" w:rsidP="0062274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F5666">
              <w:rPr>
                <w:sz w:val="22"/>
                <w:szCs w:val="22"/>
              </w:rPr>
              <w:t>Dostawa 5 szt. notebooków o wysokiej wydajności na potrzeby Centrum Technologii Bezpieczeństwa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EF3F87B" w14:textId="77777777" w:rsidR="003F5666" w:rsidRPr="00D26ED6" w:rsidRDefault="003F5666" w:rsidP="0062274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5666">
              <w:rPr>
                <w:b/>
                <w:sz w:val="22"/>
                <w:szCs w:val="22"/>
              </w:rPr>
              <w:t>31 678.65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090416D" w14:textId="77777777" w:rsidR="003F5666" w:rsidRDefault="003F5666" w:rsidP="0062274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39C563A3" w14:textId="77777777" w:rsidR="00034CD0" w:rsidRPr="00756CDA" w:rsidRDefault="00034CD0" w:rsidP="00034CD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034CD0" w:rsidRPr="008567C7" w14:paraId="5507180D" w14:textId="77777777" w:rsidTr="00622744">
        <w:trPr>
          <w:trHeight w:val="510"/>
        </w:trPr>
        <w:tc>
          <w:tcPr>
            <w:tcW w:w="709" w:type="dxa"/>
            <w:vAlign w:val="center"/>
          </w:tcPr>
          <w:p w14:paraId="648C40F9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3A58BB6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0EDBD9A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B8F99C8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F0B6985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DBE151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5FBDA4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4FAEE8F" w14:textId="77777777" w:rsidR="00034CD0" w:rsidRPr="008567C7" w:rsidRDefault="00034CD0" w:rsidP="0062274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9E9D57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34CD0" w:rsidRPr="008567C7" w14:paraId="6C0889E8" w14:textId="77777777" w:rsidTr="00622744">
        <w:tc>
          <w:tcPr>
            <w:tcW w:w="709" w:type="dxa"/>
            <w:vAlign w:val="center"/>
          </w:tcPr>
          <w:p w14:paraId="0C3297E6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BF9F89F" w14:textId="77777777" w:rsidR="00034CD0" w:rsidRPr="002B6761" w:rsidRDefault="00034CD0" w:rsidP="006227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0FC3A9BB" w14:textId="77777777" w:rsidR="00034CD0" w:rsidRPr="008567C7" w:rsidRDefault="00034CD0" w:rsidP="006227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605326BA" w14:textId="77777777" w:rsidR="00034CD0" w:rsidRPr="001B7815" w:rsidRDefault="00034CD0" w:rsidP="006227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1018575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269DC2D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230A229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C9C360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593AD3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332A1B7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72ED5A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34CD0" w:rsidRPr="008567C7" w14:paraId="2CB25724" w14:textId="77777777" w:rsidTr="00622744">
        <w:tc>
          <w:tcPr>
            <w:tcW w:w="709" w:type="dxa"/>
            <w:vAlign w:val="center"/>
          </w:tcPr>
          <w:p w14:paraId="1E9F7EFF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7D7BDE6" w14:textId="77777777" w:rsidR="00034CD0" w:rsidRPr="002B6761" w:rsidRDefault="00034CD0" w:rsidP="006227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5A9D0269" w14:textId="77777777" w:rsidR="00034CD0" w:rsidRPr="008567C7" w:rsidRDefault="00034CD0" w:rsidP="006227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725886" w14:textId="77777777" w:rsidR="00034CD0" w:rsidRPr="001B7815" w:rsidRDefault="00034CD0" w:rsidP="006227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41BAF97A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58,08</w:t>
            </w:r>
          </w:p>
        </w:tc>
        <w:tc>
          <w:tcPr>
            <w:tcW w:w="1134" w:type="dxa"/>
            <w:vAlign w:val="center"/>
          </w:tcPr>
          <w:p w14:paraId="3D018D45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F9562A2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F5E780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BEDCB7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9260955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40EC34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98,08</w:t>
            </w:r>
          </w:p>
        </w:tc>
      </w:tr>
      <w:tr w:rsidR="00034CD0" w:rsidRPr="008567C7" w14:paraId="2BE78B20" w14:textId="77777777" w:rsidTr="00622744">
        <w:tc>
          <w:tcPr>
            <w:tcW w:w="709" w:type="dxa"/>
            <w:vAlign w:val="center"/>
          </w:tcPr>
          <w:p w14:paraId="50C5C829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E9C9CB1" w14:textId="77777777" w:rsidR="00034CD0" w:rsidRPr="002B6761" w:rsidRDefault="00034CD0" w:rsidP="006227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9743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69341D4C" w14:textId="77777777" w:rsidR="00034CD0" w:rsidRPr="008567C7" w:rsidRDefault="00034CD0" w:rsidP="006227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54D523" w14:textId="77777777" w:rsidR="00034CD0" w:rsidRPr="001B7815" w:rsidRDefault="00034CD0" w:rsidP="006227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43F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481621A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57,57</w:t>
            </w:r>
          </w:p>
        </w:tc>
        <w:tc>
          <w:tcPr>
            <w:tcW w:w="1134" w:type="dxa"/>
            <w:vAlign w:val="center"/>
          </w:tcPr>
          <w:p w14:paraId="329D56BD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9155B96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677BE9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095B22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5F9F7C1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A256C4" w14:textId="77777777" w:rsidR="00034CD0" w:rsidRPr="008567C7" w:rsidRDefault="00034CD0" w:rsidP="006227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3F9">
              <w:rPr>
                <w:rFonts w:ascii="Times New Roman" w:hAnsi="Times New Roman" w:cs="Times New Roman"/>
                <w:sz w:val="18"/>
                <w:szCs w:val="18"/>
              </w:rPr>
              <w:t xml:space="preserve">  97,57</w:t>
            </w:r>
          </w:p>
        </w:tc>
      </w:tr>
    </w:tbl>
    <w:p w14:paraId="6CD11002" w14:textId="77777777" w:rsidR="00034CD0" w:rsidRDefault="00034CD0" w:rsidP="00034CD0">
      <w:pPr>
        <w:spacing w:before="120"/>
        <w:ind w:firstLine="709"/>
        <w:jc w:val="both"/>
        <w:rPr>
          <w:color w:val="000000"/>
        </w:rPr>
      </w:pPr>
    </w:p>
    <w:p w14:paraId="2B5FFE36" w14:textId="77777777" w:rsidR="00034CD0" w:rsidRPr="001B7815" w:rsidRDefault="00034CD0" w:rsidP="00034CD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034CD0" w14:paraId="7FE311FD" w14:textId="77777777" w:rsidTr="00622744">
        <w:tc>
          <w:tcPr>
            <w:tcW w:w="779" w:type="dxa"/>
            <w:shd w:val="clear" w:color="auto" w:fill="FFFFFF"/>
            <w:vAlign w:val="center"/>
          </w:tcPr>
          <w:p w14:paraId="1CA81D3C" w14:textId="77777777" w:rsidR="00034CD0" w:rsidRPr="004657DA" w:rsidRDefault="00034CD0" w:rsidP="0062274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 xml:space="preserve">Nr </w:t>
            </w:r>
            <w:r w:rsidRPr="004657DA">
              <w:rPr>
                <w:bCs/>
                <w:sz w:val="22"/>
                <w:szCs w:val="22"/>
              </w:rPr>
              <w:lastRenderedPageBreak/>
              <w:t>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8764270" w14:textId="77777777" w:rsidR="00034CD0" w:rsidRPr="004657DA" w:rsidRDefault="00034CD0" w:rsidP="0062274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BDFB301" w14:textId="77777777" w:rsidR="00034CD0" w:rsidRPr="004657DA" w:rsidRDefault="00034CD0" w:rsidP="0062274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034CD0" w14:paraId="315FDC18" w14:textId="77777777" w:rsidTr="00622744">
        <w:tc>
          <w:tcPr>
            <w:tcW w:w="779" w:type="dxa"/>
            <w:vAlign w:val="center"/>
          </w:tcPr>
          <w:p w14:paraId="45361504" w14:textId="77777777" w:rsidR="00034CD0" w:rsidRPr="002B6761" w:rsidRDefault="00034CD0" w:rsidP="00622744">
            <w:pPr>
              <w:jc w:val="center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2</w:t>
            </w:r>
          </w:p>
          <w:p w14:paraId="46D108E7" w14:textId="77777777" w:rsidR="00034CD0" w:rsidRPr="002B6761" w:rsidRDefault="00034CD0" w:rsidP="00622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C4F6693" w14:textId="77777777" w:rsidR="00034CD0" w:rsidRPr="002B6761" w:rsidRDefault="00034CD0" w:rsidP="0062274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43F9">
              <w:rPr>
                <w:b/>
                <w:bCs/>
                <w:sz w:val="22"/>
                <w:szCs w:val="22"/>
              </w:rPr>
              <w:t xml:space="preserve">INFOS Systemy Komputerowe Jacek </w:t>
            </w:r>
            <w:proofErr w:type="spellStart"/>
            <w:r w:rsidRPr="009743F9">
              <w:rPr>
                <w:b/>
                <w:bCs/>
                <w:sz w:val="22"/>
                <w:szCs w:val="22"/>
              </w:rPr>
              <w:t>Kiełbratowski</w:t>
            </w:r>
            <w:proofErr w:type="spellEnd"/>
          </w:p>
          <w:p w14:paraId="6D1EFB61" w14:textId="77777777" w:rsidR="00034CD0" w:rsidRPr="002B6761" w:rsidRDefault="00034CD0" w:rsidP="00622744">
            <w:pPr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Jagiellońska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9743F9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89E9A3E" w14:textId="77777777" w:rsidR="00034CD0" w:rsidRPr="002B6761" w:rsidRDefault="00034CD0" w:rsidP="00622744">
            <w:pPr>
              <w:spacing w:after="40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80-371</w:t>
            </w:r>
            <w:r w:rsidRPr="002B6761">
              <w:rPr>
                <w:sz w:val="22"/>
                <w:szCs w:val="22"/>
              </w:rPr>
              <w:t xml:space="preserve"> </w:t>
            </w:r>
            <w:r w:rsidRPr="009743F9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57902CD7" w14:textId="77777777" w:rsidR="00034CD0" w:rsidRPr="002B6761" w:rsidRDefault="00034CD0" w:rsidP="00622744">
            <w:pPr>
              <w:spacing w:after="40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Art. 226 ust. 1 pkt 5</w:t>
            </w:r>
          </w:p>
          <w:p w14:paraId="511518A9" w14:textId="77777777" w:rsidR="00034CD0" w:rsidRPr="002B6761" w:rsidRDefault="00034CD0" w:rsidP="00622744">
            <w:pPr>
              <w:jc w:val="both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 xml:space="preserve">Oferta podlega odrzuceniu na podstawie art. 226 ust. 5 ustawy </w:t>
            </w:r>
            <w:proofErr w:type="spellStart"/>
            <w:r w:rsidRPr="009743F9">
              <w:rPr>
                <w:sz w:val="22"/>
                <w:szCs w:val="22"/>
              </w:rPr>
              <w:t>Pzp</w:t>
            </w:r>
            <w:proofErr w:type="spellEnd"/>
            <w:r w:rsidRPr="009743F9">
              <w:rPr>
                <w:sz w:val="22"/>
                <w:szCs w:val="22"/>
              </w:rPr>
              <w:t>, ponieważ treść oferty jest niezgodna z warunkami zamówienia. Zaoferowana konfiguracja sprzę</w:t>
            </w:r>
            <w:r>
              <w:rPr>
                <w:sz w:val="22"/>
                <w:szCs w:val="22"/>
              </w:rPr>
              <w:t>to</w:t>
            </w:r>
            <w:r w:rsidRPr="009743F9">
              <w:rPr>
                <w:sz w:val="22"/>
                <w:szCs w:val="22"/>
              </w:rPr>
              <w:t>wa nie spełnia pkt 2 OPZ, ponieważ procesor ma mniej sprzętowych aniżeli określon</w:t>
            </w:r>
            <w:r>
              <w:rPr>
                <w:sz w:val="22"/>
                <w:szCs w:val="22"/>
              </w:rPr>
              <w:t xml:space="preserve">a </w:t>
            </w:r>
            <w:r w:rsidRPr="009743F9">
              <w:rPr>
                <w:sz w:val="22"/>
                <w:szCs w:val="22"/>
              </w:rPr>
              <w:t xml:space="preserve">w SWZ. nie zostały również spełnione wymagania pkt nr 7 OPZ, ponieważ zaoferowany notebook posiada wejścia </w:t>
            </w:r>
            <w:proofErr w:type="spellStart"/>
            <w:r w:rsidRPr="009743F9">
              <w:rPr>
                <w:sz w:val="22"/>
                <w:szCs w:val="22"/>
              </w:rPr>
              <w:t>Thunderbolt</w:t>
            </w:r>
            <w:proofErr w:type="spellEnd"/>
            <w:r w:rsidRPr="009743F9">
              <w:rPr>
                <w:sz w:val="22"/>
                <w:szCs w:val="22"/>
              </w:rPr>
              <w:t xml:space="preserve"> 3 zamiast </w:t>
            </w:r>
            <w:proofErr w:type="spellStart"/>
            <w:r w:rsidRPr="009743F9">
              <w:rPr>
                <w:sz w:val="22"/>
                <w:szCs w:val="22"/>
              </w:rPr>
              <w:t>Thunderbolt</w:t>
            </w:r>
            <w:proofErr w:type="spellEnd"/>
            <w:r w:rsidRPr="009743F9">
              <w:rPr>
                <w:sz w:val="22"/>
                <w:szCs w:val="22"/>
              </w:rPr>
              <w:t xml:space="preserve"> 4.</w:t>
            </w:r>
          </w:p>
        </w:tc>
      </w:tr>
      <w:tr w:rsidR="00034CD0" w14:paraId="3E5B0BD3" w14:textId="77777777" w:rsidTr="00622744">
        <w:tc>
          <w:tcPr>
            <w:tcW w:w="779" w:type="dxa"/>
            <w:vAlign w:val="center"/>
          </w:tcPr>
          <w:p w14:paraId="458B503F" w14:textId="77777777" w:rsidR="00034CD0" w:rsidRPr="002B6761" w:rsidRDefault="00034CD0" w:rsidP="00622744">
            <w:pPr>
              <w:jc w:val="center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4</w:t>
            </w:r>
          </w:p>
          <w:p w14:paraId="0C925E53" w14:textId="77777777" w:rsidR="00034CD0" w:rsidRPr="002B6761" w:rsidRDefault="00034CD0" w:rsidP="00622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6395D08" w14:textId="77777777" w:rsidR="00034CD0" w:rsidRPr="002B6761" w:rsidRDefault="00034CD0" w:rsidP="0062274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43F9">
              <w:rPr>
                <w:b/>
                <w:bCs/>
                <w:sz w:val="22"/>
                <w:szCs w:val="22"/>
              </w:rPr>
              <w:t xml:space="preserve">FAXPOL Andrzej </w:t>
            </w:r>
            <w:proofErr w:type="spellStart"/>
            <w:r w:rsidRPr="009743F9">
              <w:rPr>
                <w:b/>
                <w:bCs/>
                <w:sz w:val="22"/>
                <w:szCs w:val="22"/>
              </w:rPr>
              <w:t>Iwanowicz</w:t>
            </w:r>
            <w:proofErr w:type="spellEnd"/>
            <w:r w:rsidRPr="009743F9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1B2F5AA" w14:textId="77777777" w:rsidR="00034CD0" w:rsidRPr="002B6761" w:rsidRDefault="00034CD0" w:rsidP="00622744">
            <w:pPr>
              <w:rPr>
                <w:sz w:val="22"/>
                <w:szCs w:val="22"/>
              </w:rPr>
            </w:pPr>
            <w:proofErr w:type="spellStart"/>
            <w:r w:rsidRPr="009743F9">
              <w:rPr>
                <w:sz w:val="22"/>
                <w:szCs w:val="22"/>
              </w:rPr>
              <w:t>Bartycka</w:t>
            </w:r>
            <w:proofErr w:type="spellEnd"/>
            <w:r w:rsidRPr="002B6761">
              <w:rPr>
                <w:sz w:val="22"/>
                <w:szCs w:val="22"/>
              </w:rPr>
              <w:t xml:space="preserve"> </w:t>
            </w:r>
            <w:r w:rsidRPr="009743F9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9875AF8" w14:textId="77777777" w:rsidR="00034CD0" w:rsidRPr="002B6761" w:rsidRDefault="00034CD0" w:rsidP="00622744">
            <w:pPr>
              <w:spacing w:after="40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00-716</w:t>
            </w:r>
            <w:r w:rsidRPr="002B6761">
              <w:rPr>
                <w:sz w:val="22"/>
                <w:szCs w:val="22"/>
              </w:rPr>
              <w:t xml:space="preserve"> </w:t>
            </w:r>
            <w:r w:rsidRPr="009743F9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28B99843" w14:textId="77777777" w:rsidR="00034CD0" w:rsidRPr="002B6761" w:rsidRDefault="00034CD0" w:rsidP="00622744">
            <w:pPr>
              <w:spacing w:after="40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>Art. 226 ust. 1 pkt 5</w:t>
            </w:r>
          </w:p>
          <w:p w14:paraId="731316B5" w14:textId="77777777" w:rsidR="00034CD0" w:rsidRPr="002B6761" w:rsidRDefault="00034CD0" w:rsidP="00622744">
            <w:pPr>
              <w:jc w:val="both"/>
              <w:rPr>
                <w:sz w:val="22"/>
                <w:szCs w:val="22"/>
              </w:rPr>
            </w:pPr>
            <w:r w:rsidRPr="009743F9">
              <w:rPr>
                <w:sz w:val="22"/>
                <w:szCs w:val="22"/>
              </w:rPr>
              <w:t xml:space="preserve">Oferta podlega odrzuceniu na podstawie art. 226 ust. 1 pkt 5 ustawy, ponieważ treść oferty jest niezgodna z warunkami zamówienia. Zaoferowana konfiguracja sprzętowa nie spełnia pkt 1 OPZ, ponieważ przekątna ekranu zaoferowanego urządzenia jest równa 14,2 cala </w:t>
            </w:r>
            <w:r>
              <w:rPr>
                <w:sz w:val="22"/>
                <w:szCs w:val="22"/>
              </w:rPr>
              <w:t>n</w:t>
            </w:r>
            <w:r w:rsidRPr="009743F9">
              <w:rPr>
                <w:sz w:val="22"/>
                <w:szCs w:val="22"/>
              </w:rPr>
              <w:t>atomiast zamawiający wymagał ekranu maksymalnie o przekątnej 14 cali.</w:t>
            </w:r>
          </w:p>
        </w:tc>
      </w:tr>
    </w:tbl>
    <w:p w14:paraId="45E1710C" w14:textId="77777777" w:rsidR="00034CD0" w:rsidRDefault="00034CD0" w:rsidP="00034CD0">
      <w:pPr>
        <w:spacing w:before="120" w:after="120"/>
        <w:jc w:val="both"/>
        <w:rPr>
          <w:color w:val="000000"/>
          <w:sz w:val="16"/>
          <w:szCs w:val="16"/>
        </w:rPr>
      </w:pPr>
    </w:p>
    <w:p w14:paraId="74BAB990" w14:textId="77777777" w:rsidR="00034CD0" w:rsidRDefault="00034CD0" w:rsidP="00034CD0">
      <w:pPr>
        <w:spacing w:after="40" w:line="276" w:lineRule="auto"/>
        <w:jc w:val="both"/>
      </w:pPr>
      <w:r>
        <w:t>Informacja o terminie zawarcia umowy:</w:t>
      </w:r>
    </w:p>
    <w:p w14:paraId="3A6DD235" w14:textId="77777777" w:rsidR="00034CD0" w:rsidRPr="00F33C66" w:rsidRDefault="00034CD0" w:rsidP="00034CD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AD9102B" w14:textId="77777777" w:rsidR="00F960D7" w:rsidRDefault="00F960D7" w:rsidP="00034CD0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C22C" w14:textId="77777777" w:rsidR="002D7195" w:rsidRDefault="002D7195">
      <w:r>
        <w:separator/>
      </w:r>
    </w:p>
  </w:endnote>
  <w:endnote w:type="continuationSeparator" w:id="0">
    <w:p w14:paraId="66FEA4E7" w14:textId="77777777" w:rsidR="002D7195" w:rsidRDefault="002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317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1BE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2B57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C491F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CB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F40F" w14:textId="77777777" w:rsidR="002D7195" w:rsidRDefault="002D7195">
      <w:r>
        <w:separator/>
      </w:r>
    </w:p>
  </w:footnote>
  <w:footnote w:type="continuationSeparator" w:id="0">
    <w:p w14:paraId="36B31F78" w14:textId="77777777" w:rsidR="002D7195" w:rsidRDefault="002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A71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F4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F32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195"/>
    <w:rsid w:val="00005838"/>
    <w:rsid w:val="00022322"/>
    <w:rsid w:val="00034CD0"/>
    <w:rsid w:val="00042497"/>
    <w:rsid w:val="00077327"/>
    <w:rsid w:val="000C1E6F"/>
    <w:rsid w:val="000E4E56"/>
    <w:rsid w:val="001A1468"/>
    <w:rsid w:val="001A2711"/>
    <w:rsid w:val="001B7815"/>
    <w:rsid w:val="001C31ED"/>
    <w:rsid w:val="002B1E4F"/>
    <w:rsid w:val="002B6761"/>
    <w:rsid w:val="002D7195"/>
    <w:rsid w:val="003445A0"/>
    <w:rsid w:val="003A0AFC"/>
    <w:rsid w:val="003D611C"/>
    <w:rsid w:val="003E6BED"/>
    <w:rsid w:val="003F566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55B61"/>
  <w15:chartTrackingRefBased/>
  <w15:docId w15:val="{4873B09A-B7A1-4B10-A827-42960253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34CD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395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2025-07-10T07:55:00Z</cp:lastPrinted>
  <dcterms:created xsi:type="dcterms:W3CDTF">2025-07-10T08:00:00Z</dcterms:created>
  <dcterms:modified xsi:type="dcterms:W3CDTF">2025-07-10T08:00:00Z</dcterms:modified>
</cp:coreProperties>
</file>