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62011" w14:textId="77777777" w:rsidR="00FB7F50" w:rsidRPr="002245BE" w:rsidRDefault="00E42D1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42D1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42D13">
        <w:rPr>
          <w:sz w:val="22"/>
          <w:szCs w:val="22"/>
        </w:rPr>
        <w:t>2025-07-10</w:t>
      </w:r>
    </w:p>
    <w:p w14:paraId="13891FB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E928CEB" w14:textId="77777777" w:rsidR="00E42D13" w:rsidRPr="00E42D13" w:rsidRDefault="00E42D13" w:rsidP="00FB7F50">
      <w:pPr>
        <w:spacing w:after="40"/>
        <w:rPr>
          <w:b/>
          <w:bCs/>
          <w:sz w:val="22"/>
          <w:szCs w:val="22"/>
        </w:rPr>
      </w:pPr>
      <w:r w:rsidRPr="00E42D13">
        <w:rPr>
          <w:b/>
          <w:bCs/>
          <w:sz w:val="22"/>
          <w:szCs w:val="22"/>
        </w:rPr>
        <w:t>Akademia Górniczo - Hutnicza</w:t>
      </w:r>
    </w:p>
    <w:p w14:paraId="2734DA41" w14:textId="77777777" w:rsidR="00E42D13" w:rsidRPr="00E42D13" w:rsidRDefault="00E42D13" w:rsidP="00FB7F50">
      <w:pPr>
        <w:spacing w:after="40"/>
        <w:rPr>
          <w:b/>
          <w:bCs/>
          <w:sz w:val="22"/>
          <w:szCs w:val="22"/>
        </w:rPr>
      </w:pPr>
      <w:r w:rsidRPr="00E42D13">
        <w:rPr>
          <w:b/>
          <w:bCs/>
          <w:sz w:val="22"/>
          <w:szCs w:val="22"/>
        </w:rPr>
        <w:t>im. Stanisława Staszica w Krakowie</w:t>
      </w:r>
    </w:p>
    <w:p w14:paraId="31A5C302" w14:textId="77777777" w:rsidR="00FB7F50" w:rsidRPr="002245BE" w:rsidRDefault="00E42D13" w:rsidP="00FB7F50">
      <w:pPr>
        <w:spacing w:after="40"/>
        <w:rPr>
          <w:b/>
          <w:bCs/>
          <w:sz w:val="22"/>
          <w:szCs w:val="22"/>
        </w:rPr>
      </w:pPr>
      <w:r w:rsidRPr="00E42D13">
        <w:rPr>
          <w:b/>
          <w:bCs/>
          <w:sz w:val="22"/>
          <w:szCs w:val="22"/>
        </w:rPr>
        <w:t>Dział Zamówień Publicznych</w:t>
      </w:r>
    </w:p>
    <w:p w14:paraId="3F3703EF" w14:textId="77777777" w:rsidR="00FB7F50" w:rsidRPr="002245BE" w:rsidRDefault="00E42D13" w:rsidP="00FB7F50">
      <w:pPr>
        <w:rPr>
          <w:sz w:val="22"/>
          <w:szCs w:val="22"/>
        </w:rPr>
      </w:pPr>
      <w:r w:rsidRPr="00E42D1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42D13">
        <w:rPr>
          <w:sz w:val="22"/>
          <w:szCs w:val="22"/>
        </w:rPr>
        <w:t>30</w:t>
      </w:r>
    </w:p>
    <w:p w14:paraId="3C9ECA5B" w14:textId="77777777" w:rsidR="00FB7F50" w:rsidRPr="002245BE" w:rsidRDefault="00E42D13" w:rsidP="00FB7F50">
      <w:pPr>
        <w:rPr>
          <w:sz w:val="22"/>
          <w:szCs w:val="22"/>
        </w:rPr>
      </w:pPr>
      <w:r w:rsidRPr="00E42D1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42D13">
        <w:rPr>
          <w:sz w:val="22"/>
          <w:szCs w:val="22"/>
        </w:rPr>
        <w:t>Kraków</w:t>
      </w:r>
    </w:p>
    <w:p w14:paraId="32C5D96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B3318A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42D13" w:rsidRPr="00607F9B" w14:paraId="2C706889" w14:textId="77777777" w:rsidTr="00C85C29">
        <w:trPr>
          <w:trHeight w:val="638"/>
        </w:trPr>
        <w:tc>
          <w:tcPr>
            <w:tcW w:w="959" w:type="dxa"/>
            <w:shd w:val="clear" w:color="auto" w:fill="auto"/>
          </w:tcPr>
          <w:p w14:paraId="22462B72" w14:textId="77777777" w:rsidR="00E42D13" w:rsidRPr="00607F9B" w:rsidRDefault="00E42D13" w:rsidP="00C85C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FD674A" w14:textId="128718A7" w:rsidR="00E42D13" w:rsidRPr="00607F9B" w:rsidRDefault="00E42D13" w:rsidP="00C85C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42D13">
              <w:rPr>
                <w:sz w:val="22"/>
                <w:szCs w:val="22"/>
              </w:rPr>
              <w:t>przetarg</w:t>
            </w:r>
            <w:r w:rsidR="005F166B">
              <w:rPr>
                <w:sz w:val="22"/>
                <w:szCs w:val="22"/>
              </w:rPr>
              <w:t>u</w:t>
            </w:r>
            <w:r w:rsidRPr="00E42D13">
              <w:rPr>
                <w:sz w:val="22"/>
                <w:szCs w:val="22"/>
              </w:rPr>
              <w:t xml:space="preserve"> nieograniczon</w:t>
            </w:r>
            <w:r w:rsidR="005F166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42D13">
              <w:rPr>
                <w:b/>
                <w:bCs/>
                <w:sz w:val="22"/>
                <w:szCs w:val="22"/>
              </w:rPr>
              <w:t>Dostaw</w:t>
            </w:r>
            <w:r w:rsidR="005F166B">
              <w:rPr>
                <w:b/>
                <w:bCs/>
                <w:sz w:val="22"/>
                <w:szCs w:val="22"/>
              </w:rPr>
              <w:t>ę</w:t>
            </w:r>
            <w:r w:rsidRPr="00E42D13">
              <w:rPr>
                <w:b/>
                <w:bCs/>
                <w:sz w:val="22"/>
                <w:szCs w:val="22"/>
              </w:rPr>
              <w:t xml:space="preserve"> mieszadeł magnetycznych na potrzeby </w:t>
            </w:r>
            <w:proofErr w:type="spellStart"/>
            <w:r w:rsidRPr="00E42D13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42D13">
              <w:rPr>
                <w:b/>
                <w:sz w:val="22"/>
                <w:szCs w:val="22"/>
              </w:rPr>
              <w:t>DE-dzp.272-257/25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F6723E9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42D13" w14:paraId="1ED8D736" w14:textId="77777777" w:rsidTr="00C85C29">
        <w:trPr>
          <w:cantSplit/>
        </w:trPr>
        <w:tc>
          <w:tcPr>
            <w:tcW w:w="9498" w:type="dxa"/>
          </w:tcPr>
          <w:p w14:paraId="62D9A12C" w14:textId="77777777" w:rsidR="00E42D13" w:rsidRPr="005F166B" w:rsidRDefault="00E42D13" w:rsidP="00C85C29">
            <w:pPr>
              <w:spacing w:before="60" w:after="40"/>
              <w:jc w:val="both"/>
              <w:rPr>
                <w:b/>
                <w:sz w:val="22"/>
                <w:szCs w:val="22"/>
                <w:lang w:val="en-US"/>
              </w:rPr>
            </w:pPr>
            <w:r w:rsidRPr="005F166B">
              <w:rPr>
                <w:b/>
                <w:sz w:val="22"/>
                <w:szCs w:val="22"/>
                <w:lang w:val="en-US"/>
              </w:rPr>
              <w:t xml:space="preserve">VWR International Sp. z </w:t>
            </w:r>
            <w:proofErr w:type="spellStart"/>
            <w:r w:rsidRPr="005F166B">
              <w:rPr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5208F4D1" w14:textId="77777777" w:rsidR="00E42D13" w:rsidRPr="009F0E5C" w:rsidRDefault="00E42D13" w:rsidP="00C85C29">
            <w:pPr>
              <w:jc w:val="both"/>
              <w:rPr>
                <w:bCs/>
                <w:sz w:val="22"/>
                <w:szCs w:val="22"/>
              </w:rPr>
            </w:pPr>
            <w:r w:rsidRPr="00E42D13">
              <w:rPr>
                <w:bCs/>
                <w:sz w:val="22"/>
                <w:szCs w:val="22"/>
              </w:rPr>
              <w:t>ul. Limbowa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2D13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A4DBFB" w14:textId="77777777" w:rsidR="00E42D13" w:rsidRPr="009F0E5C" w:rsidRDefault="00E42D13" w:rsidP="00C85C29">
            <w:pPr>
              <w:jc w:val="both"/>
              <w:rPr>
                <w:bCs/>
                <w:sz w:val="22"/>
                <w:szCs w:val="22"/>
              </w:rPr>
            </w:pPr>
            <w:r w:rsidRPr="00E42D13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2D13">
              <w:rPr>
                <w:bCs/>
                <w:sz w:val="22"/>
                <w:szCs w:val="22"/>
              </w:rPr>
              <w:t>Gdańsk</w:t>
            </w:r>
          </w:p>
          <w:p w14:paraId="1B97EECC" w14:textId="77777777" w:rsidR="00E42D13" w:rsidRDefault="00E42D13" w:rsidP="00C85C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B0CDF2" w14:textId="77777777" w:rsidR="00E42D13" w:rsidRDefault="00E42D13" w:rsidP="00C85C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42D1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42D13">
              <w:rPr>
                <w:sz w:val="22"/>
                <w:szCs w:val="22"/>
              </w:rPr>
              <w:t>Dostawa 2 szt. mieszadeł magnetycznych wg konfiguracji nr 1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FD97B7B" w14:textId="77777777" w:rsidR="00E42D13" w:rsidRPr="00211A34" w:rsidRDefault="00E42D13" w:rsidP="00C85C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42D13">
              <w:rPr>
                <w:b/>
                <w:sz w:val="22"/>
                <w:szCs w:val="22"/>
              </w:rPr>
              <w:t>13 052.76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62EADC" w14:textId="77777777" w:rsidR="00E42D13" w:rsidRDefault="00E42D13" w:rsidP="00C85C2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E42D13" w14:paraId="2BF707AB" w14:textId="77777777" w:rsidTr="00C85C29">
        <w:trPr>
          <w:cantSplit/>
        </w:trPr>
        <w:tc>
          <w:tcPr>
            <w:tcW w:w="9498" w:type="dxa"/>
          </w:tcPr>
          <w:p w14:paraId="7FC4EB8F" w14:textId="77777777" w:rsidR="00E42D13" w:rsidRPr="005F166B" w:rsidRDefault="00E42D13" w:rsidP="00C85C29">
            <w:pPr>
              <w:spacing w:before="60" w:after="40"/>
              <w:jc w:val="both"/>
              <w:rPr>
                <w:b/>
                <w:sz w:val="22"/>
                <w:szCs w:val="22"/>
                <w:lang w:val="en-US"/>
              </w:rPr>
            </w:pPr>
            <w:r w:rsidRPr="005F166B">
              <w:rPr>
                <w:b/>
                <w:sz w:val="22"/>
                <w:szCs w:val="22"/>
                <w:lang w:val="en-US"/>
              </w:rPr>
              <w:t xml:space="preserve">VWR International Sp. z </w:t>
            </w:r>
            <w:proofErr w:type="spellStart"/>
            <w:r w:rsidRPr="005F166B">
              <w:rPr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408DCEF3" w14:textId="77777777" w:rsidR="00E42D13" w:rsidRPr="009F0E5C" w:rsidRDefault="00E42D13" w:rsidP="00C85C29">
            <w:pPr>
              <w:jc w:val="both"/>
              <w:rPr>
                <w:bCs/>
                <w:sz w:val="22"/>
                <w:szCs w:val="22"/>
              </w:rPr>
            </w:pPr>
            <w:r w:rsidRPr="00E42D13">
              <w:rPr>
                <w:bCs/>
                <w:sz w:val="22"/>
                <w:szCs w:val="22"/>
              </w:rPr>
              <w:t>ul. Limbowa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2D13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491FD0" w14:textId="77777777" w:rsidR="00E42D13" w:rsidRPr="009F0E5C" w:rsidRDefault="00E42D13" w:rsidP="00C85C29">
            <w:pPr>
              <w:jc w:val="both"/>
              <w:rPr>
                <w:bCs/>
                <w:sz w:val="22"/>
                <w:szCs w:val="22"/>
              </w:rPr>
            </w:pPr>
            <w:r w:rsidRPr="00E42D13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2D13">
              <w:rPr>
                <w:bCs/>
                <w:sz w:val="22"/>
                <w:szCs w:val="22"/>
              </w:rPr>
              <w:t>Gdańsk</w:t>
            </w:r>
          </w:p>
          <w:p w14:paraId="5F5638BD" w14:textId="77777777" w:rsidR="00E42D13" w:rsidRDefault="00E42D13" w:rsidP="00C85C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CBA41F" w14:textId="77777777" w:rsidR="00E42D13" w:rsidRDefault="00E42D13" w:rsidP="00C85C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42D1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42D13">
              <w:rPr>
                <w:sz w:val="22"/>
                <w:szCs w:val="22"/>
              </w:rPr>
              <w:t>Dostawa 1 szt. mieszadła magnetycznego wg konfiguracji nr 2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463FD98" w14:textId="77777777" w:rsidR="00E42D13" w:rsidRPr="00211A34" w:rsidRDefault="00E42D13" w:rsidP="00C85C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42D13">
              <w:rPr>
                <w:b/>
                <w:sz w:val="22"/>
                <w:szCs w:val="22"/>
              </w:rPr>
              <w:t>6 317.28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B04A33B" w14:textId="77777777" w:rsidR="00E42D13" w:rsidRDefault="00E42D13" w:rsidP="00C85C2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EEE011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BC99DB1" w14:textId="77777777" w:rsidTr="00596EA3">
        <w:tc>
          <w:tcPr>
            <w:tcW w:w="2169" w:type="dxa"/>
            <w:shd w:val="clear" w:color="auto" w:fill="F3F3F3"/>
          </w:tcPr>
          <w:p w14:paraId="4BABA9C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39C8DB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7F539D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5B9965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E42D13" w:rsidRPr="00834EF4" w14:paraId="744CF292" w14:textId="77777777" w:rsidTr="00C85C29">
        <w:tc>
          <w:tcPr>
            <w:tcW w:w="2169" w:type="dxa"/>
            <w:shd w:val="clear" w:color="auto" w:fill="auto"/>
          </w:tcPr>
          <w:p w14:paraId="50B33C1B" w14:textId="77777777" w:rsidR="00E42D13" w:rsidRPr="00211A34" w:rsidRDefault="00E42D13" w:rsidP="00C85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42D13">
              <w:rPr>
                <w:sz w:val="20"/>
                <w:szCs w:val="20"/>
              </w:rPr>
              <w:t>Dostawa 2 szt. mieszadeł magnetycznych wg konfiguracji nr 1</w:t>
            </w:r>
          </w:p>
        </w:tc>
        <w:tc>
          <w:tcPr>
            <w:tcW w:w="2793" w:type="dxa"/>
            <w:shd w:val="clear" w:color="auto" w:fill="auto"/>
          </w:tcPr>
          <w:p w14:paraId="0715C97B" w14:textId="77777777" w:rsidR="00E42D13" w:rsidRPr="00211A34" w:rsidRDefault="00E42D13" w:rsidP="00C85C2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2D13">
              <w:rPr>
                <w:b/>
                <w:bCs/>
                <w:sz w:val="20"/>
                <w:szCs w:val="20"/>
              </w:rPr>
              <w:t>A-</w:t>
            </w:r>
            <w:proofErr w:type="spellStart"/>
            <w:r w:rsidRPr="00E42D13">
              <w:rPr>
                <w:b/>
                <w:bCs/>
                <w:sz w:val="20"/>
                <w:szCs w:val="20"/>
              </w:rPr>
              <w:t>BioTech</w:t>
            </w:r>
            <w:proofErr w:type="spellEnd"/>
            <w:r w:rsidRPr="00E42D13">
              <w:rPr>
                <w:b/>
                <w:bCs/>
                <w:sz w:val="20"/>
                <w:szCs w:val="20"/>
              </w:rPr>
              <w:t xml:space="preserve"> M. </w:t>
            </w:r>
            <w:proofErr w:type="spellStart"/>
            <w:r w:rsidRPr="00E42D13">
              <w:rPr>
                <w:b/>
                <w:bCs/>
                <w:sz w:val="20"/>
                <w:szCs w:val="20"/>
              </w:rPr>
              <w:t>Zemanek</w:t>
            </w:r>
            <w:proofErr w:type="spellEnd"/>
            <w:r w:rsidRPr="00E42D13">
              <w:rPr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E42D13">
              <w:rPr>
                <w:b/>
                <w:bCs/>
                <w:sz w:val="20"/>
                <w:szCs w:val="20"/>
              </w:rPr>
              <w:t>Zboch</w:t>
            </w:r>
            <w:proofErr w:type="spellEnd"/>
            <w:r w:rsidRPr="00E42D1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42D13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E42D13">
              <w:rPr>
                <w:b/>
                <w:bCs/>
                <w:sz w:val="20"/>
                <w:szCs w:val="20"/>
              </w:rPr>
              <w:t>.</w:t>
            </w:r>
          </w:p>
          <w:p w14:paraId="69DF15D9" w14:textId="77777777" w:rsidR="00E42D13" w:rsidRPr="00211A34" w:rsidRDefault="00E42D13" w:rsidP="00C85C29">
            <w:pPr>
              <w:rPr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ul. Strzegomska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2D13">
              <w:rPr>
                <w:sz w:val="20"/>
                <w:szCs w:val="20"/>
              </w:rPr>
              <w:t>260A/4</w:t>
            </w:r>
          </w:p>
          <w:p w14:paraId="2E561F71" w14:textId="77777777" w:rsidR="00E42D13" w:rsidRPr="00211A34" w:rsidRDefault="00E42D13" w:rsidP="00C85C29">
            <w:pPr>
              <w:spacing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54-432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2D1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9010453" w14:textId="77777777" w:rsidR="00E42D13" w:rsidRPr="00E42D13" w:rsidRDefault="00E42D13" w:rsidP="00C85C29">
            <w:pPr>
              <w:spacing w:before="40" w:after="40"/>
              <w:rPr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1 - Cena - 53.02</w:t>
            </w:r>
          </w:p>
          <w:p w14:paraId="770FA88F" w14:textId="77777777" w:rsidR="00E42D13" w:rsidRPr="00211A34" w:rsidRDefault="00E42D13" w:rsidP="00C85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C26FEF" w14:textId="77777777" w:rsidR="00E42D13" w:rsidRPr="00211A34" w:rsidRDefault="00E42D13" w:rsidP="00C85C29">
            <w:pPr>
              <w:jc w:val="center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 xml:space="preserve">  93,02</w:t>
            </w:r>
          </w:p>
        </w:tc>
      </w:tr>
      <w:tr w:rsidR="00E42D13" w:rsidRPr="00834EF4" w14:paraId="2F0C6292" w14:textId="77777777" w:rsidTr="00C85C29">
        <w:tc>
          <w:tcPr>
            <w:tcW w:w="2169" w:type="dxa"/>
            <w:shd w:val="clear" w:color="auto" w:fill="auto"/>
          </w:tcPr>
          <w:p w14:paraId="4702C792" w14:textId="77777777" w:rsidR="00E42D13" w:rsidRPr="00211A34" w:rsidRDefault="00E42D13" w:rsidP="00C85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42D13">
              <w:rPr>
                <w:sz w:val="20"/>
                <w:szCs w:val="20"/>
              </w:rPr>
              <w:t xml:space="preserve">Dostawa 2 szt. mieszadeł magnetycznych wg </w:t>
            </w:r>
            <w:r w:rsidRPr="00E42D13">
              <w:rPr>
                <w:sz w:val="20"/>
                <w:szCs w:val="20"/>
              </w:rPr>
              <w:lastRenderedPageBreak/>
              <w:t>konfiguracji nr 1</w:t>
            </w:r>
          </w:p>
        </w:tc>
        <w:tc>
          <w:tcPr>
            <w:tcW w:w="2793" w:type="dxa"/>
            <w:shd w:val="clear" w:color="auto" w:fill="auto"/>
          </w:tcPr>
          <w:p w14:paraId="50AF01AE" w14:textId="77777777" w:rsidR="00E42D13" w:rsidRPr="005F166B" w:rsidRDefault="00E42D13" w:rsidP="00C85C29">
            <w:pPr>
              <w:spacing w:before="40" w:after="40"/>
              <w:rPr>
                <w:b/>
                <w:bCs/>
                <w:sz w:val="20"/>
                <w:szCs w:val="20"/>
                <w:lang w:val="en-US"/>
              </w:rPr>
            </w:pPr>
            <w:r w:rsidRPr="005F166B"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VWR International Sp. z </w:t>
            </w:r>
            <w:proofErr w:type="spellStart"/>
            <w:r w:rsidRPr="005F166B">
              <w:rPr>
                <w:b/>
                <w:bCs/>
                <w:sz w:val="20"/>
                <w:szCs w:val="20"/>
                <w:lang w:val="en-US"/>
              </w:rPr>
              <w:t>o.o.</w:t>
            </w:r>
            <w:proofErr w:type="spellEnd"/>
          </w:p>
          <w:p w14:paraId="64E061A7" w14:textId="77777777" w:rsidR="00E42D13" w:rsidRPr="00211A34" w:rsidRDefault="00E42D13" w:rsidP="00C85C29">
            <w:pPr>
              <w:rPr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ul. Limbowa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2D13">
              <w:rPr>
                <w:sz w:val="20"/>
                <w:szCs w:val="20"/>
              </w:rPr>
              <w:t>5</w:t>
            </w:r>
          </w:p>
          <w:p w14:paraId="0F0F1DA9" w14:textId="77777777" w:rsidR="00E42D13" w:rsidRPr="00211A34" w:rsidRDefault="00E42D13" w:rsidP="00C85C29">
            <w:pPr>
              <w:spacing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lastRenderedPageBreak/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2D13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14:paraId="51F195A4" w14:textId="77777777" w:rsidR="00E42D13" w:rsidRPr="00E42D13" w:rsidRDefault="00E42D13" w:rsidP="00C85C29">
            <w:pPr>
              <w:spacing w:before="40" w:after="40"/>
              <w:rPr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lastRenderedPageBreak/>
              <w:t>1 - Cena - 60.00</w:t>
            </w:r>
          </w:p>
          <w:p w14:paraId="3C0685BA" w14:textId="77777777" w:rsidR="00E42D13" w:rsidRPr="00211A34" w:rsidRDefault="00E42D13" w:rsidP="00C85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44FF8B" w14:textId="77777777" w:rsidR="00E42D13" w:rsidRPr="00211A34" w:rsidRDefault="00E42D13" w:rsidP="00C85C29">
            <w:pPr>
              <w:jc w:val="center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 xml:space="preserve">  100,00</w:t>
            </w:r>
          </w:p>
        </w:tc>
      </w:tr>
      <w:tr w:rsidR="00E42D13" w:rsidRPr="00834EF4" w14:paraId="7DC6F102" w14:textId="77777777" w:rsidTr="00C85C29">
        <w:tc>
          <w:tcPr>
            <w:tcW w:w="2169" w:type="dxa"/>
            <w:shd w:val="clear" w:color="auto" w:fill="auto"/>
          </w:tcPr>
          <w:p w14:paraId="092E442C" w14:textId="77777777" w:rsidR="00E42D13" w:rsidRPr="00211A34" w:rsidRDefault="00E42D13" w:rsidP="00C85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42D13">
              <w:rPr>
                <w:sz w:val="20"/>
                <w:szCs w:val="20"/>
              </w:rPr>
              <w:t>Dostawa 2 szt. mieszadeł magnetycznych wg konfiguracji nr 1</w:t>
            </w:r>
          </w:p>
        </w:tc>
        <w:tc>
          <w:tcPr>
            <w:tcW w:w="2793" w:type="dxa"/>
            <w:shd w:val="clear" w:color="auto" w:fill="auto"/>
          </w:tcPr>
          <w:p w14:paraId="4EFA0A40" w14:textId="77777777" w:rsidR="00E42D13" w:rsidRPr="00211A34" w:rsidRDefault="00E42D13" w:rsidP="00C85C2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2D13">
              <w:rPr>
                <w:b/>
                <w:bCs/>
                <w:sz w:val="20"/>
                <w:szCs w:val="20"/>
              </w:rPr>
              <w:t>DONSERV</w:t>
            </w:r>
          </w:p>
          <w:p w14:paraId="696810EA" w14:textId="77777777" w:rsidR="00E42D13" w:rsidRPr="00211A34" w:rsidRDefault="00E42D13" w:rsidP="00C85C29">
            <w:pPr>
              <w:rPr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 xml:space="preserve">ul. Michała </w:t>
            </w:r>
            <w:proofErr w:type="spellStart"/>
            <w:r w:rsidRPr="00E42D13">
              <w:rPr>
                <w:sz w:val="20"/>
                <w:szCs w:val="20"/>
              </w:rPr>
              <w:t>Spisaka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42D13">
              <w:rPr>
                <w:sz w:val="20"/>
                <w:szCs w:val="20"/>
              </w:rPr>
              <w:t>31</w:t>
            </w:r>
          </w:p>
          <w:p w14:paraId="585DCEC7" w14:textId="77777777" w:rsidR="00E42D13" w:rsidRPr="00211A34" w:rsidRDefault="00E42D13" w:rsidP="00C85C29">
            <w:pPr>
              <w:spacing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02-495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2D1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1D2861B" w14:textId="77777777" w:rsidR="00E42D13" w:rsidRPr="00E42D13" w:rsidRDefault="00E42D13" w:rsidP="00C85C29">
            <w:pPr>
              <w:spacing w:before="40" w:after="40"/>
              <w:rPr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1 - Cena - 55.96</w:t>
            </w:r>
          </w:p>
          <w:p w14:paraId="246F7D2C" w14:textId="77777777" w:rsidR="00E42D13" w:rsidRPr="00211A34" w:rsidRDefault="00E42D13" w:rsidP="00C85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21BFC6" w14:textId="77777777" w:rsidR="00E42D13" w:rsidRPr="00211A34" w:rsidRDefault="00E42D13" w:rsidP="00C85C29">
            <w:pPr>
              <w:jc w:val="center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 xml:space="preserve">  95,96</w:t>
            </w:r>
          </w:p>
        </w:tc>
      </w:tr>
      <w:tr w:rsidR="00E42D13" w:rsidRPr="00834EF4" w14:paraId="1BF11E15" w14:textId="77777777" w:rsidTr="00C85C29">
        <w:tc>
          <w:tcPr>
            <w:tcW w:w="2169" w:type="dxa"/>
            <w:shd w:val="clear" w:color="auto" w:fill="auto"/>
          </w:tcPr>
          <w:p w14:paraId="5418D103" w14:textId="77777777" w:rsidR="00E42D13" w:rsidRPr="00211A34" w:rsidRDefault="00E42D13" w:rsidP="00C85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42D13">
              <w:rPr>
                <w:sz w:val="20"/>
                <w:szCs w:val="20"/>
              </w:rPr>
              <w:t>Dostawa 1 szt. mieszadła magnetycznego wg konfiguracji nr 2</w:t>
            </w:r>
          </w:p>
        </w:tc>
        <w:tc>
          <w:tcPr>
            <w:tcW w:w="2793" w:type="dxa"/>
            <w:shd w:val="clear" w:color="auto" w:fill="auto"/>
          </w:tcPr>
          <w:p w14:paraId="57174085" w14:textId="77777777" w:rsidR="00E42D13" w:rsidRPr="00211A34" w:rsidRDefault="00E42D13" w:rsidP="00C85C2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2D13">
              <w:rPr>
                <w:b/>
                <w:bCs/>
                <w:sz w:val="20"/>
                <w:szCs w:val="20"/>
              </w:rPr>
              <w:t>A-</w:t>
            </w:r>
            <w:proofErr w:type="spellStart"/>
            <w:r w:rsidRPr="00E42D13">
              <w:rPr>
                <w:b/>
                <w:bCs/>
                <w:sz w:val="20"/>
                <w:szCs w:val="20"/>
              </w:rPr>
              <w:t>BioTech</w:t>
            </w:r>
            <w:proofErr w:type="spellEnd"/>
            <w:r w:rsidRPr="00E42D13">
              <w:rPr>
                <w:b/>
                <w:bCs/>
                <w:sz w:val="20"/>
                <w:szCs w:val="20"/>
              </w:rPr>
              <w:t xml:space="preserve"> M. </w:t>
            </w:r>
            <w:proofErr w:type="spellStart"/>
            <w:r w:rsidRPr="00E42D13">
              <w:rPr>
                <w:b/>
                <w:bCs/>
                <w:sz w:val="20"/>
                <w:szCs w:val="20"/>
              </w:rPr>
              <w:t>Zemanek</w:t>
            </w:r>
            <w:proofErr w:type="spellEnd"/>
            <w:r w:rsidRPr="00E42D13">
              <w:rPr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E42D13">
              <w:rPr>
                <w:b/>
                <w:bCs/>
                <w:sz w:val="20"/>
                <w:szCs w:val="20"/>
              </w:rPr>
              <w:t>Zboch</w:t>
            </w:r>
            <w:proofErr w:type="spellEnd"/>
            <w:r w:rsidRPr="00E42D1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42D13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E42D13">
              <w:rPr>
                <w:b/>
                <w:bCs/>
                <w:sz w:val="20"/>
                <w:szCs w:val="20"/>
              </w:rPr>
              <w:t>.</w:t>
            </w:r>
          </w:p>
          <w:p w14:paraId="321325C1" w14:textId="77777777" w:rsidR="00E42D13" w:rsidRPr="00211A34" w:rsidRDefault="00E42D13" w:rsidP="00C85C29">
            <w:pPr>
              <w:rPr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ul. Strzegomska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2D13">
              <w:rPr>
                <w:sz w:val="20"/>
                <w:szCs w:val="20"/>
              </w:rPr>
              <w:t>260A/4</w:t>
            </w:r>
          </w:p>
          <w:p w14:paraId="239C251F" w14:textId="77777777" w:rsidR="00E42D13" w:rsidRPr="00211A34" w:rsidRDefault="00E42D13" w:rsidP="00C85C29">
            <w:pPr>
              <w:spacing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54-432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2D1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848DF18" w14:textId="77777777" w:rsidR="00E42D13" w:rsidRPr="00E42D13" w:rsidRDefault="00E42D13" w:rsidP="00C85C29">
            <w:pPr>
              <w:spacing w:before="40" w:after="40"/>
              <w:rPr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1 - Cena - 52.95</w:t>
            </w:r>
          </w:p>
          <w:p w14:paraId="5EA36479" w14:textId="77777777" w:rsidR="00E42D13" w:rsidRPr="00211A34" w:rsidRDefault="00E42D13" w:rsidP="00C85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 xml:space="preserve">2 - Okres </w:t>
            </w:r>
            <w:proofErr w:type="spellStart"/>
            <w:r w:rsidRPr="00E42D13">
              <w:rPr>
                <w:sz w:val="20"/>
                <w:szCs w:val="20"/>
              </w:rPr>
              <w:t>gwarnacji</w:t>
            </w:r>
            <w:proofErr w:type="spellEnd"/>
            <w:r w:rsidRPr="00E42D13">
              <w:rPr>
                <w:sz w:val="20"/>
                <w:szCs w:val="20"/>
              </w:rPr>
              <w:t xml:space="preserve">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525E1C" w14:textId="77777777" w:rsidR="00E42D13" w:rsidRPr="00211A34" w:rsidRDefault="00E42D13" w:rsidP="00C85C29">
            <w:pPr>
              <w:jc w:val="center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 xml:space="preserve">  92,95</w:t>
            </w:r>
          </w:p>
        </w:tc>
      </w:tr>
      <w:tr w:rsidR="00E42D13" w:rsidRPr="00834EF4" w14:paraId="7271FA16" w14:textId="77777777" w:rsidTr="00C85C29">
        <w:tc>
          <w:tcPr>
            <w:tcW w:w="2169" w:type="dxa"/>
            <w:shd w:val="clear" w:color="auto" w:fill="auto"/>
          </w:tcPr>
          <w:p w14:paraId="0C1BD12A" w14:textId="77777777" w:rsidR="00E42D13" w:rsidRPr="00211A34" w:rsidRDefault="00E42D13" w:rsidP="00C85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42D13">
              <w:rPr>
                <w:sz w:val="20"/>
                <w:szCs w:val="20"/>
              </w:rPr>
              <w:t>Dostawa 1 szt. mieszadła magnetycznego wg konfiguracji nr 2</w:t>
            </w:r>
          </w:p>
        </w:tc>
        <w:tc>
          <w:tcPr>
            <w:tcW w:w="2793" w:type="dxa"/>
            <w:shd w:val="clear" w:color="auto" w:fill="auto"/>
          </w:tcPr>
          <w:p w14:paraId="22340151" w14:textId="77777777" w:rsidR="00E42D13" w:rsidRPr="005F166B" w:rsidRDefault="00E42D13" w:rsidP="00C85C29">
            <w:pPr>
              <w:spacing w:before="40" w:after="40"/>
              <w:rPr>
                <w:b/>
                <w:bCs/>
                <w:sz w:val="20"/>
                <w:szCs w:val="20"/>
                <w:lang w:val="en-US"/>
              </w:rPr>
            </w:pPr>
            <w:r w:rsidRPr="005F166B">
              <w:rPr>
                <w:b/>
                <w:bCs/>
                <w:sz w:val="20"/>
                <w:szCs w:val="20"/>
                <w:lang w:val="en-US"/>
              </w:rPr>
              <w:t xml:space="preserve">VWR International Sp. z </w:t>
            </w:r>
            <w:proofErr w:type="spellStart"/>
            <w:r w:rsidRPr="005F166B">
              <w:rPr>
                <w:b/>
                <w:bCs/>
                <w:sz w:val="20"/>
                <w:szCs w:val="20"/>
                <w:lang w:val="en-US"/>
              </w:rPr>
              <w:t>o.o.</w:t>
            </w:r>
            <w:proofErr w:type="spellEnd"/>
          </w:p>
          <w:p w14:paraId="402337B9" w14:textId="77777777" w:rsidR="00E42D13" w:rsidRPr="00211A34" w:rsidRDefault="00E42D13" w:rsidP="00C85C29">
            <w:pPr>
              <w:rPr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ul. Limbowa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2D13">
              <w:rPr>
                <w:sz w:val="20"/>
                <w:szCs w:val="20"/>
              </w:rPr>
              <w:t>5</w:t>
            </w:r>
          </w:p>
          <w:p w14:paraId="221D8FFF" w14:textId="77777777" w:rsidR="00E42D13" w:rsidRPr="00211A34" w:rsidRDefault="00E42D13" w:rsidP="00C85C29">
            <w:pPr>
              <w:spacing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2D13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14:paraId="6329F0AB" w14:textId="77777777" w:rsidR="00E42D13" w:rsidRPr="00E42D13" w:rsidRDefault="00E42D13" w:rsidP="00C85C29">
            <w:pPr>
              <w:spacing w:before="40" w:after="40"/>
              <w:rPr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1 - Cena - 60.00</w:t>
            </w:r>
          </w:p>
          <w:p w14:paraId="5B02B174" w14:textId="77777777" w:rsidR="00E42D13" w:rsidRPr="00211A34" w:rsidRDefault="00E42D13" w:rsidP="00C85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 xml:space="preserve">2 - Okres </w:t>
            </w:r>
            <w:proofErr w:type="spellStart"/>
            <w:r w:rsidRPr="00E42D13">
              <w:rPr>
                <w:sz w:val="20"/>
                <w:szCs w:val="20"/>
              </w:rPr>
              <w:t>gwarnacji</w:t>
            </w:r>
            <w:proofErr w:type="spellEnd"/>
            <w:r w:rsidRPr="00E42D13">
              <w:rPr>
                <w:sz w:val="20"/>
                <w:szCs w:val="20"/>
              </w:rPr>
              <w:t xml:space="preserve">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5E871C" w14:textId="77777777" w:rsidR="00E42D13" w:rsidRPr="00211A34" w:rsidRDefault="00E42D13" w:rsidP="00C85C29">
            <w:pPr>
              <w:jc w:val="center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 xml:space="preserve">  100,00</w:t>
            </w:r>
          </w:p>
        </w:tc>
      </w:tr>
      <w:tr w:rsidR="00E42D13" w:rsidRPr="00834EF4" w14:paraId="4C2E4759" w14:textId="77777777" w:rsidTr="00C85C29">
        <w:tc>
          <w:tcPr>
            <w:tcW w:w="2169" w:type="dxa"/>
            <w:shd w:val="clear" w:color="auto" w:fill="auto"/>
          </w:tcPr>
          <w:p w14:paraId="199411AF" w14:textId="77777777" w:rsidR="00E42D13" w:rsidRPr="00211A34" w:rsidRDefault="00E42D13" w:rsidP="00C85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42D13">
              <w:rPr>
                <w:sz w:val="20"/>
                <w:szCs w:val="20"/>
              </w:rPr>
              <w:t>Dostawa 1 szt. mieszadła magnetycznego wg konfiguracji nr 2</w:t>
            </w:r>
          </w:p>
        </w:tc>
        <w:tc>
          <w:tcPr>
            <w:tcW w:w="2793" w:type="dxa"/>
            <w:shd w:val="clear" w:color="auto" w:fill="auto"/>
          </w:tcPr>
          <w:p w14:paraId="60772B6F" w14:textId="77777777" w:rsidR="00E42D13" w:rsidRPr="00211A34" w:rsidRDefault="00E42D13" w:rsidP="00C85C2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2D13">
              <w:rPr>
                <w:b/>
                <w:bCs/>
                <w:sz w:val="20"/>
                <w:szCs w:val="20"/>
              </w:rPr>
              <w:t>DONSERV</w:t>
            </w:r>
          </w:p>
          <w:p w14:paraId="56CA1864" w14:textId="77777777" w:rsidR="00E42D13" w:rsidRPr="00211A34" w:rsidRDefault="00E42D13" w:rsidP="00C85C29">
            <w:pPr>
              <w:rPr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 xml:space="preserve">ul. Michała </w:t>
            </w:r>
            <w:proofErr w:type="spellStart"/>
            <w:r w:rsidRPr="00E42D13">
              <w:rPr>
                <w:sz w:val="20"/>
                <w:szCs w:val="20"/>
              </w:rPr>
              <w:t>Spisaka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42D13">
              <w:rPr>
                <w:sz w:val="20"/>
                <w:szCs w:val="20"/>
              </w:rPr>
              <w:t>31</w:t>
            </w:r>
          </w:p>
          <w:p w14:paraId="221690B8" w14:textId="77777777" w:rsidR="00E42D13" w:rsidRPr="00211A34" w:rsidRDefault="00E42D13" w:rsidP="00C85C29">
            <w:pPr>
              <w:spacing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02-495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2D1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6BA94E5" w14:textId="77777777" w:rsidR="00E42D13" w:rsidRPr="00E42D13" w:rsidRDefault="00E42D13" w:rsidP="00C85C29">
            <w:pPr>
              <w:spacing w:before="40" w:after="40"/>
              <w:rPr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>1 - Cena - 55.29</w:t>
            </w:r>
          </w:p>
          <w:p w14:paraId="4EEEFBEB" w14:textId="77777777" w:rsidR="00E42D13" w:rsidRPr="00211A34" w:rsidRDefault="00E42D13" w:rsidP="00C85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 xml:space="preserve">2 - Okres </w:t>
            </w:r>
            <w:proofErr w:type="spellStart"/>
            <w:r w:rsidRPr="00E42D13">
              <w:rPr>
                <w:sz w:val="20"/>
                <w:szCs w:val="20"/>
              </w:rPr>
              <w:t>gwarnacji</w:t>
            </w:r>
            <w:proofErr w:type="spellEnd"/>
            <w:r w:rsidRPr="00E42D13">
              <w:rPr>
                <w:sz w:val="20"/>
                <w:szCs w:val="20"/>
              </w:rPr>
              <w:t xml:space="preserve">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434156" w14:textId="77777777" w:rsidR="00E42D13" w:rsidRPr="00211A34" w:rsidRDefault="00E42D13" w:rsidP="00C85C29">
            <w:pPr>
              <w:jc w:val="center"/>
              <w:rPr>
                <w:color w:val="000000"/>
                <w:sz w:val="20"/>
                <w:szCs w:val="20"/>
              </w:rPr>
            </w:pPr>
            <w:r w:rsidRPr="00E42D13">
              <w:rPr>
                <w:sz w:val="20"/>
                <w:szCs w:val="20"/>
              </w:rPr>
              <w:t xml:space="preserve">  95,29</w:t>
            </w:r>
          </w:p>
        </w:tc>
      </w:tr>
    </w:tbl>
    <w:p w14:paraId="6C6422EB" w14:textId="77777777" w:rsidR="00B67AA8" w:rsidRDefault="00B67AA8" w:rsidP="00B67AA8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</w:t>
      </w:r>
    </w:p>
    <w:p w14:paraId="050BB9E2" w14:textId="77777777" w:rsidR="00B67AA8" w:rsidRDefault="00B67AA8" w:rsidP="00B67AA8">
      <w:pPr>
        <w:spacing w:after="120"/>
        <w:jc w:val="both"/>
        <w:rPr>
          <w:color w:val="000000"/>
          <w:sz w:val="22"/>
          <w:szCs w:val="22"/>
        </w:rPr>
      </w:pPr>
    </w:p>
    <w:p w14:paraId="6B65589D" w14:textId="2DE6CBE6" w:rsidR="00B67AA8" w:rsidRPr="001B7815" w:rsidRDefault="00B67AA8" w:rsidP="00B67AA8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</w:t>
      </w:r>
      <w:r>
        <w:rPr>
          <w:color w:val="000000"/>
          <w:sz w:val="22"/>
          <w:szCs w:val="22"/>
        </w:rPr>
        <w:t>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2A0572F3" w14:textId="77777777" w:rsidR="00B67AA8" w:rsidRDefault="00B67AA8" w:rsidP="00B67AA8">
      <w:pPr>
        <w:spacing w:after="40" w:line="276" w:lineRule="auto"/>
        <w:jc w:val="both"/>
      </w:pPr>
      <w:r>
        <w:t>Informacja o terminie zawarcia umowy:</w:t>
      </w:r>
    </w:p>
    <w:p w14:paraId="2E17AE1E" w14:textId="77777777" w:rsidR="00B67AA8" w:rsidRPr="00F33C66" w:rsidRDefault="00B67AA8" w:rsidP="00B67AA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67409A2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E2711" w14:textId="77777777" w:rsidR="00AB49F4" w:rsidRDefault="00AB49F4">
      <w:r>
        <w:separator/>
      </w:r>
    </w:p>
  </w:endnote>
  <w:endnote w:type="continuationSeparator" w:id="0">
    <w:p w14:paraId="3ECA29B7" w14:textId="77777777" w:rsidR="00AB49F4" w:rsidRDefault="00AB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9713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FE2F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8348C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8C618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4C67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76BCD" w14:textId="77777777" w:rsidR="00AB49F4" w:rsidRDefault="00AB49F4">
      <w:r>
        <w:separator/>
      </w:r>
    </w:p>
  </w:footnote>
  <w:footnote w:type="continuationSeparator" w:id="0">
    <w:p w14:paraId="4D5C8CEF" w14:textId="77777777" w:rsidR="00AB49F4" w:rsidRDefault="00AB4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D951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E9A6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57CF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9F4"/>
    <w:rsid w:val="00022322"/>
    <w:rsid w:val="00042497"/>
    <w:rsid w:val="000A1965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5F166B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AB49F4"/>
    <w:rsid w:val="00B12712"/>
    <w:rsid w:val="00B32D12"/>
    <w:rsid w:val="00B464D3"/>
    <w:rsid w:val="00B67AA8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42D13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8A9DB7"/>
  <w15:chartTrackingRefBased/>
  <w15:docId w15:val="{753634A7-F265-4C89-A98C-F07C5C78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2025-07-10T07:19:00Z</cp:lastPrinted>
  <dcterms:created xsi:type="dcterms:W3CDTF">2025-07-10T07:18:00Z</dcterms:created>
  <dcterms:modified xsi:type="dcterms:W3CDTF">2025-07-10T07:20:00Z</dcterms:modified>
</cp:coreProperties>
</file>