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6AC63" w14:textId="77777777" w:rsidR="00FB7F50" w:rsidRPr="0010229D" w:rsidRDefault="00E422B1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0229D">
        <w:rPr>
          <w:rFonts w:ascii="Verdana" w:hAnsi="Verdana"/>
          <w:sz w:val="18"/>
          <w:szCs w:val="18"/>
        </w:rPr>
        <w:t>Kraków</w:t>
      </w:r>
      <w:r w:rsidR="00FB7F50" w:rsidRPr="0010229D">
        <w:rPr>
          <w:rFonts w:ascii="Verdana" w:hAnsi="Verdana"/>
          <w:sz w:val="18"/>
          <w:szCs w:val="18"/>
        </w:rPr>
        <w:t xml:space="preserve"> dnia: </w:t>
      </w:r>
      <w:r w:rsidRPr="0010229D">
        <w:rPr>
          <w:rFonts w:ascii="Verdana" w:hAnsi="Verdana"/>
          <w:sz w:val="18"/>
          <w:szCs w:val="18"/>
        </w:rPr>
        <w:t>2025-07-09</w:t>
      </w:r>
    </w:p>
    <w:p w14:paraId="37AFFE79" w14:textId="77777777" w:rsidR="00FB7F50" w:rsidRPr="0010229D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75C23DBF" w14:textId="77777777" w:rsidR="00E422B1" w:rsidRPr="0010229D" w:rsidRDefault="00E422B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0229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7C7C7C4" w14:textId="77777777" w:rsidR="00E422B1" w:rsidRPr="0010229D" w:rsidRDefault="00E422B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0229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6477BF4" w14:textId="77777777" w:rsidR="00FB7F50" w:rsidRPr="0010229D" w:rsidRDefault="00E422B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0229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F6AF9A2" w14:textId="77777777" w:rsidR="00FB7F50" w:rsidRPr="0010229D" w:rsidRDefault="00E422B1" w:rsidP="00FB7F50">
      <w:pPr>
        <w:rPr>
          <w:rFonts w:ascii="Verdana" w:hAnsi="Verdana"/>
          <w:sz w:val="18"/>
          <w:szCs w:val="18"/>
        </w:rPr>
      </w:pPr>
      <w:r w:rsidRPr="0010229D">
        <w:rPr>
          <w:rFonts w:ascii="Verdana" w:hAnsi="Verdana"/>
          <w:sz w:val="18"/>
          <w:szCs w:val="18"/>
        </w:rPr>
        <w:t>Al. Mickiewicza</w:t>
      </w:r>
      <w:r w:rsidR="00FB7F50" w:rsidRPr="0010229D">
        <w:rPr>
          <w:rFonts w:ascii="Verdana" w:hAnsi="Verdana"/>
          <w:sz w:val="18"/>
          <w:szCs w:val="18"/>
        </w:rPr>
        <w:t xml:space="preserve"> </w:t>
      </w:r>
      <w:r w:rsidRPr="0010229D">
        <w:rPr>
          <w:rFonts w:ascii="Verdana" w:hAnsi="Verdana"/>
          <w:sz w:val="18"/>
          <w:szCs w:val="18"/>
        </w:rPr>
        <w:t>30</w:t>
      </w:r>
    </w:p>
    <w:p w14:paraId="45F7AC52" w14:textId="77777777" w:rsidR="00FB7F50" w:rsidRPr="0010229D" w:rsidRDefault="00E422B1" w:rsidP="00FB7F50">
      <w:pPr>
        <w:rPr>
          <w:rFonts w:ascii="Verdana" w:hAnsi="Verdana"/>
          <w:sz w:val="18"/>
          <w:szCs w:val="18"/>
        </w:rPr>
      </w:pPr>
      <w:r w:rsidRPr="0010229D">
        <w:rPr>
          <w:rFonts w:ascii="Verdana" w:hAnsi="Verdana"/>
          <w:sz w:val="18"/>
          <w:szCs w:val="18"/>
        </w:rPr>
        <w:t>30-059</w:t>
      </w:r>
      <w:r w:rsidR="00FB7F50" w:rsidRPr="0010229D">
        <w:rPr>
          <w:rFonts w:ascii="Verdana" w:hAnsi="Verdana"/>
          <w:sz w:val="18"/>
          <w:szCs w:val="18"/>
        </w:rPr>
        <w:t xml:space="preserve"> </w:t>
      </w:r>
      <w:r w:rsidRPr="0010229D">
        <w:rPr>
          <w:rFonts w:ascii="Verdana" w:hAnsi="Verdana"/>
          <w:sz w:val="18"/>
          <w:szCs w:val="18"/>
        </w:rPr>
        <w:t>Kraków</w:t>
      </w:r>
    </w:p>
    <w:p w14:paraId="499A91FE" w14:textId="77777777" w:rsidR="008642B3" w:rsidRPr="0010229D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0229D">
        <w:rPr>
          <w:rFonts w:ascii="Verdana" w:hAnsi="Verdana"/>
          <w:sz w:val="18"/>
          <w:szCs w:val="18"/>
        </w:rPr>
        <w:t>OGŁOSZENIE</w:t>
      </w:r>
    </w:p>
    <w:p w14:paraId="49DF8CB2" w14:textId="77777777" w:rsidR="008642B3" w:rsidRPr="0010229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0229D">
        <w:rPr>
          <w:rFonts w:ascii="Verdana" w:hAnsi="Verdana"/>
          <w:b/>
          <w:sz w:val="18"/>
          <w:szCs w:val="18"/>
        </w:rPr>
        <w:t xml:space="preserve">o </w:t>
      </w:r>
      <w:r w:rsidR="0054734E" w:rsidRPr="0010229D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E422B1" w:rsidRPr="0010229D" w14:paraId="14114AFC" w14:textId="77777777" w:rsidTr="00B64969">
        <w:trPr>
          <w:trHeight w:val="638"/>
        </w:trPr>
        <w:tc>
          <w:tcPr>
            <w:tcW w:w="959" w:type="dxa"/>
            <w:shd w:val="clear" w:color="auto" w:fill="auto"/>
          </w:tcPr>
          <w:p w14:paraId="20257730" w14:textId="77777777" w:rsidR="00E422B1" w:rsidRPr="0010229D" w:rsidRDefault="00E422B1" w:rsidP="00B6496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5A1CD7" w14:textId="10049CB0" w:rsidR="00E422B1" w:rsidRPr="0010229D" w:rsidRDefault="00E422B1" w:rsidP="00B6496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10229D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10229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10229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0229D">
              <w:rPr>
                <w:rFonts w:ascii="Verdana" w:hAnsi="Verdana"/>
                <w:b/>
                <w:bCs/>
                <w:sz w:val="18"/>
                <w:szCs w:val="18"/>
              </w:rPr>
              <w:t>dostaw</w:t>
            </w:r>
            <w:r w:rsidR="0010229D">
              <w:rPr>
                <w:rFonts w:ascii="Verdana" w:hAnsi="Verdana"/>
                <w:b/>
                <w:bCs/>
                <w:sz w:val="18"/>
                <w:szCs w:val="18"/>
              </w:rPr>
              <w:t>ę</w:t>
            </w:r>
            <w:r w:rsidRPr="0010229D">
              <w:rPr>
                <w:rFonts w:ascii="Verdana" w:hAnsi="Verdana"/>
                <w:b/>
                <w:bCs/>
                <w:sz w:val="18"/>
                <w:szCs w:val="18"/>
              </w:rPr>
              <w:t xml:space="preserve"> modułu pomiarowego z funkcją EIS, urządzenia do prasowania elektrod na gorąco oraz urządzenia do nanoszenia cienkich warstw na folie metaliczne dla WEiP - DE-dzp.272-276/25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0229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0229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/>
                <w:sz w:val="18"/>
                <w:szCs w:val="18"/>
              </w:rPr>
              <w:t>DE-dzp.272-276/25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6766815" w14:textId="77777777" w:rsidR="008642B3" w:rsidRPr="0010229D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0229D">
        <w:rPr>
          <w:rFonts w:ascii="Verdana" w:hAnsi="Verdana"/>
          <w:sz w:val="18"/>
          <w:szCs w:val="18"/>
        </w:rPr>
        <w:t>Zamawiający,</w:t>
      </w:r>
      <w:r w:rsidRPr="0010229D">
        <w:rPr>
          <w:rFonts w:ascii="Verdana" w:hAnsi="Verdana"/>
          <w:b/>
          <w:sz w:val="18"/>
          <w:szCs w:val="18"/>
        </w:rPr>
        <w:t xml:space="preserve"> </w:t>
      </w:r>
      <w:r w:rsidR="00F17110" w:rsidRPr="0010229D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10229D">
        <w:rPr>
          <w:rFonts w:ascii="Verdana" w:hAnsi="Verdana"/>
          <w:b/>
          <w:sz w:val="18"/>
          <w:szCs w:val="18"/>
        </w:rPr>
        <w:t xml:space="preserve">, </w:t>
      </w:r>
      <w:r w:rsidRPr="0010229D">
        <w:rPr>
          <w:rFonts w:ascii="Verdana" w:hAnsi="Verdana"/>
          <w:sz w:val="18"/>
          <w:szCs w:val="18"/>
        </w:rPr>
        <w:t>działając na podstawie art. 253 ust. 1</w:t>
      </w:r>
      <w:r w:rsidR="00836DAF" w:rsidRPr="0010229D">
        <w:rPr>
          <w:rFonts w:ascii="Verdana" w:hAnsi="Verdana"/>
          <w:sz w:val="18"/>
          <w:szCs w:val="18"/>
        </w:rPr>
        <w:t xml:space="preserve"> pkt. 1 i ust. 2</w:t>
      </w:r>
      <w:r w:rsidRPr="0010229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4E28B8" w:rsidRPr="0010229D">
        <w:rPr>
          <w:rFonts w:ascii="Verdana" w:hAnsi="Verdana"/>
          <w:sz w:val="18"/>
          <w:szCs w:val="18"/>
        </w:rPr>
        <w:t xml:space="preserve"> (Dz.U.2024.1320 t.j. ze zm.) </w:t>
      </w:r>
      <w:r w:rsidRPr="0010229D">
        <w:rPr>
          <w:rFonts w:ascii="Verdana" w:hAnsi="Verdana"/>
          <w:sz w:val="18"/>
          <w:szCs w:val="18"/>
        </w:rPr>
        <w:t>zwanej dalej „ustawą Pzp”</w:t>
      </w:r>
      <w:r w:rsidR="00D26ED6" w:rsidRPr="0010229D">
        <w:rPr>
          <w:rFonts w:ascii="Verdana" w:hAnsi="Verdana"/>
          <w:sz w:val="18"/>
          <w:szCs w:val="18"/>
        </w:rPr>
        <w:t xml:space="preserve">, </w:t>
      </w:r>
      <w:r w:rsidRPr="0010229D">
        <w:rPr>
          <w:rFonts w:ascii="Verdana" w:hAnsi="Verdana"/>
          <w:sz w:val="18"/>
          <w:szCs w:val="18"/>
        </w:rPr>
        <w:t>informuje</w:t>
      </w:r>
      <w:r w:rsidR="00D26ED6" w:rsidRPr="0010229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0229D">
        <w:rPr>
          <w:rFonts w:ascii="Verdana" w:hAnsi="Verdana"/>
          <w:sz w:val="18"/>
          <w:szCs w:val="18"/>
        </w:rPr>
        <w:t>najkorzystniejsz</w:t>
      </w:r>
      <w:r w:rsidR="00D26ED6" w:rsidRPr="0010229D">
        <w:rPr>
          <w:rFonts w:ascii="Verdana" w:hAnsi="Verdana"/>
          <w:sz w:val="18"/>
          <w:szCs w:val="18"/>
        </w:rPr>
        <w:t xml:space="preserve">a wybrana została </w:t>
      </w:r>
      <w:r w:rsidR="00756CDA" w:rsidRPr="0010229D">
        <w:rPr>
          <w:rFonts w:ascii="Verdana" w:hAnsi="Verdana"/>
          <w:sz w:val="18"/>
          <w:szCs w:val="18"/>
        </w:rPr>
        <w:t>ofer</w:t>
      </w:r>
      <w:r w:rsidR="00D26ED6" w:rsidRPr="0010229D">
        <w:rPr>
          <w:rFonts w:ascii="Verdana" w:hAnsi="Verdana"/>
          <w:sz w:val="18"/>
          <w:szCs w:val="18"/>
        </w:rPr>
        <w:t>t</w:t>
      </w:r>
      <w:r w:rsidR="009F0E5C" w:rsidRPr="0010229D">
        <w:rPr>
          <w:rFonts w:ascii="Verdana" w:hAnsi="Verdana"/>
          <w:sz w:val="18"/>
          <w:szCs w:val="18"/>
        </w:rPr>
        <w:t>a</w:t>
      </w:r>
      <w:r w:rsidR="00D26ED6" w:rsidRPr="0010229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422B1" w:rsidRPr="0010229D" w14:paraId="12B0FEB8" w14:textId="77777777" w:rsidTr="00B649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93BABA8" w14:textId="1E3CD8E3" w:rsidR="0010229D" w:rsidRPr="0010229D" w:rsidRDefault="0010229D" w:rsidP="00B64969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0229D">
              <w:rPr>
                <w:rFonts w:ascii="Verdana" w:hAnsi="Verdana"/>
                <w:b/>
                <w:sz w:val="18"/>
                <w:szCs w:val="18"/>
              </w:rPr>
              <w:t>Zadanie częściowe nr 1</w:t>
            </w:r>
          </w:p>
          <w:p w14:paraId="3783D2DC" w14:textId="6532CEFD" w:rsidR="00E422B1" w:rsidRPr="0010229D" w:rsidRDefault="00E422B1" w:rsidP="00B64969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0229D">
              <w:rPr>
                <w:rFonts w:ascii="Verdana" w:hAnsi="Verdana"/>
                <w:b/>
                <w:sz w:val="18"/>
                <w:szCs w:val="18"/>
              </w:rPr>
              <w:t>LAMBDA SYSTEM SPÓŁKA Z OGRANICZONĄ ODPOWIEDZIALNOŚCIĄ</w:t>
            </w:r>
          </w:p>
          <w:p w14:paraId="573D04AF" w14:textId="77777777" w:rsidR="00E422B1" w:rsidRPr="0010229D" w:rsidRDefault="00E422B1" w:rsidP="00B6496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0229D">
              <w:rPr>
                <w:rFonts w:ascii="Verdana" w:hAnsi="Verdana"/>
                <w:bCs/>
                <w:sz w:val="18"/>
                <w:szCs w:val="18"/>
              </w:rPr>
              <w:t>MIŃSKA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25A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/U12</w:t>
            </w:r>
          </w:p>
          <w:p w14:paraId="5AE98158" w14:textId="77777777" w:rsidR="00E422B1" w:rsidRPr="0010229D" w:rsidRDefault="00E422B1" w:rsidP="00B6496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0229D">
              <w:rPr>
                <w:rFonts w:ascii="Verdana" w:hAnsi="Verdana"/>
                <w:bCs/>
                <w:sz w:val="18"/>
                <w:szCs w:val="18"/>
              </w:rPr>
              <w:t>03-808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WARSZAWA</w:t>
            </w:r>
          </w:p>
          <w:p w14:paraId="17C05040" w14:textId="5A421E55" w:rsidR="00E422B1" w:rsidRPr="0010229D" w:rsidRDefault="00E422B1" w:rsidP="00B64969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10229D" w:rsidRPr="0010229D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10229D">
              <w:rPr>
                <w:rFonts w:ascii="Verdana" w:hAnsi="Verdana"/>
                <w:sz w:val="18"/>
                <w:szCs w:val="18"/>
              </w:rPr>
              <w:t>brutto</w:t>
            </w:r>
            <w:r w:rsidR="0010229D" w:rsidRPr="0010229D">
              <w:rPr>
                <w:rFonts w:ascii="Verdana" w:hAnsi="Verdana"/>
                <w:sz w:val="18"/>
                <w:szCs w:val="18"/>
              </w:rPr>
              <w:t>: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/>
                <w:sz w:val="18"/>
                <w:szCs w:val="18"/>
              </w:rPr>
              <w:t>91 266.00 zł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7D35D59" w14:textId="77777777" w:rsidR="00E422B1" w:rsidRPr="0010229D" w:rsidRDefault="00E422B1" w:rsidP="00B64969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0229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E422B1" w:rsidRPr="0010229D" w14:paraId="00BB0624" w14:textId="77777777" w:rsidTr="00B649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D1230E5" w14:textId="30F54469" w:rsidR="0010229D" w:rsidRPr="0010229D" w:rsidRDefault="0010229D" w:rsidP="00B64969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0229D">
              <w:rPr>
                <w:rFonts w:ascii="Verdana" w:hAnsi="Verdana"/>
                <w:b/>
                <w:sz w:val="18"/>
                <w:szCs w:val="18"/>
              </w:rPr>
              <w:t>Zadanie częściowe nr 2</w:t>
            </w:r>
          </w:p>
          <w:p w14:paraId="2B289516" w14:textId="1F5939FC" w:rsidR="00E422B1" w:rsidRPr="0010229D" w:rsidRDefault="00E422B1" w:rsidP="00B64969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0229D">
              <w:rPr>
                <w:rFonts w:ascii="Verdana" w:hAnsi="Verdana"/>
                <w:b/>
                <w:sz w:val="18"/>
                <w:szCs w:val="18"/>
              </w:rPr>
              <w:t>LAMBDA SYSTEM SPÓŁKA Z OGRANICZONĄ ODPOWIEDZIALNOŚCIĄ</w:t>
            </w:r>
          </w:p>
          <w:p w14:paraId="4EEC4854" w14:textId="77777777" w:rsidR="00E422B1" w:rsidRPr="0010229D" w:rsidRDefault="00E422B1" w:rsidP="00B6496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0229D">
              <w:rPr>
                <w:rFonts w:ascii="Verdana" w:hAnsi="Verdana"/>
                <w:bCs/>
                <w:sz w:val="18"/>
                <w:szCs w:val="18"/>
              </w:rPr>
              <w:t>MIŃSKA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25A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/U12</w:t>
            </w:r>
          </w:p>
          <w:p w14:paraId="599FA877" w14:textId="77777777" w:rsidR="00E422B1" w:rsidRPr="0010229D" w:rsidRDefault="00E422B1" w:rsidP="00B6496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0229D">
              <w:rPr>
                <w:rFonts w:ascii="Verdana" w:hAnsi="Verdana"/>
                <w:bCs/>
                <w:sz w:val="18"/>
                <w:szCs w:val="18"/>
              </w:rPr>
              <w:t>03-808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WARSZAWA</w:t>
            </w:r>
          </w:p>
          <w:p w14:paraId="616AA8F8" w14:textId="4896541D" w:rsidR="00E422B1" w:rsidRPr="0010229D" w:rsidRDefault="00E422B1" w:rsidP="00B64969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10229D" w:rsidRPr="0010229D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10229D">
              <w:rPr>
                <w:rFonts w:ascii="Verdana" w:hAnsi="Verdana"/>
                <w:sz w:val="18"/>
                <w:szCs w:val="18"/>
              </w:rPr>
              <w:t>brutto</w:t>
            </w:r>
            <w:r w:rsidR="0010229D" w:rsidRPr="0010229D">
              <w:rPr>
                <w:rFonts w:ascii="Verdana" w:hAnsi="Verdana"/>
                <w:sz w:val="18"/>
                <w:szCs w:val="18"/>
              </w:rPr>
              <w:t>: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/>
                <w:sz w:val="18"/>
                <w:szCs w:val="18"/>
              </w:rPr>
              <w:t>34 440.00 zł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3E12E53" w14:textId="77777777" w:rsidR="00E422B1" w:rsidRPr="0010229D" w:rsidRDefault="00E422B1" w:rsidP="00B64969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0229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E422B1" w:rsidRPr="0010229D" w14:paraId="20B4610B" w14:textId="77777777" w:rsidTr="00B649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1E73A58" w14:textId="77777777" w:rsidR="00E422B1" w:rsidRPr="0010229D" w:rsidRDefault="00E422B1" w:rsidP="00B64969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0229D">
              <w:rPr>
                <w:rFonts w:ascii="Verdana" w:hAnsi="Verdana"/>
                <w:b/>
                <w:sz w:val="18"/>
                <w:szCs w:val="18"/>
              </w:rPr>
              <w:t>LAMBDA SYSTEM SPÓŁKA Z OGRANICZONĄ ODPOWIEDZIALNOŚCIĄ</w:t>
            </w:r>
          </w:p>
          <w:p w14:paraId="3EB5FC57" w14:textId="77777777" w:rsidR="00E422B1" w:rsidRPr="0010229D" w:rsidRDefault="00E422B1" w:rsidP="00B6496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0229D">
              <w:rPr>
                <w:rFonts w:ascii="Verdana" w:hAnsi="Verdana"/>
                <w:bCs/>
                <w:sz w:val="18"/>
                <w:szCs w:val="18"/>
              </w:rPr>
              <w:t>MIŃSKA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25A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/U12</w:t>
            </w:r>
          </w:p>
          <w:p w14:paraId="669E67B0" w14:textId="77777777" w:rsidR="00E422B1" w:rsidRPr="0010229D" w:rsidRDefault="00E422B1" w:rsidP="00B6496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0229D">
              <w:rPr>
                <w:rFonts w:ascii="Verdana" w:hAnsi="Verdana"/>
                <w:bCs/>
                <w:sz w:val="18"/>
                <w:szCs w:val="18"/>
              </w:rPr>
              <w:t>03-808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WARSZAWA</w:t>
            </w:r>
          </w:p>
          <w:p w14:paraId="04CED6E6" w14:textId="49086BBD" w:rsidR="00E422B1" w:rsidRPr="0010229D" w:rsidRDefault="00E422B1" w:rsidP="00B64969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10229D" w:rsidRPr="0010229D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10229D">
              <w:rPr>
                <w:rFonts w:ascii="Verdana" w:hAnsi="Verdana"/>
                <w:sz w:val="18"/>
                <w:szCs w:val="18"/>
              </w:rPr>
              <w:t>brutto</w:t>
            </w:r>
            <w:r w:rsidR="0010229D" w:rsidRPr="0010229D">
              <w:rPr>
                <w:rFonts w:ascii="Verdana" w:hAnsi="Verdana"/>
                <w:sz w:val="18"/>
                <w:szCs w:val="18"/>
              </w:rPr>
              <w:t>: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b/>
                <w:sz w:val="18"/>
                <w:szCs w:val="18"/>
              </w:rPr>
              <w:t>35 055.00 zł</w:t>
            </w:r>
            <w:r w:rsidRPr="0010229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E16EDFB" w14:textId="77777777" w:rsidR="00E422B1" w:rsidRPr="0010229D" w:rsidRDefault="00E422B1" w:rsidP="00B64969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0229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2FBB8F0" w14:textId="77777777" w:rsidR="003A0AFC" w:rsidRPr="0010229D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0229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10229D" w14:paraId="39C557FD" w14:textId="77777777" w:rsidTr="00596EA3">
        <w:tc>
          <w:tcPr>
            <w:tcW w:w="2169" w:type="dxa"/>
            <w:shd w:val="clear" w:color="auto" w:fill="F3F3F3"/>
          </w:tcPr>
          <w:p w14:paraId="4DF2B623" w14:textId="77777777" w:rsidR="00211A34" w:rsidRPr="0010229D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10229D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3424C94" w14:textId="77777777" w:rsidR="00211A34" w:rsidRPr="0010229D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10229D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180D13C" w14:textId="77777777" w:rsidR="00211A34" w:rsidRPr="0010229D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10229D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5E7D438" w14:textId="77777777" w:rsidR="00211A34" w:rsidRPr="0010229D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10229D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bookmarkEnd w:id="0"/>
      <w:tr w:rsidR="00E422B1" w:rsidRPr="0010229D" w14:paraId="7B11CE2B" w14:textId="77777777" w:rsidTr="00B64969">
        <w:tc>
          <w:tcPr>
            <w:tcW w:w="2169" w:type="dxa"/>
            <w:shd w:val="clear" w:color="auto" w:fill="auto"/>
          </w:tcPr>
          <w:p w14:paraId="62CD511C" w14:textId="77777777" w:rsidR="00E422B1" w:rsidRPr="0010229D" w:rsidRDefault="00E422B1" w:rsidP="00B64969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>1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10229D">
              <w:rPr>
                <w:rFonts w:ascii="Verdana" w:hAnsi="Verdana"/>
                <w:sz w:val="18"/>
                <w:szCs w:val="18"/>
              </w:rPr>
              <w:t>dostawa modułu pomiarowego z funkcją EIS dla WEiP</w:t>
            </w:r>
          </w:p>
        </w:tc>
        <w:tc>
          <w:tcPr>
            <w:tcW w:w="2793" w:type="dxa"/>
            <w:shd w:val="clear" w:color="auto" w:fill="auto"/>
          </w:tcPr>
          <w:p w14:paraId="79AD94F5" w14:textId="77777777" w:rsidR="00E422B1" w:rsidRPr="0010229D" w:rsidRDefault="00E422B1" w:rsidP="00B64969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0229D">
              <w:rPr>
                <w:rFonts w:ascii="Verdana" w:hAnsi="Verdana"/>
                <w:b/>
                <w:bCs/>
                <w:sz w:val="18"/>
                <w:szCs w:val="18"/>
              </w:rPr>
              <w:t>LAMBDA SYSTEM SPÓŁKA Z OGRANICZONĄ ODPOWIEDZIALNOŚCIĄ</w:t>
            </w:r>
          </w:p>
          <w:p w14:paraId="13386987" w14:textId="77777777" w:rsidR="00E422B1" w:rsidRPr="0010229D" w:rsidRDefault="00E422B1" w:rsidP="00B64969">
            <w:pPr>
              <w:rPr>
                <w:rFonts w:ascii="Verdana" w:hAnsi="Verdana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>MIŃSKA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sz w:val="18"/>
                <w:szCs w:val="18"/>
              </w:rPr>
              <w:t>25A/U12</w:t>
            </w:r>
          </w:p>
          <w:p w14:paraId="0CEADDEF" w14:textId="77777777" w:rsidR="00E422B1" w:rsidRDefault="00E422B1" w:rsidP="00B64969">
            <w:pPr>
              <w:spacing w:after="40"/>
              <w:rPr>
                <w:rFonts w:ascii="Verdana" w:hAnsi="Verdana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>03-808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sz w:val="18"/>
                <w:szCs w:val="18"/>
              </w:rPr>
              <w:t>WARSZAWA</w:t>
            </w:r>
          </w:p>
          <w:p w14:paraId="76351085" w14:textId="77777777" w:rsidR="0010229D" w:rsidRPr="0010229D" w:rsidRDefault="0010229D" w:rsidP="00B64969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auto"/>
          </w:tcPr>
          <w:p w14:paraId="6CC7AC29" w14:textId="77777777" w:rsidR="00E422B1" w:rsidRPr="0010229D" w:rsidRDefault="00E422B1" w:rsidP="00B64969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432485D3" w14:textId="791E2055" w:rsidR="00E422B1" w:rsidRPr="0010229D" w:rsidRDefault="00E422B1" w:rsidP="00B64969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 xml:space="preserve">2 - Okres gwarancji - </w:t>
            </w:r>
            <w:r w:rsidR="0010229D" w:rsidRPr="0010229D">
              <w:rPr>
                <w:rFonts w:ascii="Verdana" w:hAnsi="Verdana"/>
                <w:sz w:val="18"/>
                <w:szCs w:val="18"/>
              </w:rPr>
              <w:t>0</w:t>
            </w:r>
            <w:r w:rsidRPr="0010229D">
              <w:rPr>
                <w:rFonts w:ascii="Verdana" w:hAnsi="Verdana"/>
                <w:sz w:val="18"/>
                <w:szCs w:val="18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2EBCE7" w14:textId="77909FE0" w:rsidR="00E422B1" w:rsidRPr="0010229D" w:rsidRDefault="00E422B1" w:rsidP="00B64969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 xml:space="preserve">  </w:t>
            </w:r>
            <w:r w:rsidR="0010229D" w:rsidRPr="0010229D">
              <w:rPr>
                <w:rFonts w:ascii="Verdana" w:hAnsi="Verdana"/>
                <w:sz w:val="18"/>
                <w:szCs w:val="18"/>
              </w:rPr>
              <w:t>6</w:t>
            </w:r>
            <w:r w:rsidRPr="0010229D">
              <w:rPr>
                <w:rFonts w:ascii="Verdana" w:hAnsi="Verdana"/>
                <w:sz w:val="18"/>
                <w:szCs w:val="18"/>
              </w:rPr>
              <w:t>0,00</w:t>
            </w:r>
          </w:p>
        </w:tc>
      </w:tr>
      <w:tr w:rsidR="00E422B1" w:rsidRPr="0010229D" w14:paraId="71DFB43C" w14:textId="77777777" w:rsidTr="00B64969">
        <w:tc>
          <w:tcPr>
            <w:tcW w:w="2169" w:type="dxa"/>
            <w:shd w:val="clear" w:color="auto" w:fill="auto"/>
          </w:tcPr>
          <w:p w14:paraId="751F4952" w14:textId="77777777" w:rsidR="00E422B1" w:rsidRPr="0010229D" w:rsidRDefault="00E422B1" w:rsidP="00B64969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lastRenderedPageBreak/>
              <w:t>2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10229D">
              <w:rPr>
                <w:rFonts w:ascii="Verdana" w:hAnsi="Verdana"/>
                <w:sz w:val="18"/>
                <w:szCs w:val="18"/>
              </w:rPr>
              <w:t>dostawa urządzenia do prasowania elektrod na gorąco dla WEiP</w:t>
            </w:r>
          </w:p>
        </w:tc>
        <w:tc>
          <w:tcPr>
            <w:tcW w:w="2793" w:type="dxa"/>
            <w:shd w:val="clear" w:color="auto" w:fill="auto"/>
          </w:tcPr>
          <w:p w14:paraId="4C4CB8D0" w14:textId="77777777" w:rsidR="00E422B1" w:rsidRPr="0010229D" w:rsidRDefault="00E422B1" w:rsidP="00B64969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0229D">
              <w:rPr>
                <w:rFonts w:ascii="Verdana" w:hAnsi="Verdana"/>
                <w:b/>
                <w:bCs/>
                <w:sz w:val="18"/>
                <w:szCs w:val="18"/>
              </w:rPr>
              <w:t>LAMBDA SYSTEM SPÓŁKA Z OGRANICZONĄ ODPOWIEDZIALNOŚCIĄ</w:t>
            </w:r>
          </w:p>
          <w:p w14:paraId="365ADE4D" w14:textId="77777777" w:rsidR="00E422B1" w:rsidRPr="0010229D" w:rsidRDefault="00E422B1" w:rsidP="00B64969">
            <w:pPr>
              <w:rPr>
                <w:rFonts w:ascii="Verdana" w:hAnsi="Verdana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>MIŃSKA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sz w:val="18"/>
                <w:szCs w:val="18"/>
              </w:rPr>
              <w:t>25A/U12</w:t>
            </w:r>
          </w:p>
          <w:p w14:paraId="570F0889" w14:textId="77777777" w:rsidR="00E422B1" w:rsidRPr="0010229D" w:rsidRDefault="00E422B1" w:rsidP="00B64969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>03-808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6C7646E" w14:textId="77777777" w:rsidR="00E422B1" w:rsidRPr="0010229D" w:rsidRDefault="00E422B1" w:rsidP="00B64969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5A64C90B" w14:textId="2881262C" w:rsidR="00E422B1" w:rsidRPr="0010229D" w:rsidRDefault="00E422B1" w:rsidP="00B64969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 xml:space="preserve">2 - Okres gwarancji - </w:t>
            </w:r>
            <w:r w:rsidR="0010229D" w:rsidRPr="0010229D">
              <w:rPr>
                <w:rFonts w:ascii="Verdana" w:hAnsi="Verdana"/>
                <w:sz w:val="18"/>
                <w:szCs w:val="18"/>
              </w:rPr>
              <w:t>0</w:t>
            </w:r>
            <w:r w:rsidRPr="0010229D">
              <w:rPr>
                <w:rFonts w:ascii="Verdana" w:hAnsi="Verdana"/>
                <w:sz w:val="18"/>
                <w:szCs w:val="18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819937" w14:textId="78703922" w:rsidR="00E422B1" w:rsidRPr="0010229D" w:rsidRDefault="00E422B1" w:rsidP="00B64969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 xml:space="preserve">  </w:t>
            </w:r>
            <w:r w:rsidR="0010229D" w:rsidRPr="0010229D">
              <w:rPr>
                <w:rFonts w:ascii="Verdana" w:hAnsi="Verdana"/>
                <w:sz w:val="18"/>
                <w:szCs w:val="18"/>
              </w:rPr>
              <w:t>6</w:t>
            </w:r>
            <w:r w:rsidRPr="0010229D">
              <w:rPr>
                <w:rFonts w:ascii="Verdana" w:hAnsi="Verdana"/>
                <w:sz w:val="18"/>
                <w:szCs w:val="18"/>
              </w:rPr>
              <w:t>0,00</w:t>
            </w:r>
          </w:p>
        </w:tc>
      </w:tr>
      <w:tr w:rsidR="00E422B1" w:rsidRPr="0010229D" w14:paraId="2F8B42A3" w14:textId="77777777" w:rsidTr="00B64969">
        <w:tc>
          <w:tcPr>
            <w:tcW w:w="2169" w:type="dxa"/>
            <w:shd w:val="clear" w:color="auto" w:fill="auto"/>
          </w:tcPr>
          <w:p w14:paraId="2E125929" w14:textId="77777777" w:rsidR="00E422B1" w:rsidRPr="0010229D" w:rsidRDefault="00E422B1" w:rsidP="00B64969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>3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10229D">
              <w:rPr>
                <w:rFonts w:ascii="Verdana" w:hAnsi="Verdana"/>
                <w:sz w:val="18"/>
                <w:szCs w:val="18"/>
              </w:rPr>
              <w:t>urządzenia do nanoszenia cienkich warstw na folie metaliczne dla WEiP</w:t>
            </w:r>
          </w:p>
        </w:tc>
        <w:tc>
          <w:tcPr>
            <w:tcW w:w="2793" w:type="dxa"/>
            <w:shd w:val="clear" w:color="auto" w:fill="auto"/>
          </w:tcPr>
          <w:p w14:paraId="10F33B03" w14:textId="77777777" w:rsidR="00E422B1" w:rsidRPr="0010229D" w:rsidRDefault="00E422B1" w:rsidP="00B64969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0229D">
              <w:rPr>
                <w:rFonts w:ascii="Verdana" w:hAnsi="Verdana"/>
                <w:b/>
                <w:bCs/>
                <w:sz w:val="18"/>
                <w:szCs w:val="18"/>
              </w:rPr>
              <w:t>LAMBDA SYSTEM SPÓŁKA Z OGRANICZONĄ ODPOWIEDZIALNOŚCIĄ</w:t>
            </w:r>
          </w:p>
          <w:p w14:paraId="5E2B8FA5" w14:textId="77777777" w:rsidR="00E422B1" w:rsidRPr="0010229D" w:rsidRDefault="00E422B1" w:rsidP="00B64969">
            <w:pPr>
              <w:rPr>
                <w:rFonts w:ascii="Verdana" w:hAnsi="Verdana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>MIŃSKA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sz w:val="18"/>
                <w:szCs w:val="18"/>
              </w:rPr>
              <w:t>25A/U12</w:t>
            </w:r>
          </w:p>
          <w:p w14:paraId="48329790" w14:textId="77777777" w:rsidR="00E422B1" w:rsidRPr="0010229D" w:rsidRDefault="00E422B1" w:rsidP="00B64969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>03-808</w:t>
            </w:r>
            <w:r w:rsidRPr="0010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229D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7ED5B5C" w14:textId="77777777" w:rsidR="00E422B1" w:rsidRPr="0010229D" w:rsidRDefault="00E422B1" w:rsidP="00B64969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47D6AF6A" w14:textId="77777777" w:rsidR="00E422B1" w:rsidRPr="0010229D" w:rsidRDefault="00E422B1" w:rsidP="00B64969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144AEE" w14:textId="77777777" w:rsidR="00E422B1" w:rsidRPr="0010229D" w:rsidRDefault="00E422B1" w:rsidP="00B64969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10229D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</w:tbl>
    <w:p w14:paraId="0C882735" w14:textId="77777777" w:rsidR="008642B3" w:rsidRPr="0010229D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sectPr w:rsidR="008642B3" w:rsidRPr="0010229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50510" w14:textId="77777777" w:rsidR="00687C94" w:rsidRDefault="00687C94">
      <w:r>
        <w:separator/>
      </w:r>
    </w:p>
  </w:endnote>
  <w:endnote w:type="continuationSeparator" w:id="0">
    <w:p w14:paraId="3DE245E2" w14:textId="77777777" w:rsidR="00687C94" w:rsidRDefault="00687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EE9A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6CB4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9103F7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5EF98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EF21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68643" w14:textId="77777777" w:rsidR="00687C94" w:rsidRDefault="00687C94">
      <w:r>
        <w:separator/>
      </w:r>
    </w:p>
  </w:footnote>
  <w:footnote w:type="continuationSeparator" w:id="0">
    <w:p w14:paraId="7C15441D" w14:textId="77777777" w:rsidR="00687C94" w:rsidRDefault="00687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FAB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EFAD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15D9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C94"/>
    <w:rsid w:val="00022322"/>
    <w:rsid w:val="00042497"/>
    <w:rsid w:val="000C1E6F"/>
    <w:rsid w:val="000E4E56"/>
    <w:rsid w:val="0010229D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87C94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422B1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CD69DE"/>
  <w15:chartTrackingRefBased/>
  <w15:docId w15:val="{328B058A-20A6-4E5D-8C7A-2112E75F9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330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2025-07-09T08:45:00Z</dcterms:created>
  <dcterms:modified xsi:type="dcterms:W3CDTF">2025-07-09T08:47:00Z</dcterms:modified>
</cp:coreProperties>
</file>