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521CC" w14:textId="76C2F7A5" w:rsidR="008D2AB8" w:rsidRPr="00804228" w:rsidRDefault="008D2AB8" w:rsidP="00804228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b w:val="0"/>
          <w:sz w:val="20"/>
          <w:szCs w:val="20"/>
        </w:rPr>
        <w:tab/>
      </w:r>
      <w:r w:rsidRPr="00804228">
        <w:rPr>
          <w:rFonts w:ascii="Verdana" w:hAnsi="Verdana"/>
          <w:b w:val="0"/>
          <w:sz w:val="20"/>
          <w:szCs w:val="20"/>
        </w:rPr>
        <w:tab/>
      </w:r>
      <w:r w:rsidRPr="00804228">
        <w:rPr>
          <w:rFonts w:ascii="Verdana" w:hAnsi="Verdana"/>
          <w:b w:val="0"/>
          <w:sz w:val="20"/>
          <w:szCs w:val="20"/>
        </w:rPr>
        <w:tab/>
      </w:r>
      <w:r w:rsidRPr="00804228">
        <w:rPr>
          <w:rFonts w:ascii="Verdana" w:hAnsi="Verdana"/>
          <w:b w:val="0"/>
          <w:sz w:val="20"/>
          <w:szCs w:val="20"/>
        </w:rPr>
        <w:tab/>
      </w:r>
      <w:r w:rsidRPr="00804228">
        <w:rPr>
          <w:rFonts w:ascii="Verdana" w:hAnsi="Verdana"/>
          <w:b w:val="0"/>
          <w:sz w:val="20"/>
          <w:szCs w:val="20"/>
        </w:rPr>
        <w:tab/>
      </w:r>
      <w:r w:rsidRPr="00804228">
        <w:rPr>
          <w:rFonts w:ascii="Verdana" w:hAnsi="Verdana"/>
          <w:b w:val="0"/>
          <w:sz w:val="20"/>
          <w:szCs w:val="20"/>
        </w:rPr>
        <w:tab/>
      </w:r>
      <w:r w:rsidRPr="00804228">
        <w:rPr>
          <w:rFonts w:ascii="Verdana" w:hAnsi="Verdana"/>
          <w:b w:val="0"/>
          <w:sz w:val="20"/>
          <w:szCs w:val="20"/>
        </w:rPr>
        <w:tab/>
      </w:r>
      <w:r w:rsidRPr="00804228">
        <w:rPr>
          <w:rFonts w:ascii="Verdana" w:hAnsi="Verdana"/>
          <w:sz w:val="20"/>
          <w:szCs w:val="20"/>
        </w:rPr>
        <w:t xml:space="preserve">Załącznik nr </w:t>
      </w:r>
      <w:r w:rsidR="00012286" w:rsidRPr="00804228">
        <w:rPr>
          <w:rFonts w:ascii="Verdana" w:hAnsi="Verdana"/>
          <w:sz w:val="20"/>
          <w:szCs w:val="20"/>
        </w:rPr>
        <w:t>1</w:t>
      </w:r>
    </w:p>
    <w:p w14:paraId="037E8487" w14:textId="77777777" w:rsidR="008D2AB8" w:rsidRPr="00804228" w:rsidRDefault="008D2AB8" w:rsidP="0080422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7AED45C" w14:textId="77777777" w:rsidR="008D2AB8" w:rsidRPr="00804228" w:rsidRDefault="008D2AB8" w:rsidP="0080422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04228">
        <w:rPr>
          <w:rFonts w:ascii="Verdana" w:hAnsi="Verdana"/>
          <w:b/>
          <w:sz w:val="20"/>
          <w:szCs w:val="20"/>
        </w:rPr>
        <w:t>FORMULARZ OFERTY</w:t>
      </w:r>
    </w:p>
    <w:p w14:paraId="7915926D" w14:textId="77777777" w:rsidR="008D2AB8" w:rsidRPr="00804228" w:rsidRDefault="008D2AB8" w:rsidP="0080422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4B9F6AF7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3DD759E0" w14:textId="35FDCE51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</w:rPr>
        <w:t>FORMA PROWADZONEJ DZIAŁALNOŚCI: ................................................................</w:t>
      </w:r>
    </w:p>
    <w:p w14:paraId="099FBF8B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083F0D1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70BA5A0A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04228">
        <w:rPr>
          <w:rFonts w:ascii="Verdana" w:hAnsi="Verdana"/>
          <w:sz w:val="20"/>
          <w:szCs w:val="20"/>
          <w:lang w:val="de-DE"/>
        </w:rPr>
        <w:t>TEL.</w:t>
      </w:r>
      <w:r w:rsidRPr="0080422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81D22DA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04228">
        <w:rPr>
          <w:rFonts w:ascii="Verdana" w:hAnsi="Verdana"/>
          <w:sz w:val="20"/>
          <w:szCs w:val="20"/>
          <w:lang w:val="de-DE"/>
        </w:rPr>
        <w:t xml:space="preserve">FAX </w:t>
      </w:r>
      <w:r w:rsidRPr="00804228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0CECA5A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04228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835D1A3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04228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3B8261E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A9B26D0" w14:textId="77777777" w:rsidR="008D2AB8" w:rsidRPr="00804228" w:rsidRDefault="008D2AB8" w:rsidP="00804228">
      <w:pPr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</w:rPr>
        <w:t>Do: Nazwa i siedziba Zamawiającego:</w:t>
      </w:r>
    </w:p>
    <w:p w14:paraId="218E386F" w14:textId="77777777" w:rsidR="00804228" w:rsidRDefault="00804228" w:rsidP="00804228">
      <w:pPr>
        <w:ind w:right="-110"/>
        <w:rPr>
          <w:rFonts w:ascii="Verdana" w:hAnsi="Verdana"/>
          <w:b/>
          <w:sz w:val="20"/>
          <w:szCs w:val="20"/>
        </w:rPr>
      </w:pPr>
    </w:p>
    <w:p w14:paraId="6B88EA28" w14:textId="4531B7DA" w:rsidR="008D4198" w:rsidRPr="00804228" w:rsidRDefault="008D4198" w:rsidP="00804228">
      <w:pPr>
        <w:ind w:right="-110"/>
        <w:rPr>
          <w:rFonts w:ascii="Verdana" w:hAnsi="Verdana"/>
          <w:b/>
          <w:sz w:val="20"/>
          <w:szCs w:val="20"/>
        </w:rPr>
      </w:pPr>
      <w:r w:rsidRPr="00804228">
        <w:rPr>
          <w:rFonts w:ascii="Verdana" w:hAnsi="Verdana"/>
          <w:b/>
          <w:sz w:val="20"/>
          <w:szCs w:val="20"/>
        </w:rPr>
        <w:t xml:space="preserve">Akademia Górniczo </w:t>
      </w:r>
      <w:r w:rsidR="00804228">
        <w:rPr>
          <w:rFonts w:ascii="Verdana" w:hAnsi="Verdana"/>
          <w:b/>
          <w:sz w:val="20"/>
          <w:szCs w:val="20"/>
        </w:rPr>
        <w:t>–</w:t>
      </w:r>
      <w:r w:rsidRPr="00804228">
        <w:rPr>
          <w:rFonts w:ascii="Verdana" w:hAnsi="Verdana"/>
          <w:b/>
          <w:sz w:val="20"/>
          <w:szCs w:val="20"/>
        </w:rPr>
        <w:t xml:space="preserve"> Hutnicza</w:t>
      </w:r>
      <w:r w:rsidR="00804228">
        <w:rPr>
          <w:rFonts w:ascii="Verdana" w:hAnsi="Verdana"/>
          <w:b/>
          <w:sz w:val="20"/>
          <w:szCs w:val="20"/>
        </w:rPr>
        <w:t xml:space="preserve"> </w:t>
      </w:r>
      <w:r w:rsidRPr="00804228">
        <w:rPr>
          <w:rFonts w:ascii="Verdana" w:hAnsi="Verdana"/>
          <w:b/>
          <w:sz w:val="20"/>
          <w:szCs w:val="20"/>
        </w:rPr>
        <w:t>im. Stanisława Staszica w Krakowie</w:t>
      </w:r>
    </w:p>
    <w:p w14:paraId="7E8BF5A4" w14:textId="77777777" w:rsidR="008D2AB8" w:rsidRPr="00804228" w:rsidRDefault="008D4198" w:rsidP="00804228">
      <w:pPr>
        <w:ind w:right="-110"/>
        <w:rPr>
          <w:rFonts w:ascii="Verdana" w:hAnsi="Verdana"/>
          <w:b/>
          <w:sz w:val="20"/>
          <w:szCs w:val="20"/>
        </w:rPr>
      </w:pPr>
      <w:r w:rsidRPr="00804228">
        <w:rPr>
          <w:rFonts w:ascii="Verdana" w:hAnsi="Verdana"/>
          <w:b/>
          <w:sz w:val="20"/>
          <w:szCs w:val="20"/>
        </w:rPr>
        <w:t>Dział Zamówień Publicznych</w:t>
      </w:r>
      <w:r w:rsidR="008D2AB8" w:rsidRPr="00804228">
        <w:rPr>
          <w:rFonts w:ascii="Verdana" w:hAnsi="Verdana"/>
          <w:b/>
          <w:sz w:val="20"/>
          <w:szCs w:val="20"/>
        </w:rPr>
        <w:t xml:space="preserve">  </w:t>
      </w:r>
    </w:p>
    <w:p w14:paraId="05DD949D" w14:textId="7EFD2DE4" w:rsidR="008D2AB8" w:rsidRPr="00804228" w:rsidRDefault="008D4198" w:rsidP="00804228">
      <w:pPr>
        <w:ind w:right="-110"/>
        <w:rPr>
          <w:rFonts w:ascii="Verdana" w:hAnsi="Verdana"/>
          <w:b/>
          <w:sz w:val="20"/>
          <w:szCs w:val="20"/>
        </w:rPr>
      </w:pPr>
      <w:r w:rsidRPr="00804228">
        <w:rPr>
          <w:rFonts w:ascii="Verdana" w:hAnsi="Verdana"/>
          <w:b/>
          <w:sz w:val="20"/>
          <w:szCs w:val="20"/>
        </w:rPr>
        <w:t>Al. Mickiewicza</w:t>
      </w:r>
      <w:r w:rsidR="008D2AB8" w:rsidRPr="00804228">
        <w:rPr>
          <w:rFonts w:ascii="Verdana" w:hAnsi="Verdana"/>
          <w:b/>
          <w:sz w:val="20"/>
          <w:szCs w:val="20"/>
        </w:rPr>
        <w:t xml:space="preserve"> </w:t>
      </w:r>
      <w:r w:rsidRPr="00804228">
        <w:rPr>
          <w:rFonts w:ascii="Verdana" w:hAnsi="Verdana"/>
          <w:b/>
          <w:sz w:val="20"/>
          <w:szCs w:val="20"/>
        </w:rPr>
        <w:t>30</w:t>
      </w:r>
      <w:r w:rsidR="00804228">
        <w:rPr>
          <w:rFonts w:ascii="Verdana" w:hAnsi="Verdana"/>
          <w:b/>
          <w:sz w:val="20"/>
          <w:szCs w:val="20"/>
        </w:rPr>
        <w:t xml:space="preserve">, </w:t>
      </w:r>
      <w:r w:rsidRPr="00804228">
        <w:rPr>
          <w:rFonts w:ascii="Verdana" w:hAnsi="Verdana"/>
          <w:b/>
          <w:sz w:val="20"/>
          <w:szCs w:val="20"/>
        </w:rPr>
        <w:t>30-059</w:t>
      </w:r>
      <w:r w:rsidR="008D2AB8" w:rsidRPr="00804228">
        <w:rPr>
          <w:rFonts w:ascii="Verdana" w:hAnsi="Verdana"/>
          <w:b/>
          <w:sz w:val="20"/>
          <w:szCs w:val="20"/>
        </w:rPr>
        <w:t xml:space="preserve"> </w:t>
      </w:r>
      <w:r w:rsidRPr="00804228">
        <w:rPr>
          <w:rFonts w:ascii="Verdana" w:hAnsi="Verdana"/>
          <w:b/>
          <w:sz w:val="20"/>
          <w:szCs w:val="20"/>
        </w:rPr>
        <w:t>Kraków</w:t>
      </w:r>
      <w:r w:rsidR="008D2AB8" w:rsidRPr="00804228">
        <w:rPr>
          <w:rFonts w:ascii="Verdana" w:hAnsi="Verdana"/>
          <w:b/>
          <w:sz w:val="20"/>
          <w:szCs w:val="20"/>
        </w:rPr>
        <w:t xml:space="preserve">,  </w:t>
      </w:r>
    </w:p>
    <w:p w14:paraId="209B0B07" w14:textId="77777777" w:rsidR="008D2AB8" w:rsidRPr="00804228" w:rsidRDefault="008D2AB8" w:rsidP="00804228">
      <w:pPr>
        <w:ind w:firstLine="3969"/>
        <w:rPr>
          <w:rFonts w:ascii="Verdana" w:hAnsi="Verdana"/>
          <w:b/>
          <w:sz w:val="20"/>
          <w:szCs w:val="20"/>
        </w:rPr>
      </w:pPr>
    </w:p>
    <w:p w14:paraId="7702C3A9" w14:textId="07AC3229" w:rsidR="008D2AB8" w:rsidRPr="00804228" w:rsidRDefault="008D2AB8" w:rsidP="0080422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04228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8D4198" w:rsidRPr="00804228">
        <w:rPr>
          <w:rFonts w:ascii="Verdana" w:hAnsi="Verdana"/>
          <w:b/>
          <w:sz w:val="20"/>
          <w:szCs w:val="20"/>
        </w:rPr>
        <w:t>Remont portierni bramy gł</w:t>
      </w:r>
      <w:r w:rsidR="00804228">
        <w:rPr>
          <w:rFonts w:ascii="Verdana" w:hAnsi="Verdana"/>
          <w:b/>
          <w:sz w:val="20"/>
          <w:szCs w:val="20"/>
        </w:rPr>
        <w:t>ó</w:t>
      </w:r>
      <w:r w:rsidR="008D4198" w:rsidRPr="00804228">
        <w:rPr>
          <w:rFonts w:ascii="Verdana" w:hAnsi="Verdana"/>
          <w:b/>
          <w:sz w:val="20"/>
          <w:szCs w:val="20"/>
        </w:rPr>
        <w:t>wnej w paw. U-2 wraz z wykonaniem klimatyzacji oraz rozbudową systemu wjazdów i monitoringu terenu i obiektów AGH w Krakowie - DE-dzp.272-394/25</w:t>
      </w:r>
      <w:r w:rsidRPr="00804228">
        <w:rPr>
          <w:rFonts w:ascii="Verdana" w:hAnsi="Verdana"/>
          <w:b/>
          <w:sz w:val="20"/>
          <w:szCs w:val="20"/>
        </w:rPr>
        <w:t xml:space="preserve">, </w:t>
      </w:r>
      <w:r w:rsidRPr="00804228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0192C78" w14:textId="77777777" w:rsidR="008D2AB8" w:rsidRPr="00804228" w:rsidRDefault="008D2AB8" w:rsidP="0080422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Style w:val="Tabela-Siatka"/>
        <w:tblW w:w="9286" w:type="dxa"/>
        <w:tblInd w:w="0" w:type="dxa"/>
        <w:tblLook w:val="04A0" w:firstRow="1" w:lastRow="0" w:firstColumn="1" w:lastColumn="0" w:noHBand="0" w:noVBand="1"/>
      </w:tblPr>
      <w:tblGrid>
        <w:gridCol w:w="4210"/>
        <w:gridCol w:w="2316"/>
        <w:gridCol w:w="2760"/>
      </w:tblGrid>
      <w:tr w:rsidR="00804228" w14:paraId="6F3A4D80" w14:textId="77777777" w:rsidTr="00804228">
        <w:trPr>
          <w:trHeight w:val="612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C6AF" w14:textId="46CB601B" w:rsidR="00804228" w:rsidRPr="00563960" w:rsidRDefault="00046189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sz w:val="18"/>
                <w:szCs w:val="18"/>
              </w:rPr>
              <w:t>ETAPY</w:t>
            </w:r>
          </w:p>
          <w:p w14:paraId="78DBD0CE" w14:textId="34EB807C" w:rsidR="00804228" w:rsidRPr="00563960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EABB" w14:textId="56558106" w:rsidR="00804228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</w:t>
            </w:r>
            <w:r w:rsidRPr="00804228">
              <w:rPr>
                <w:rFonts w:ascii="Verdana" w:hAnsi="Verdana"/>
                <w:b/>
                <w:sz w:val="18"/>
                <w:szCs w:val="18"/>
              </w:rPr>
              <w:t>odatek VAT w wysokości .......... %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8808" w14:textId="203A71EA" w:rsidR="00804228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F266696" w14:textId="7E205AED" w:rsidR="00804228" w:rsidRDefault="00141753" w:rsidP="00141753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Brutto</w:t>
            </w:r>
          </w:p>
        </w:tc>
      </w:tr>
      <w:tr w:rsidR="00804228" w14:paraId="12AA938F" w14:textId="77777777" w:rsidTr="00D76271">
        <w:trPr>
          <w:trHeight w:val="612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7548" w14:textId="63B28792" w:rsidR="00804228" w:rsidRPr="00563960" w:rsidRDefault="00046189" w:rsidP="00D7627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sz w:val="18"/>
                <w:szCs w:val="18"/>
              </w:rPr>
              <w:t>ETAP</w:t>
            </w:r>
            <w:r w:rsidR="00804228" w:rsidRPr="00563960">
              <w:rPr>
                <w:rFonts w:ascii="Verdana" w:hAnsi="Verdana"/>
                <w:b/>
                <w:sz w:val="18"/>
                <w:szCs w:val="18"/>
              </w:rPr>
              <w:t xml:space="preserve"> I</w:t>
            </w:r>
          </w:p>
          <w:p w14:paraId="6704FA49" w14:textId="77777777" w:rsidR="00804228" w:rsidRPr="00563960" w:rsidRDefault="00804228" w:rsidP="00D7627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sz w:val="18"/>
                <w:szCs w:val="18"/>
              </w:rPr>
              <w:t>Remont portierni bramy głównej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16BE" w14:textId="77777777" w:rsidR="00804228" w:rsidRDefault="00804228" w:rsidP="00D7627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502A606" w14:textId="2E38C1F8" w:rsidR="00804228" w:rsidRDefault="00804228" w:rsidP="00D7627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166A" w14:textId="77777777" w:rsidR="00804228" w:rsidRDefault="00804228" w:rsidP="00D7627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8709900" w14:textId="77777777" w:rsidR="00804228" w:rsidRDefault="00804228" w:rsidP="00D76271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  <w:tr w:rsidR="00804228" w14:paraId="324A1388" w14:textId="77777777" w:rsidTr="00804228">
        <w:trPr>
          <w:trHeight w:val="706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4D19" w14:textId="4ACD3A48" w:rsidR="00804228" w:rsidRPr="00563960" w:rsidRDefault="00046189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sz w:val="18"/>
                <w:szCs w:val="18"/>
              </w:rPr>
              <w:t>ETAP</w:t>
            </w:r>
            <w:r w:rsidR="00804228" w:rsidRPr="00563960">
              <w:rPr>
                <w:rFonts w:ascii="Verdana" w:hAnsi="Verdana"/>
                <w:b/>
                <w:sz w:val="18"/>
                <w:szCs w:val="18"/>
              </w:rPr>
              <w:t xml:space="preserve"> II</w:t>
            </w:r>
          </w:p>
          <w:p w14:paraId="0B388503" w14:textId="41EC7E21" w:rsidR="00804228" w:rsidRPr="00563960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sz w:val="18"/>
                <w:szCs w:val="18"/>
              </w:rPr>
              <w:t>Rozbudowa monitoringu wizyjnego dla portierni bramy głównej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9A65" w14:textId="77777777" w:rsidR="00804228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E06F877" w14:textId="17535416" w:rsidR="00804228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A36D" w14:textId="58AA0822" w:rsidR="00804228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1B1468B0" w14:textId="77777777" w:rsidR="00804228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900E47A" w14:textId="77777777" w:rsidR="00804228" w:rsidRDefault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  <w:tr w:rsidR="00804228" w14:paraId="3F47EC8E" w14:textId="77777777" w:rsidTr="00804228">
        <w:trPr>
          <w:trHeight w:val="784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81E0" w14:textId="268A85A2" w:rsidR="00804228" w:rsidRPr="00563960" w:rsidRDefault="00046189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sz w:val="18"/>
                <w:szCs w:val="18"/>
              </w:rPr>
              <w:t>ETAP</w:t>
            </w:r>
            <w:r w:rsidR="00804228" w:rsidRPr="00563960">
              <w:rPr>
                <w:rFonts w:ascii="Verdana" w:hAnsi="Verdana"/>
                <w:b/>
                <w:sz w:val="18"/>
                <w:szCs w:val="18"/>
              </w:rPr>
              <w:t xml:space="preserve"> III</w:t>
            </w:r>
          </w:p>
          <w:p w14:paraId="75DAE3F0" w14:textId="038E76C8" w:rsidR="00804228" w:rsidRPr="00563960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sz w:val="18"/>
                <w:szCs w:val="18"/>
              </w:rPr>
              <w:t>Wykonanie instalacji klimatyzacji dla portierni bramy głównej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F0A2" w14:textId="77777777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EFA262D" w14:textId="54A8FCB1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D4B4" w14:textId="3C76A73A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51DDDC1" w14:textId="77777777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9676984" w14:textId="65D0D8DA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  <w:tr w:rsidR="00804228" w14:paraId="64B287AB" w14:textId="77777777" w:rsidTr="00804228">
        <w:trPr>
          <w:trHeight w:val="718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BEB9" w14:textId="77777777" w:rsidR="00804228" w:rsidRPr="00563960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1BCAD6D" w14:textId="673F38BA" w:rsidR="00804228" w:rsidRPr="00563960" w:rsidRDefault="00804228" w:rsidP="00804228">
            <w:pPr>
              <w:widowControl w:val="0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563960">
              <w:rPr>
                <w:rFonts w:ascii="Verdana" w:hAnsi="Verdana"/>
                <w:b/>
                <w:bCs/>
                <w:sz w:val="18"/>
                <w:szCs w:val="18"/>
              </w:rPr>
              <w:t>RAZEM</w:t>
            </w:r>
            <w:r w:rsidR="00E24E6E" w:rsidRPr="0056396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046189" w:rsidRPr="00563960">
              <w:rPr>
                <w:rFonts w:ascii="Verdana" w:hAnsi="Verdana"/>
                <w:b/>
                <w:bCs/>
                <w:sz w:val="18"/>
                <w:szCs w:val="18"/>
              </w:rPr>
              <w:t>ETAPY</w:t>
            </w:r>
            <w:r w:rsidR="00E24E6E" w:rsidRPr="00563960">
              <w:rPr>
                <w:rFonts w:ascii="Verdana" w:hAnsi="Verdana"/>
                <w:b/>
                <w:bCs/>
                <w:sz w:val="18"/>
                <w:szCs w:val="18"/>
              </w:rPr>
              <w:t xml:space="preserve"> I-III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5ABA" w14:textId="77777777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22A08C7" w14:textId="10066AFE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00F2" w14:textId="4D975879" w:rsidR="00804228" w:rsidRDefault="00804228" w:rsidP="00804228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7CFF2EC7" w14:textId="13A8D293" w:rsidR="00804228" w:rsidRDefault="00804228" w:rsidP="0080422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</w:tbl>
    <w:p w14:paraId="7368450C" w14:textId="77777777" w:rsidR="008D2AB8" w:rsidRPr="00804228" w:rsidRDefault="008D2AB8" w:rsidP="00804228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5ACC0F65" w14:textId="4EC58096" w:rsidR="00804228" w:rsidRDefault="00804228" w:rsidP="00804228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do </w:t>
      </w:r>
      <w:r w:rsidR="00141753">
        <w:rPr>
          <w:rFonts w:ascii="Verdana" w:hAnsi="Verdana"/>
          <w:b/>
          <w:sz w:val="20"/>
          <w:szCs w:val="20"/>
        </w:rPr>
        <w:t>……………….</w:t>
      </w:r>
      <w:r>
        <w:rPr>
          <w:rFonts w:ascii="Verdana" w:hAnsi="Verdana"/>
          <w:b/>
          <w:sz w:val="20"/>
          <w:szCs w:val="20"/>
        </w:rPr>
        <w:t xml:space="preserve"> dni  </w:t>
      </w:r>
      <w:r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6177773F" w14:textId="77777777" w:rsidR="00804228" w:rsidRDefault="00804228" w:rsidP="00804228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2D70EE25" w14:textId="1F495366" w:rsidR="00804228" w:rsidRPr="00046189" w:rsidRDefault="00804228" w:rsidP="00046189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…………………</w:t>
      </w:r>
      <w:r w:rsidR="00046189"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sz w:val="20"/>
          <w:szCs w:val="20"/>
        </w:rPr>
        <w:t xml:space="preserve">miesięcy </w:t>
      </w:r>
      <w:r>
        <w:rPr>
          <w:rFonts w:ascii="Verdana" w:hAnsi="Verdana"/>
          <w:color w:val="FF0000"/>
          <w:sz w:val="20"/>
          <w:szCs w:val="20"/>
        </w:rPr>
        <w:t>(kryterium oceny ofert)</w:t>
      </w:r>
      <w:r w:rsidR="00046189">
        <w:rPr>
          <w:rFonts w:ascii="Verdana" w:hAnsi="Verdana"/>
          <w:color w:val="FF0000"/>
          <w:sz w:val="20"/>
          <w:szCs w:val="20"/>
        </w:rPr>
        <w:t xml:space="preserve">, </w:t>
      </w:r>
      <w:r w:rsidR="00046189" w:rsidRPr="00046189">
        <w:rPr>
          <w:rFonts w:ascii="Verdana" w:eastAsia="Verdana" w:hAnsi="Verdana" w:cs="Verdana"/>
          <w:b/>
          <w:bCs/>
          <w:i/>
          <w:iCs/>
          <w:color w:val="000000"/>
          <w:sz w:val="20"/>
          <w:szCs w:val="20"/>
          <w:u w:val="single"/>
        </w:rPr>
        <w:t>z</w:t>
      </w:r>
      <w:r w:rsidR="00046189">
        <w:rPr>
          <w:rFonts w:ascii="Verdana" w:eastAsia="Verdana" w:hAnsi="Verdana" w:cs="Verdana"/>
          <w:b/>
          <w:bCs/>
          <w:i/>
          <w:iCs/>
          <w:color w:val="000000"/>
          <w:sz w:val="20"/>
          <w:szCs w:val="20"/>
          <w:u w:val="single"/>
        </w:rPr>
        <w:t xml:space="preserve">a wyjątkiem </w:t>
      </w:r>
      <w:r w:rsidR="00046189" w:rsidRPr="00EB127D">
        <w:rPr>
          <w:rFonts w:ascii="Verdana" w:eastAsia="Verdana" w:hAnsi="Verdana" w:cs="Verdana"/>
          <w:b/>
          <w:bCs/>
          <w:i/>
          <w:iCs/>
          <w:color w:val="000000"/>
          <w:sz w:val="20"/>
          <w:szCs w:val="20"/>
          <w:u w:val="single"/>
        </w:rPr>
        <w:t xml:space="preserve">stolarki okiennej i drzwiowej </w:t>
      </w:r>
      <w:r w:rsidR="00046189">
        <w:rPr>
          <w:rFonts w:ascii="Verdana" w:eastAsia="Verdana" w:hAnsi="Verdana" w:cs="Verdana"/>
          <w:b/>
          <w:bCs/>
          <w:i/>
          <w:iCs/>
          <w:color w:val="000000"/>
          <w:sz w:val="20"/>
          <w:szCs w:val="20"/>
          <w:u w:val="single"/>
        </w:rPr>
        <w:t xml:space="preserve">gdzie okres udzielonej gwarancji wynosi </w:t>
      </w:r>
      <w:r w:rsidR="00046189" w:rsidRPr="00046189">
        <w:rPr>
          <w:rFonts w:ascii="Verdana" w:eastAsia="Verdana" w:hAnsi="Verdana" w:cs="Verdana"/>
          <w:i/>
          <w:iCs/>
          <w:color w:val="000000"/>
          <w:sz w:val="20"/>
          <w:szCs w:val="20"/>
          <w:u w:val="single"/>
        </w:rPr>
        <w:t>…………………………. *miesięcy</w:t>
      </w:r>
    </w:p>
    <w:p w14:paraId="10579CE1" w14:textId="77777777" w:rsidR="00046189" w:rsidRDefault="00046189" w:rsidP="00046189">
      <w:pPr>
        <w:ind w:right="-45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 SWZ.  </w:t>
      </w:r>
      <w:r>
        <w:rPr>
          <w:rFonts w:ascii="Verdana" w:hAnsi="Verdana"/>
          <w:bCs/>
          <w:sz w:val="16"/>
          <w:szCs w:val="16"/>
        </w:rPr>
        <w:t xml:space="preserve"> </w:t>
      </w:r>
    </w:p>
    <w:p w14:paraId="60860B5E" w14:textId="77777777" w:rsidR="00046189" w:rsidRDefault="00046189" w:rsidP="00804228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606CBBBC" w14:textId="119D745F" w:rsidR="00804228" w:rsidRDefault="00804228" w:rsidP="00804228">
      <w:pPr>
        <w:ind w:right="-4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płatności: </w:t>
      </w:r>
      <w:r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466B0146" w14:textId="77777777" w:rsidR="00804228" w:rsidRDefault="00804228" w:rsidP="00804228">
      <w:pPr>
        <w:rPr>
          <w:rFonts w:ascii="Verdana" w:hAnsi="Verdana"/>
          <w:b/>
          <w:sz w:val="20"/>
          <w:szCs w:val="20"/>
          <w:u w:val="single"/>
        </w:rPr>
      </w:pPr>
    </w:p>
    <w:p w14:paraId="121CBC70" w14:textId="77777777" w:rsidR="00804228" w:rsidRDefault="00804228" w:rsidP="0080422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375DEA4" w14:textId="77777777" w:rsidR="00804228" w:rsidRDefault="00804228" w:rsidP="00804228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0BEB1E23" w14:textId="77777777" w:rsidR="00804228" w:rsidRDefault="00804228" w:rsidP="0080422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55EFCF33" w14:textId="088492C5" w:rsidR="00804228" w:rsidRDefault="00804228" w:rsidP="00804228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</w:p>
    <w:p w14:paraId="6BECB0FD" w14:textId="77777777" w:rsidR="00804228" w:rsidRDefault="00804228" w:rsidP="0080422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>
        <w:rPr>
          <w:rFonts w:ascii="Verdana" w:hAnsi="Verdana"/>
          <w:sz w:val="20"/>
          <w:szCs w:val="20"/>
        </w:rPr>
        <w:t>STWiORB</w:t>
      </w:r>
      <w:proofErr w:type="spellEnd"/>
      <w:r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724ED577" w14:textId="77777777" w:rsidR="00804228" w:rsidRPr="004139D3" w:rsidRDefault="00804228" w:rsidP="0080422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Oświadczamy, </w:t>
      </w:r>
      <w:r>
        <w:rPr>
          <w:rFonts w:ascii="Verdana" w:hAnsi="Verdana"/>
          <w:sz w:val="20"/>
          <w:szCs w:val="20"/>
        </w:rPr>
        <w:t xml:space="preserve">że materiały, urządzenia oraz wyposażenie będące podstawą do wyliczenia oferowanej przez nas ceny będą posiadały parametry nie gorsze niż </w:t>
      </w:r>
      <w:r w:rsidRPr="004139D3">
        <w:rPr>
          <w:rFonts w:ascii="Verdana" w:hAnsi="Verdana"/>
          <w:sz w:val="20"/>
          <w:szCs w:val="20"/>
        </w:rPr>
        <w:t>wskazane w dokumentacji projektowej oraz w zestawieniu wybranych urządzeń i materiałów.</w:t>
      </w:r>
    </w:p>
    <w:p w14:paraId="5560244D" w14:textId="77777777" w:rsidR="00804228" w:rsidRPr="004139D3" w:rsidRDefault="00804228" w:rsidP="00804228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139D3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4139D3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4139D3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4139D3">
        <w:rPr>
          <w:rFonts w:ascii="Verdana" w:hAnsi="Verdana"/>
          <w:bCs/>
          <w:iCs/>
          <w:sz w:val="20"/>
          <w:szCs w:val="20"/>
        </w:rPr>
        <w:t>zgodnie z zapisami SWZ</w:t>
      </w:r>
    </w:p>
    <w:p w14:paraId="645D715E" w14:textId="77777777" w:rsidR="00804228" w:rsidRDefault="00804228" w:rsidP="00804228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6FD3035B" w14:textId="77777777" w:rsidR="00804228" w:rsidRDefault="00804228" w:rsidP="0080422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a. 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0D349C98" w14:textId="77777777" w:rsidR="00804228" w:rsidRDefault="00804228" w:rsidP="0080422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b. 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3668214D" w14:textId="77777777" w:rsidR="00804228" w:rsidRDefault="00804228" w:rsidP="00804228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c.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53D255A5" w14:textId="77777777" w:rsidR="00804228" w:rsidRDefault="00804228" w:rsidP="00804228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72C9081" w14:textId="77777777" w:rsidR="00804228" w:rsidRDefault="00804228" w:rsidP="0080422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7. </w:t>
      </w:r>
      <w:r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</w:rPr>
        <w:t xml:space="preserve">.* * </w:t>
      </w:r>
    </w:p>
    <w:p w14:paraId="13B07E7B" w14:textId="77777777" w:rsidR="00804228" w:rsidRDefault="00804228" w:rsidP="00804228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F0F173" w14:textId="77777777" w:rsidR="00804228" w:rsidRDefault="00804228" w:rsidP="00804228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**</w:t>
      </w:r>
      <w:r>
        <w:rPr>
          <w:rFonts w:ascii="Verdana" w:hAnsi="Verdana"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6BAE87" w14:textId="77777777" w:rsidR="00804228" w:rsidRDefault="00804228" w:rsidP="00804228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</w:p>
    <w:p w14:paraId="701364A8" w14:textId="60FF4F2E" w:rsidR="00804228" w:rsidRDefault="00804228" w:rsidP="0080422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>
        <w:rPr>
          <w:rFonts w:ascii="Verdana" w:hAnsi="Verdana"/>
          <w:b/>
          <w:sz w:val="20"/>
          <w:szCs w:val="20"/>
        </w:rPr>
        <w:t>ppkt</w:t>
      </w:r>
      <w:proofErr w:type="spellEnd"/>
      <w:r w:rsidR="000E36EB">
        <w:rPr>
          <w:rFonts w:ascii="Verdana" w:hAnsi="Verdana"/>
          <w:b/>
          <w:sz w:val="20"/>
          <w:szCs w:val="20"/>
        </w:rPr>
        <w:t>.</w:t>
      </w:r>
      <w:r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 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33096549" w14:textId="77777777" w:rsidR="00804228" w:rsidRDefault="00804228" w:rsidP="0080422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0A7F7CDC" w14:textId="77777777" w:rsidR="00804228" w:rsidRDefault="00804228" w:rsidP="0080422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04228" w14:paraId="107DF34F" w14:textId="77777777" w:rsidTr="008042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7E5C782" w14:textId="77777777" w:rsidR="00804228" w:rsidRDefault="0080422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2399EC" w14:textId="77777777" w:rsidR="00804228" w:rsidRDefault="0080422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1D4C873" w14:textId="77777777" w:rsidR="00804228" w:rsidRDefault="0080422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1ADC30" w14:textId="77777777" w:rsidR="00804228" w:rsidRDefault="0080422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804228" w14:paraId="1ABC2A1C" w14:textId="77777777" w:rsidTr="008042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EBD752" w14:textId="77777777" w:rsidR="00804228" w:rsidRDefault="0080422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B0326A" w14:textId="77777777" w:rsidR="00804228" w:rsidRDefault="0080422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AED3E" w14:textId="77777777" w:rsidR="00804228" w:rsidRDefault="0080422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FA82BB2" w14:textId="77777777" w:rsidR="00804228" w:rsidRDefault="00804228" w:rsidP="00804228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31A115FE" w14:textId="77777777" w:rsidR="00804228" w:rsidRDefault="00804228" w:rsidP="00804228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04228" w14:paraId="278CAEA2" w14:textId="77777777" w:rsidTr="008042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D5924F" w14:textId="77777777" w:rsidR="00804228" w:rsidRDefault="0080422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5A9CCB" w14:textId="77777777" w:rsidR="00804228" w:rsidRDefault="0080422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DE525" w14:textId="77777777" w:rsidR="00804228" w:rsidRDefault="00804228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</w:t>
            </w:r>
            <w:r>
              <w:rPr>
                <w:rFonts w:ascii="Verdana" w:hAnsi="Verdana"/>
                <w:sz w:val="20"/>
                <w:szCs w:val="20"/>
              </w:rPr>
              <w:lastRenderedPageBreak/>
              <w:t xml:space="preserve">poszczególni wykonawcy </w:t>
            </w:r>
          </w:p>
        </w:tc>
      </w:tr>
      <w:tr w:rsidR="00804228" w14:paraId="11C36268" w14:textId="77777777" w:rsidTr="008042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B144FCC" w14:textId="77777777" w:rsidR="00804228" w:rsidRDefault="0080422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4621DF" w14:textId="77777777" w:rsidR="00804228" w:rsidRDefault="0080422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E3CE7" w14:textId="77777777" w:rsidR="00804228" w:rsidRDefault="0080422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04228" w14:paraId="5139C413" w14:textId="77777777" w:rsidTr="0080422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A2E642" w14:textId="77777777" w:rsidR="00804228" w:rsidRDefault="00804228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682779" w14:textId="77777777" w:rsidR="00804228" w:rsidRDefault="0080422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F4151" w14:textId="77777777" w:rsidR="00804228" w:rsidRDefault="00804228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023EC4A" w14:textId="77777777" w:rsidR="00804228" w:rsidRDefault="00804228" w:rsidP="0080422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D2C8F1F" w14:textId="77777777" w:rsidR="00804228" w:rsidRDefault="00804228" w:rsidP="00804228">
      <w:pPr>
        <w:pStyle w:val="Nagwek1"/>
        <w:numPr>
          <w:ilvl w:val="0"/>
          <w:numId w:val="7"/>
        </w:numPr>
        <w:suppressAutoHyphens/>
        <w:spacing w:before="0" w:after="0"/>
        <w:rPr>
          <w:rFonts w:ascii="Verdana" w:hAnsi="Verdana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>Imię i Nazwisko</w:t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  <w:r>
        <w:rPr>
          <w:rFonts w:ascii="Verdana" w:hAnsi="Verdana" w:cs="Times New Roman"/>
          <w:sz w:val="20"/>
          <w:szCs w:val="20"/>
        </w:rPr>
        <w:tab/>
      </w:r>
    </w:p>
    <w:p w14:paraId="617B99F6" w14:textId="77777777" w:rsidR="00804228" w:rsidRDefault="00804228" w:rsidP="00804228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5DCE5C64" w14:textId="77777777" w:rsidR="00804228" w:rsidRDefault="00804228" w:rsidP="0080422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50BB42FE" w14:textId="77777777" w:rsidR="00804228" w:rsidRDefault="00804228" w:rsidP="00804228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B05DBDF" w14:textId="77777777" w:rsidR="00804228" w:rsidRDefault="00804228" w:rsidP="0080422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>
        <w:rPr>
          <w:rFonts w:ascii="Verdana" w:hAnsi="Verdana"/>
          <w:sz w:val="20"/>
          <w:szCs w:val="20"/>
        </w:rPr>
        <w:t>ych</w:t>
      </w:r>
      <w:proofErr w:type="spellEnd"/>
      <w:r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6AD0CC6E" w14:textId="77777777" w:rsidR="00804228" w:rsidRDefault="00804228" w:rsidP="00804228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673F90AB" w14:textId="77777777" w:rsidR="00804228" w:rsidRDefault="00804228" w:rsidP="0080422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C9DE1F1" w14:textId="77777777" w:rsidR="00804228" w:rsidRDefault="00804228" w:rsidP="0080422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FF18AA8" w14:textId="77777777" w:rsidR="00804228" w:rsidRDefault="00804228" w:rsidP="00804228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10611A0A" w14:textId="77777777" w:rsidR="00804228" w:rsidRDefault="00804228" w:rsidP="00804228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</w:p>
    <w:p w14:paraId="78309E49" w14:textId="77777777" w:rsidR="00804228" w:rsidRDefault="00804228" w:rsidP="00804228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>
        <w:rPr>
          <w:rFonts w:ascii="Verdana" w:hAnsi="Verdana"/>
          <w:bCs/>
          <w:i/>
          <w:iCs/>
          <w:color w:val="FF0000"/>
          <w:sz w:val="16"/>
          <w:szCs w:val="16"/>
        </w:rPr>
        <w:t>Dokument należy sporządzić w postaci elektronicznej i podpisać kwalifikowanym podpisem elektronicznym lub podpisem zaufanym lub</w:t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bCs/>
          <w:i/>
          <w:iCs/>
          <w:color w:val="FF0000"/>
          <w:sz w:val="16"/>
          <w:szCs w:val="16"/>
        </w:rPr>
        <w:t>podpisem osobistym</w:t>
      </w:r>
    </w:p>
    <w:p w14:paraId="7C35609C" w14:textId="77777777" w:rsidR="00804228" w:rsidRDefault="00804228" w:rsidP="00804228">
      <w:pPr>
        <w:jc w:val="right"/>
        <w:rPr>
          <w:rFonts w:ascii="Verdana" w:hAnsi="Verdana"/>
          <w:sz w:val="20"/>
          <w:szCs w:val="20"/>
        </w:rPr>
      </w:pPr>
    </w:p>
    <w:p w14:paraId="26C837E2" w14:textId="77777777" w:rsidR="00804228" w:rsidRDefault="00804228" w:rsidP="00804228"/>
    <w:p w14:paraId="269457E9" w14:textId="77777777" w:rsidR="00FE545C" w:rsidRPr="00804228" w:rsidRDefault="00FE545C" w:rsidP="00804228">
      <w:pPr>
        <w:jc w:val="right"/>
        <w:rPr>
          <w:rFonts w:ascii="Verdana" w:hAnsi="Verdana"/>
          <w:sz w:val="20"/>
          <w:szCs w:val="20"/>
        </w:rPr>
      </w:pPr>
    </w:p>
    <w:sectPr w:rsidR="00FE545C" w:rsidRPr="008042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DA2CA" w14:textId="77777777" w:rsidR="00AE7F50" w:rsidRDefault="00AE7F50">
      <w:r>
        <w:separator/>
      </w:r>
    </w:p>
  </w:endnote>
  <w:endnote w:type="continuationSeparator" w:id="0">
    <w:p w14:paraId="7C18BFBB" w14:textId="77777777" w:rsidR="00AE7F50" w:rsidRDefault="00AE7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50158" w14:textId="77777777" w:rsidR="008D4198" w:rsidRDefault="008D41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B404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8F0CB" w14:textId="77777777" w:rsidR="008D4198" w:rsidRDefault="008D41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A26E6" w14:textId="77777777" w:rsidR="00AE7F50" w:rsidRDefault="00AE7F50">
      <w:r>
        <w:separator/>
      </w:r>
    </w:p>
  </w:footnote>
  <w:footnote w:type="continuationSeparator" w:id="0">
    <w:p w14:paraId="6ABF63EC" w14:textId="77777777" w:rsidR="00AE7F50" w:rsidRDefault="00AE7F50">
      <w:r>
        <w:continuationSeparator/>
      </w:r>
    </w:p>
  </w:footnote>
  <w:footnote w:id="1">
    <w:p w14:paraId="6A14B2A3" w14:textId="77777777" w:rsidR="00804228" w:rsidRDefault="00804228" w:rsidP="00804228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71619BE" w14:textId="77777777" w:rsidR="00804228" w:rsidRDefault="00804228" w:rsidP="0080422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CDB5B" w14:textId="77777777" w:rsidR="008D4198" w:rsidRDefault="008D4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E5BF2" w14:textId="30A35D65" w:rsidR="00F53146" w:rsidRPr="003B3AE1" w:rsidRDefault="00F53146" w:rsidP="003B3A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172C" w14:textId="77777777" w:rsidR="008D4198" w:rsidRDefault="008D41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582483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48545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7067651">
    <w:abstractNumId w:val="3"/>
  </w:num>
  <w:num w:numId="4" w16cid:durableId="1997996790">
    <w:abstractNumId w:val="5"/>
  </w:num>
  <w:num w:numId="5" w16cid:durableId="9434161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302864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46821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471123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F50"/>
    <w:rsid w:val="00012286"/>
    <w:rsid w:val="00046189"/>
    <w:rsid w:val="000704FC"/>
    <w:rsid w:val="00071CCC"/>
    <w:rsid w:val="000B731D"/>
    <w:rsid w:val="000D6134"/>
    <w:rsid w:val="000E09C7"/>
    <w:rsid w:val="000E36EB"/>
    <w:rsid w:val="000F6589"/>
    <w:rsid w:val="00106636"/>
    <w:rsid w:val="00116EC6"/>
    <w:rsid w:val="00141753"/>
    <w:rsid w:val="001801DD"/>
    <w:rsid w:val="001D4612"/>
    <w:rsid w:val="00207E98"/>
    <w:rsid w:val="002723B0"/>
    <w:rsid w:val="00315A4A"/>
    <w:rsid w:val="003B3AE1"/>
    <w:rsid w:val="004139D3"/>
    <w:rsid w:val="004B7300"/>
    <w:rsid w:val="004C6753"/>
    <w:rsid w:val="00563960"/>
    <w:rsid w:val="00595C87"/>
    <w:rsid w:val="005D2C65"/>
    <w:rsid w:val="005E6D94"/>
    <w:rsid w:val="00605CA1"/>
    <w:rsid w:val="0063384F"/>
    <w:rsid w:val="00643C6F"/>
    <w:rsid w:val="00646202"/>
    <w:rsid w:val="0065290F"/>
    <w:rsid w:val="006815F6"/>
    <w:rsid w:val="007748F0"/>
    <w:rsid w:val="007A4321"/>
    <w:rsid w:val="00804228"/>
    <w:rsid w:val="00833933"/>
    <w:rsid w:val="00853083"/>
    <w:rsid w:val="008B2F0C"/>
    <w:rsid w:val="008B4928"/>
    <w:rsid w:val="008C0D44"/>
    <w:rsid w:val="008D2AB8"/>
    <w:rsid w:val="008D4198"/>
    <w:rsid w:val="008F1C66"/>
    <w:rsid w:val="00970FE4"/>
    <w:rsid w:val="00A0022B"/>
    <w:rsid w:val="00A346FE"/>
    <w:rsid w:val="00A47B4D"/>
    <w:rsid w:val="00A83018"/>
    <w:rsid w:val="00AE7F50"/>
    <w:rsid w:val="00B774DC"/>
    <w:rsid w:val="00C969A6"/>
    <w:rsid w:val="00CA7D36"/>
    <w:rsid w:val="00D24208"/>
    <w:rsid w:val="00D60C38"/>
    <w:rsid w:val="00D66893"/>
    <w:rsid w:val="00D83DE3"/>
    <w:rsid w:val="00D90ACB"/>
    <w:rsid w:val="00DC1500"/>
    <w:rsid w:val="00E24E6E"/>
    <w:rsid w:val="00E44371"/>
    <w:rsid w:val="00E949B0"/>
    <w:rsid w:val="00EC0BEA"/>
    <w:rsid w:val="00F00591"/>
    <w:rsid w:val="00F5054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EE3386"/>
  <w15:chartTrackingRefBased/>
  <w15:docId w15:val="{605C5316-AF5E-440E-BC6E-F8122FE6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80422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804228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761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2025-07-07T10:48:00Z</dcterms:created>
  <dcterms:modified xsi:type="dcterms:W3CDTF">2025-07-07T10:48:00Z</dcterms:modified>
</cp:coreProperties>
</file>