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58AC64D9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71082B" w:rsidRPr="0071082B">
        <w:rPr>
          <w:rFonts w:eastAsia="Times New Roman" w:cs="Calibri"/>
          <w:b/>
          <w:lang w:eastAsia="pl-PL"/>
        </w:rPr>
        <w:t xml:space="preserve">Dostawa automatycznego, elektromechanicznego, skomputeryzowanego aparatu trójosiowego ściskania z wyposażeniem do próbek o średnicy 50mm i 38 mm dla </w:t>
      </w:r>
      <w:proofErr w:type="spellStart"/>
      <w:r w:rsidR="0071082B" w:rsidRPr="0071082B">
        <w:rPr>
          <w:rFonts w:eastAsia="Times New Roman" w:cs="Calibri"/>
          <w:b/>
          <w:lang w:eastAsia="pl-PL"/>
        </w:rPr>
        <w:t>WWNiG</w:t>
      </w:r>
      <w:proofErr w:type="spellEnd"/>
      <w:r w:rsidR="0071082B" w:rsidRPr="0071082B">
        <w:rPr>
          <w:rFonts w:eastAsia="Times New Roman" w:cs="Calibri"/>
          <w:b/>
          <w:lang w:eastAsia="pl-PL"/>
        </w:rPr>
        <w:t xml:space="preserve"> - DE-dzp.272-378/25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BE3D2" w14:textId="77777777" w:rsidR="00897842" w:rsidRDefault="00897842" w:rsidP="0038231F">
      <w:pPr>
        <w:spacing w:after="0" w:line="240" w:lineRule="auto"/>
      </w:pPr>
      <w:r>
        <w:separator/>
      </w:r>
    </w:p>
  </w:endnote>
  <w:endnote w:type="continuationSeparator" w:id="0">
    <w:p w14:paraId="26C0C7D5" w14:textId="77777777" w:rsidR="00897842" w:rsidRDefault="008978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78F7E6" w14:textId="77777777" w:rsidR="00897842" w:rsidRDefault="00897842" w:rsidP="0038231F">
      <w:pPr>
        <w:spacing w:after="0" w:line="240" w:lineRule="auto"/>
      </w:pPr>
      <w:r>
        <w:separator/>
      </w:r>
    </w:p>
  </w:footnote>
  <w:footnote w:type="continuationSeparator" w:id="0">
    <w:p w14:paraId="7DC9CECF" w14:textId="77777777" w:rsidR="00897842" w:rsidRDefault="00897842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444DC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8F0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00B7"/>
    <w:rsid w:val="0071082B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A7395"/>
    <w:rsid w:val="007B01C8"/>
    <w:rsid w:val="007B64BD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1ACF"/>
    <w:rsid w:val="00892E48"/>
    <w:rsid w:val="00897842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131D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73E7E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15524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8D250-634E-4D30-8818-A20EECD6C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2025-06-27T08:07:00Z</dcterms:created>
  <dcterms:modified xsi:type="dcterms:W3CDTF">2025-06-27T08:07:00Z</dcterms:modified>
</cp:coreProperties>
</file>