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365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65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6504">
        <w:rPr>
          <w:sz w:val="22"/>
          <w:szCs w:val="22"/>
        </w:rPr>
        <w:t>2025-07-08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36504" w:rsidRPr="00536504" w:rsidRDefault="00536504" w:rsidP="00FB7F50">
      <w:pPr>
        <w:spacing w:after="40"/>
        <w:rPr>
          <w:b/>
          <w:bCs/>
          <w:sz w:val="22"/>
          <w:szCs w:val="22"/>
        </w:rPr>
      </w:pPr>
      <w:r w:rsidRPr="00536504">
        <w:rPr>
          <w:b/>
          <w:bCs/>
          <w:sz w:val="22"/>
          <w:szCs w:val="22"/>
        </w:rPr>
        <w:t>Akademia Górniczo - Hutnicza</w:t>
      </w:r>
    </w:p>
    <w:p w:rsidR="00536504" w:rsidRPr="00536504" w:rsidRDefault="00536504" w:rsidP="00FB7F50">
      <w:pPr>
        <w:spacing w:after="40"/>
        <w:rPr>
          <w:b/>
          <w:bCs/>
          <w:sz w:val="22"/>
          <w:szCs w:val="22"/>
        </w:rPr>
      </w:pPr>
      <w:r w:rsidRPr="00536504">
        <w:rPr>
          <w:b/>
          <w:bCs/>
          <w:sz w:val="22"/>
          <w:szCs w:val="22"/>
        </w:rPr>
        <w:t>im. Stanisława Staszica w Krakowie</w:t>
      </w:r>
    </w:p>
    <w:p w:rsidR="00FB7F50" w:rsidRPr="002245BE" w:rsidRDefault="00536504" w:rsidP="00FB7F50">
      <w:pPr>
        <w:spacing w:after="40"/>
        <w:rPr>
          <w:b/>
          <w:bCs/>
          <w:sz w:val="22"/>
          <w:szCs w:val="22"/>
        </w:rPr>
      </w:pPr>
      <w:r w:rsidRPr="00536504">
        <w:rPr>
          <w:b/>
          <w:bCs/>
          <w:sz w:val="22"/>
          <w:szCs w:val="22"/>
        </w:rPr>
        <w:t>Dział Zamówień Publicznych</w:t>
      </w:r>
    </w:p>
    <w:p w:rsidR="00FB7F50" w:rsidRPr="002245BE" w:rsidRDefault="00536504" w:rsidP="00FB7F50">
      <w:pPr>
        <w:rPr>
          <w:sz w:val="22"/>
          <w:szCs w:val="22"/>
        </w:rPr>
      </w:pPr>
      <w:r w:rsidRPr="0053650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6504">
        <w:rPr>
          <w:sz w:val="22"/>
          <w:szCs w:val="22"/>
        </w:rPr>
        <w:t>30</w:t>
      </w:r>
    </w:p>
    <w:p w:rsidR="00FB7F50" w:rsidRDefault="00536504" w:rsidP="00FB7F50">
      <w:pPr>
        <w:rPr>
          <w:sz w:val="22"/>
          <w:szCs w:val="22"/>
        </w:rPr>
      </w:pPr>
      <w:r w:rsidRPr="0053650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6504">
        <w:rPr>
          <w:sz w:val="22"/>
          <w:szCs w:val="22"/>
        </w:rPr>
        <w:t>Kraków</w:t>
      </w:r>
    </w:p>
    <w:p w:rsidR="00383B30" w:rsidRPr="002245BE" w:rsidRDefault="00383B30" w:rsidP="00FB7F50">
      <w:pPr>
        <w:rPr>
          <w:sz w:val="22"/>
          <w:szCs w:val="22"/>
        </w:rPr>
      </w:pPr>
    </w:p>
    <w:p w:rsidR="00383B30" w:rsidRPr="00E103E6" w:rsidRDefault="00383B30" w:rsidP="000826E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383B30" w:rsidRDefault="00383B30" w:rsidP="00383B3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383B30" w:rsidRDefault="00383B30" w:rsidP="00383B3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36504" w:rsidRPr="00607F9B" w:rsidTr="000826E3">
        <w:trPr>
          <w:trHeight w:val="638"/>
        </w:trPr>
        <w:tc>
          <w:tcPr>
            <w:tcW w:w="959" w:type="dxa"/>
            <w:shd w:val="clear" w:color="auto" w:fill="auto"/>
          </w:tcPr>
          <w:p w:rsidR="00536504" w:rsidRPr="00607F9B" w:rsidRDefault="00536504" w:rsidP="00383B3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6504" w:rsidRDefault="00536504" w:rsidP="00383B3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3650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6504">
              <w:rPr>
                <w:b/>
                <w:bCs/>
                <w:sz w:val="22"/>
                <w:szCs w:val="22"/>
              </w:rPr>
              <w:t>Dostawa 1 sztuki zestawu komputerowego stacjonarnego - DE-dzp.272-244/25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6504">
              <w:rPr>
                <w:b/>
                <w:sz w:val="22"/>
                <w:szCs w:val="22"/>
              </w:rPr>
              <w:t>DE-dzp.272-244/25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383B30" w:rsidRPr="00607F9B" w:rsidRDefault="00383B30" w:rsidP="00383B30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383B3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383B3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36504" w:rsidTr="000826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36504" w:rsidRPr="00D26ED6" w:rsidRDefault="00536504" w:rsidP="00383B30">
            <w:pPr>
              <w:jc w:val="both"/>
              <w:rPr>
                <w:b/>
                <w:sz w:val="22"/>
                <w:szCs w:val="22"/>
              </w:rPr>
            </w:pPr>
            <w:r w:rsidRPr="00536504">
              <w:rPr>
                <w:b/>
                <w:sz w:val="22"/>
                <w:szCs w:val="22"/>
              </w:rPr>
              <w:t>PIXEL Centrum Komputerowe Tomasz Dziedzic</w:t>
            </w:r>
          </w:p>
          <w:p w:rsidR="00536504" w:rsidRPr="009F0E5C" w:rsidRDefault="00536504" w:rsidP="00383B30">
            <w:pPr>
              <w:jc w:val="both"/>
              <w:rPr>
                <w:bCs/>
                <w:sz w:val="22"/>
                <w:szCs w:val="22"/>
              </w:rPr>
            </w:pPr>
            <w:r w:rsidRPr="00536504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504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36504" w:rsidRPr="009F0E5C" w:rsidRDefault="00536504" w:rsidP="00383B30">
            <w:pPr>
              <w:jc w:val="both"/>
              <w:rPr>
                <w:bCs/>
                <w:sz w:val="22"/>
                <w:szCs w:val="22"/>
              </w:rPr>
            </w:pPr>
            <w:r w:rsidRPr="00536504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504">
              <w:rPr>
                <w:bCs/>
                <w:sz w:val="22"/>
                <w:szCs w:val="22"/>
              </w:rPr>
              <w:t>Łubnice</w:t>
            </w:r>
          </w:p>
          <w:p w:rsidR="00536504" w:rsidRPr="00383B30" w:rsidRDefault="00536504" w:rsidP="00383B3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83B30">
              <w:rPr>
                <w:sz w:val="22"/>
                <w:szCs w:val="22"/>
              </w:rPr>
              <w:t xml:space="preserve"> </w:t>
            </w:r>
            <w:r w:rsidRPr="00536504">
              <w:rPr>
                <w:sz w:val="22"/>
                <w:szCs w:val="22"/>
              </w:rPr>
              <w:t>Dostawa 1 sztuki zestawu komputerowego stacjonarnego - DE-dzp.272-244/25</w:t>
            </w:r>
            <w:r w:rsidR="00383B30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6504">
              <w:rPr>
                <w:b/>
                <w:sz w:val="22"/>
                <w:szCs w:val="22"/>
              </w:rPr>
              <w:t>3 896.64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36504" w:rsidRDefault="00536504" w:rsidP="00383B3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134"/>
        <w:gridCol w:w="1984"/>
        <w:gridCol w:w="1843"/>
      </w:tblGrid>
      <w:tr w:rsidR="00383B30" w:rsidRPr="008567C7" w:rsidTr="00383B30">
        <w:trPr>
          <w:trHeight w:val="510"/>
        </w:trPr>
        <w:tc>
          <w:tcPr>
            <w:tcW w:w="709" w:type="dxa"/>
            <w:vAlign w:val="center"/>
          </w:tcPr>
          <w:p w:rsidR="00383B30" w:rsidRPr="008567C7" w:rsidRDefault="00383B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383B30" w:rsidRPr="008567C7" w:rsidRDefault="00383B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83B30" w:rsidRPr="008567C7" w:rsidRDefault="00383B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383B30" w:rsidRPr="008567C7" w:rsidRDefault="00383B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843" w:type="dxa"/>
            <w:vAlign w:val="center"/>
          </w:tcPr>
          <w:p w:rsidR="00383B30" w:rsidRPr="008567C7" w:rsidRDefault="00383B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83B30" w:rsidRPr="008567C7" w:rsidTr="00383B30">
        <w:tc>
          <w:tcPr>
            <w:tcW w:w="709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383B30" w:rsidRPr="002B6761" w:rsidRDefault="00383B30" w:rsidP="000826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383B30" w:rsidRPr="008567C7" w:rsidRDefault="00383B30" w:rsidP="000826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3B30" w:rsidRPr="001B7815" w:rsidRDefault="00383B30" w:rsidP="000826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83B30" w:rsidRPr="008567C7" w:rsidTr="00383B30">
        <w:tc>
          <w:tcPr>
            <w:tcW w:w="709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vAlign w:val="center"/>
          </w:tcPr>
          <w:p w:rsidR="00383B30" w:rsidRPr="002B6761" w:rsidRDefault="00383B30" w:rsidP="000826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383B30" w:rsidRPr="008567C7" w:rsidRDefault="00383B30" w:rsidP="000826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3B30" w:rsidRPr="001B7815" w:rsidRDefault="00383B30" w:rsidP="000826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50,23</w:t>
            </w:r>
          </w:p>
        </w:tc>
        <w:tc>
          <w:tcPr>
            <w:tcW w:w="198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90,23</w:t>
            </w:r>
          </w:p>
        </w:tc>
      </w:tr>
      <w:tr w:rsidR="00383B30" w:rsidRPr="008567C7" w:rsidTr="00383B30">
        <w:tc>
          <w:tcPr>
            <w:tcW w:w="709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383B30" w:rsidRPr="002B6761" w:rsidRDefault="00383B30" w:rsidP="000826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/>
                <w:sz w:val="18"/>
                <w:szCs w:val="18"/>
              </w:rPr>
              <w:t>HAYK JOMARDYAN FHU REAL TRADE</w:t>
            </w:r>
          </w:p>
          <w:p w:rsidR="00383B30" w:rsidRPr="008567C7" w:rsidRDefault="00383B30" w:rsidP="000826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PIOTRKOWSKA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173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/413</w:t>
            </w:r>
          </w:p>
          <w:p w:rsidR="00383B30" w:rsidRPr="001B7815" w:rsidRDefault="00383B30" w:rsidP="000826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90-447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04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13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984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843" w:type="dxa"/>
            <w:vAlign w:val="center"/>
          </w:tcPr>
          <w:p w:rsidR="00383B30" w:rsidRPr="008567C7" w:rsidRDefault="00383B30" w:rsidP="000826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0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</w:tbl>
    <w:bookmarkEnd w:id="0"/>
    <w:p w:rsidR="00383B30" w:rsidRDefault="00383B30" w:rsidP="00383B30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F19" w:rsidRDefault="000E6F19">
      <w:r>
        <w:separator/>
      </w:r>
    </w:p>
  </w:endnote>
  <w:endnote w:type="continuationSeparator" w:id="0">
    <w:p w:rsidR="000E6F19" w:rsidRDefault="000E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F19" w:rsidRDefault="000E6F19">
      <w:r>
        <w:separator/>
      </w:r>
    </w:p>
  </w:footnote>
  <w:footnote w:type="continuationSeparator" w:id="0">
    <w:p w:rsidR="000E6F19" w:rsidRDefault="000E6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83B30">
    <w:pPr>
      <w:pStyle w:val="Nagwek"/>
    </w:pPr>
    <w:r w:rsidRPr="001458A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F19"/>
    <w:rsid w:val="00005838"/>
    <w:rsid w:val="00022322"/>
    <w:rsid w:val="00042497"/>
    <w:rsid w:val="000C1E6F"/>
    <w:rsid w:val="000E4E56"/>
    <w:rsid w:val="000E6F19"/>
    <w:rsid w:val="001A1468"/>
    <w:rsid w:val="001B7815"/>
    <w:rsid w:val="001C31ED"/>
    <w:rsid w:val="002B1E4F"/>
    <w:rsid w:val="002B6761"/>
    <w:rsid w:val="003445A0"/>
    <w:rsid w:val="00383B3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650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31A06"/>
  <w15:chartTrackingRefBased/>
  <w15:docId w15:val="{219BEBB7-DFE5-43BA-88A2-E82A3A6B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2025-07-08T09:47:00Z</cp:lastPrinted>
  <dcterms:created xsi:type="dcterms:W3CDTF">2025-07-08T09:47:00Z</dcterms:created>
  <dcterms:modified xsi:type="dcterms:W3CDTF">2025-07-08T09:47:00Z</dcterms:modified>
</cp:coreProperties>
</file>