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C9912" w14:textId="77777777" w:rsidR="00CF6600" w:rsidRPr="00CF6600" w:rsidRDefault="00CF6600" w:rsidP="00CF6600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CF6600">
        <w:rPr>
          <w:rFonts w:ascii="Verdana" w:hAnsi="Verdana"/>
          <w:bCs/>
          <w:sz w:val="20"/>
          <w:szCs w:val="20"/>
        </w:rPr>
        <w:tab/>
      </w:r>
      <w:r w:rsidRPr="00CF6600">
        <w:rPr>
          <w:rFonts w:ascii="Verdana" w:hAnsi="Verdana"/>
          <w:bCs/>
          <w:sz w:val="20"/>
          <w:szCs w:val="20"/>
        </w:rPr>
        <w:tab/>
      </w:r>
      <w:r w:rsidRPr="00CF6600">
        <w:rPr>
          <w:rFonts w:ascii="Verdana" w:hAnsi="Verdana"/>
          <w:bCs/>
          <w:sz w:val="20"/>
          <w:szCs w:val="20"/>
        </w:rPr>
        <w:tab/>
      </w:r>
      <w:r w:rsidRPr="00CF6600">
        <w:rPr>
          <w:rFonts w:ascii="Verdana" w:hAnsi="Verdana"/>
          <w:bCs/>
          <w:sz w:val="20"/>
          <w:szCs w:val="20"/>
        </w:rPr>
        <w:tab/>
      </w:r>
      <w:r w:rsidRPr="00CF6600">
        <w:rPr>
          <w:rFonts w:ascii="Verdana" w:hAnsi="Verdana"/>
          <w:bCs/>
          <w:sz w:val="20"/>
          <w:szCs w:val="20"/>
        </w:rPr>
        <w:tab/>
      </w:r>
      <w:r w:rsidRPr="00CF6600">
        <w:rPr>
          <w:rFonts w:ascii="Verdana" w:hAnsi="Verdana"/>
          <w:bCs/>
          <w:sz w:val="20"/>
          <w:szCs w:val="20"/>
        </w:rPr>
        <w:tab/>
      </w:r>
      <w:r w:rsidRPr="00CF6600">
        <w:rPr>
          <w:rFonts w:ascii="Verdana" w:hAnsi="Verdana"/>
          <w:bCs/>
          <w:sz w:val="20"/>
          <w:szCs w:val="20"/>
        </w:rPr>
        <w:tab/>
      </w:r>
      <w:r w:rsidRPr="00CF6600">
        <w:rPr>
          <w:rFonts w:ascii="Verdana" w:hAnsi="Verdana"/>
          <w:b/>
          <w:bCs/>
          <w:sz w:val="20"/>
          <w:szCs w:val="20"/>
        </w:rPr>
        <w:t>Załącznik nr 1</w:t>
      </w:r>
    </w:p>
    <w:p w14:paraId="42694DBC" w14:textId="77777777" w:rsidR="00CF6600" w:rsidRPr="00CF6600" w:rsidRDefault="00CF6600" w:rsidP="00CF660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CD80B6C" w14:textId="77777777" w:rsidR="00CF6600" w:rsidRPr="00CF6600" w:rsidRDefault="00CF6600" w:rsidP="00CF660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>FORMULARZ OFERTY</w:t>
      </w:r>
    </w:p>
    <w:p w14:paraId="673B1E2D" w14:textId="77777777" w:rsidR="00CF6600" w:rsidRPr="00CF6600" w:rsidRDefault="00CF6600" w:rsidP="00CF660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2018C6C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074F089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513CA7C9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EFDB924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6B45BDE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F6600">
        <w:rPr>
          <w:rFonts w:ascii="Verdana" w:hAnsi="Verdana"/>
          <w:sz w:val="20"/>
          <w:szCs w:val="20"/>
          <w:lang w:val="de-DE"/>
        </w:rPr>
        <w:t>TEL.</w:t>
      </w:r>
      <w:r w:rsidRPr="00CF660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035198E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F6600">
        <w:rPr>
          <w:rFonts w:ascii="Verdana" w:hAnsi="Verdana"/>
          <w:sz w:val="20"/>
          <w:szCs w:val="20"/>
          <w:lang w:val="de-DE"/>
        </w:rPr>
        <w:t xml:space="preserve">FAX </w:t>
      </w:r>
      <w:r w:rsidRPr="00CF660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022487C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F660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E43861A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F660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F7C711B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40BF499" w14:textId="77777777" w:rsidR="00CF6600" w:rsidRPr="00CF6600" w:rsidRDefault="00CF6600" w:rsidP="00CF6600">
      <w:pPr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Do: Nazwa i siedziba Zamawiającego:</w:t>
      </w:r>
    </w:p>
    <w:p w14:paraId="19B3589E" w14:textId="77777777" w:rsidR="00CF6600" w:rsidRPr="00CF6600" w:rsidRDefault="00CF6600" w:rsidP="00CF6600">
      <w:pPr>
        <w:ind w:right="-110"/>
        <w:rPr>
          <w:rFonts w:ascii="Verdana" w:hAnsi="Verdana"/>
          <w:b/>
          <w:sz w:val="20"/>
          <w:szCs w:val="20"/>
        </w:rPr>
      </w:pPr>
    </w:p>
    <w:p w14:paraId="105B605F" w14:textId="77777777" w:rsidR="00CF6600" w:rsidRPr="00CF6600" w:rsidRDefault="00CF6600" w:rsidP="00CF6600">
      <w:pPr>
        <w:ind w:right="-110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C8CCE1E" w14:textId="77777777" w:rsidR="00CF6600" w:rsidRPr="00CF6600" w:rsidRDefault="00CF6600" w:rsidP="00CF6600">
      <w:pPr>
        <w:ind w:right="-110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0CC11D0" w14:textId="77777777" w:rsidR="00CF6600" w:rsidRPr="00CF6600" w:rsidRDefault="00CF6600" w:rsidP="00CF6600">
      <w:pPr>
        <w:ind w:right="-110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FD44C41" w14:textId="77777777" w:rsidR="00CF6600" w:rsidRPr="00CF6600" w:rsidRDefault="00CF6600" w:rsidP="00CF6600">
      <w:pPr>
        <w:ind w:firstLine="3969"/>
        <w:rPr>
          <w:rFonts w:ascii="Verdana" w:hAnsi="Verdana"/>
          <w:b/>
          <w:sz w:val="20"/>
          <w:szCs w:val="20"/>
        </w:rPr>
      </w:pPr>
    </w:p>
    <w:p w14:paraId="5E7E1E79" w14:textId="0142A788" w:rsidR="00CF6600" w:rsidRPr="00CF6600" w:rsidRDefault="00CF6600" w:rsidP="00CF660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CF6600">
        <w:rPr>
          <w:rFonts w:ascii="Verdana" w:hAnsi="Verdana"/>
          <w:b/>
          <w:sz w:val="20"/>
          <w:szCs w:val="20"/>
        </w:rPr>
        <w:t>wykonanie przeglądów instalacji oświetlenia awaryjnego, w tym ewakuacyjnego, centralek monitoringu opraw i systemów centralnych baterii w obiektach AGH - DE-dzp.272-</w:t>
      </w:r>
      <w:r>
        <w:rPr>
          <w:rFonts w:ascii="Verdana" w:hAnsi="Verdana"/>
          <w:b/>
          <w:sz w:val="20"/>
          <w:szCs w:val="20"/>
        </w:rPr>
        <w:t>405</w:t>
      </w:r>
      <w:r w:rsidRPr="00CF6600">
        <w:rPr>
          <w:rFonts w:ascii="Verdana" w:hAnsi="Verdana"/>
          <w:b/>
          <w:sz w:val="20"/>
          <w:szCs w:val="20"/>
        </w:rPr>
        <w:t xml:space="preserve">/25, </w:t>
      </w:r>
      <w:r w:rsidRPr="00CF660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763DF07" w14:textId="77777777" w:rsidR="00CF6600" w:rsidRPr="00CF6600" w:rsidRDefault="00CF6600" w:rsidP="00CF6600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3D6FC591" w14:textId="77777777" w:rsidR="00CF6600" w:rsidRPr="00CF6600" w:rsidRDefault="00CF6600" w:rsidP="00CF660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03FB2418" w14:textId="77777777" w:rsidR="00CF6600" w:rsidRPr="00CF6600" w:rsidRDefault="00CF6600" w:rsidP="00CF6600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54A46D15" w14:textId="77777777" w:rsidR="00CF6600" w:rsidRPr="00CF6600" w:rsidRDefault="00CF6600" w:rsidP="00CF660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2F99998" w14:textId="77777777" w:rsidR="00CF6600" w:rsidRPr="00CF6600" w:rsidRDefault="00CF6600" w:rsidP="00CF660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C862353" w14:textId="77777777" w:rsidR="00CF6600" w:rsidRPr="00CF6600" w:rsidRDefault="00CF6600" w:rsidP="00CF660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Słownie brutto :.........................................................................................</w:t>
      </w:r>
    </w:p>
    <w:p w14:paraId="41060F74" w14:textId="77777777" w:rsidR="00CF6600" w:rsidRPr="00CF6600" w:rsidRDefault="00CF6600" w:rsidP="00CF660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08BA8FD" w14:textId="77777777" w:rsidR="00CF6600" w:rsidRPr="00CF6600" w:rsidRDefault="00CF6600" w:rsidP="00CF6600">
      <w:pPr>
        <w:widowControl w:val="0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>Powyższa cena zawiera podatek VAT w wysokości .......... % tj.……………….PLN</w:t>
      </w:r>
    </w:p>
    <w:p w14:paraId="28DEAF34" w14:textId="77777777" w:rsidR="00CF6600" w:rsidRPr="00CF6600" w:rsidRDefault="00CF6600" w:rsidP="00CF660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 xml:space="preserve">Termin realizacji umowy: </w:t>
      </w:r>
      <w:r w:rsidRPr="00CF6600">
        <w:rPr>
          <w:rFonts w:ascii="Verdana" w:hAnsi="Verdana"/>
          <w:sz w:val="20"/>
          <w:szCs w:val="20"/>
        </w:rPr>
        <w:t>……………………………………….. ….</w:t>
      </w:r>
    </w:p>
    <w:p w14:paraId="01F427B3" w14:textId="77777777" w:rsidR="00CF6600" w:rsidRPr="00CF6600" w:rsidRDefault="00CF6600" w:rsidP="00CF660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>Okres udzielonej gwarancji wynosi:</w:t>
      </w:r>
      <w:r w:rsidRPr="00CF6600">
        <w:rPr>
          <w:rFonts w:ascii="Verdana" w:hAnsi="Verdana"/>
          <w:sz w:val="20"/>
          <w:szCs w:val="20"/>
        </w:rPr>
        <w:t xml:space="preserve"> ………………………………...*</w:t>
      </w:r>
      <w:r w:rsidRPr="00CF6600">
        <w:rPr>
          <w:rFonts w:ascii="Verdana" w:hAnsi="Verdana"/>
          <w:sz w:val="20"/>
          <w:szCs w:val="20"/>
          <w:highlight w:val="yellow"/>
        </w:rPr>
        <w:t>(</w:t>
      </w:r>
      <w:r w:rsidRPr="00CF6600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0EA3AE49" w14:textId="77777777" w:rsidR="00CF6600" w:rsidRPr="00CF6600" w:rsidRDefault="00CF6600" w:rsidP="00CF6600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CF6600">
        <w:rPr>
          <w:rFonts w:ascii="Verdana" w:hAnsi="Verdana"/>
          <w:i/>
          <w:sz w:val="18"/>
          <w:szCs w:val="18"/>
        </w:rPr>
        <w:t>*Brak wypełnienia skutkować będzie uznaniem przez Zamawiającego minimalnego okresu udzielonej gwarancji</w:t>
      </w:r>
    </w:p>
    <w:p w14:paraId="3861D919" w14:textId="77777777" w:rsidR="00CF6600" w:rsidRPr="00CF6600" w:rsidRDefault="00CF6600" w:rsidP="00CF660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CD275DE" w14:textId="77777777" w:rsidR="00CF6600" w:rsidRPr="00CF6600" w:rsidRDefault="00CF6600" w:rsidP="00CF660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 xml:space="preserve">Termin płatności: </w:t>
      </w:r>
      <w:r w:rsidRPr="00CF6600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1007AB2" w14:textId="77777777" w:rsidR="00CF6600" w:rsidRPr="00CF6600" w:rsidRDefault="00CF6600" w:rsidP="00CF660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  <w:u w:val="single"/>
        </w:rPr>
      </w:pPr>
    </w:p>
    <w:p w14:paraId="1A6FEF95" w14:textId="77777777" w:rsidR="00CF6600" w:rsidRPr="00CF6600" w:rsidRDefault="00CF6600" w:rsidP="00CF660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346F6B4" w14:textId="77777777" w:rsidR="00CF6600" w:rsidRPr="00CF6600" w:rsidRDefault="00CF6600" w:rsidP="00CF6600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CF6600">
        <w:rPr>
          <w:rFonts w:ascii="Verdana" w:hAnsi="Verdana"/>
          <w:sz w:val="20"/>
          <w:szCs w:val="20"/>
        </w:rPr>
        <w:t xml:space="preserve"> </w:t>
      </w:r>
    </w:p>
    <w:p w14:paraId="64732D7B" w14:textId="77777777" w:rsidR="00CF6600" w:rsidRPr="00CF6600" w:rsidRDefault="00CF6600" w:rsidP="00CF660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CF6600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CF6600">
        <w:rPr>
          <w:rFonts w:ascii="Verdana" w:hAnsi="Verdana"/>
          <w:sz w:val="20"/>
          <w:szCs w:val="20"/>
          <w:lang w:eastAsia="ar-SA"/>
        </w:rPr>
        <w:t>zamawiającego</w:t>
      </w:r>
      <w:r w:rsidRPr="00CF6600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31A4BC93" w14:textId="77777777" w:rsidR="00CF6600" w:rsidRPr="00CF6600" w:rsidRDefault="00CF6600" w:rsidP="00CF660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 xml:space="preserve">Oświadczamy, że jesteśmy mikro/małym/średnim/dużym przedsiębiorstwem </w:t>
      </w:r>
      <w:r w:rsidRPr="00CF6600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CF6600">
        <w:rPr>
          <w:rFonts w:ascii="Verdana" w:hAnsi="Verdana"/>
          <w:b/>
          <w:sz w:val="20"/>
          <w:szCs w:val="20"/>
        </w:rPr>
        <w:t>*</w:t>
      </w:r>
    </w:p>
    <w:p w14:paraId="17E314AB" w14:textId="77777777" w:rsidR="00CF6600" w:rsidRPr="00CF6600" w:rsidRDefault="00CF6600" w:rsidP="00CF660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bCs/>
          <w:iCs/>
          <w:sz w:val="20"/>
          <w:szCs w:val="20"/>
        </w:rPr>
        <w:t>Ośw</w:t>
      </w:r>
      <w:r w:rsidRPr="00CF6600">
        <w:rPr>
          <w:rFonts w:ascii="Verdana" w:hAnsi="Verdana"/>
          <w:sz w:val="20"/>
          <w:szCs w:val="20"/>
        </w:rPr>
        <w:t>iadczam, że wypełniłem obowiązki</w:t>
      </w:r>
      <w:r w:rsidRPr="00CF6600">
        <w:rPr>
          <w:rFonts w:ascii="Verdana" w:hAnsi="Verdana"/>
          <w:color w:val="000000"/>
          <w:sz w:val="20"/>
          <w:szCs w:val="20"/>
        </w:rPr>
        <w:t xml:space="preserve"> informacyjne przewidziane w art. 13 lub art. 14 RODO</w:t>
      </w:r>
      <w:r w:rsidRPr="00CF6600">
        <w:rPr>
          <w:rFonts w:ascii="Verdana" w:hAnsi="Verdana"/>
          <w:sz w:val="20"/>
          <w:szCs w:val="20"/>
        </w:rPr>
        <w:t>*</w:t>
      </w:r>
      <w:r w:rsidRPr="00CF6600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CF6600">
        <w:rPr>
          <w:rFonts w:ascii="Verdana" w:hAnsi="Verdana"/>
          <w:sz w:val="20"/>
          <w:szCs w:val="20"/>
        </w:rPr>
        <w:t xml:space="preserve">od których dane osobowe bezpośrednio lub </w:t>
      </w:r>
      <w:r w:rsidRPr="00CF6600">
        <w:rPr>
          <w:rFonts w:ascii="Verdana" w:hAnsi="Verdana"/>
          <w:sz w:val="20"/>
          <w:szCs w:val="20"/>
        </w:rPr>
        <w:lastRenderedPageBreak/>
        <w:t>pośrednio pozyskałem</w:t>
      </w:r>
      <w:r w:rsidRPr="00CF6600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CF6600">
        <w:rPr>
          <w:rFonts w:ascii="Verdana" w:hAnsi="Verdana"/>
          <w:sz w:val="20"/>
          <w:szCs w:val="20"/>
        </w:rPr>
        <w:t xml:space="preserve">.* * </w:t>
      </w:r>
    </w:p>
    <w:p w14:paraId="7D9C9F9C" w14:textId="77777777" w:rsidR="00CF6600" w:rsidRPr="00CF6600" w:rsidRDefault="00CF6600" w:rsidP="00CF6600">
      <w:pPr>
        <w:jc w:val="both"/>
        <w:rPr>
          <w:rFonts w:ascii="Verdana" w:hAnsi="Verdana"/>
          <w:sz w:val="18"/>
          <w:szCs w:val="18"/>
        </w:rPr>
      </w:pPr>
      <w:r w:rsidRPr="00CF6600">
        <w:rPr>
          <w:rFonts w:ascii="Verdana" w:hAnsi="Verdana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A42C6A" w14:textId="77777777" w:rsidR="00CF6600" w:rsidRPr="00CF6600" w:rsidRDefault="00CF6600" w:rsidP="00CF6600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CF6600">
        <w:rPr>
          <w:rFonts w:ascii="Verdana" w:eastAsia="Calibri" w:hAnsi="Verdana"/>
          <w:sz w:val="18"/>
          <w:szCs w:val="18"/>
          <w:lang w:eastAsia="zh-CN"/>
        </w:rPr>
        <w:t>**</w:t>
      </w:r>
      <w:r w:rsidRPr="00CF6600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W przypadku gdy wykonawca </w:t>
      </w:r>
      <w:r w:rsidRPr="00CF6600">
        <w:rPr>
          <w:rFonts w:ascii="Verdana" w:eastAsia="Calibri" w:hAnsi="Verdana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48CB61" w14:textId="77777777" w:rsidR="00CF6600" w:rsidRPr="00CF6600" w:rsidRDefault="00CF6600" w:rsidP="00CF6600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20AF1F3B" w14:textId="77777777" w:rsidR="00CF6600" w:rsidRPr="00CF6600" w:rsidRDefault="00CF6600" w:rsidP="00CF660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CF6600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CF6600">
        <w:rPr>
          <w:rFonts w:ascii="Verdana" w:hAnsi="Verdana"/>
          <w:b/>
          <w:sz w:val="20"/>
          <w:szCs w:val="20"/>
        </w:rPr>
        <w:t>ppkt</w:t>
      </w:r>
      <w:proofErr w:type="spellEnd"/>
      <w:r w:rsidRPr="00CF6600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CF6600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CF6600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794DEFD9" w14:textId="77777777" w:rsidR="00CF6600" w:rsidRPr="00CF6600" w:rsidRDefault="00CF6600" w:rsidP="00CF660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F6600" w:rsidRPr="00CF6600" w14:paraId="0B39669C" w14:textId="77777777" w:rsidTr="00CF66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DF75ABB" w14:textId="77777777" w:rsidR="00CF6600" w:rsidRPr="00CF6600" w:rsidRDefault="00CF6600" w:rsidP="00CF660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609E5C" w14:textId="77777777" w:rsidR="00CF6600" w:rsidRPr="00CF6600" w:rsidRDefault="00CF6600" w:rsidP="00CF660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6A814DF" w14:textId="77777777" w:rsidR="00CF6600" w:rsidRPr="00CF6600" w:rsidRDefault="00CF6600" w:rsidP="00CF660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5ACF8" w14:textId="77777777" w:rsidR="00CF6600" w:rsidRPr="00CF6600" w:rsidRDefault="00CF6600" w:rsidP="00CF660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CF6600" w:rsidRPr="00CF6600" w14:paraId="09C28F1A" w14:textId="77777777" w:rsidTr="00CF66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223136" w14:textId="77777777" w:rsidR="00CF6600" w:rsidRPr="00CF6600" w:rsidRDefault="00CF6600" w:rsidP="00CF660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C6A37C" w14:textId="77777777" w:rsidR="00CF6600" w:rsidRPr="00CF6600" w:rsidRDefault="00CF6600" w:rsidP="00CF660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A8EBC" w14:textId="77777777" w:rsidR="00CF6600" w:rsidRPr="00CF6600" w:rsidRDefault="00CF6600" w:rsidP="00CF660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7F892E5" w14:textId="77777777" w:rsidR="00CF6600" w:rsidRPr="00CF6600" w:rsidRDefault="00CF6600" w:rsidP="00CF660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CF6600">
        <w:rPr>
          <w:rFonts w:ascii="Verdana" w:hAnsi="Verdana"/>
          <w:b/>
          <w:sz w:val="20"/>
          <w:szCs w:val="20"/>
        </w:rPr>
        <w:t xml:space="preserve">Oświadczenie, w przypadku </w:t>
      </w:r>
      <w:r w:rsidRPr="00CF6600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CF6600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F6600" w:rsidRPr="00CF6600" w14:paraId="1E78BBB0" w14:textId="77777777" w:rsidTr="00CF66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6280260" w14:textId="77777777" w:rsidR="00CF6600" w:rsidRPr="00CF6600" w:rsidRDefault="00CF6600" w:rsidP="00CF660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F01D01" w14:textId="77777777" w:rsidR="00CF6600" w:rsidRPr="00CF6600" w:rsidRDefault="00CF6600" w:rsidP="00CF660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57A11" w14:textId="77777777" w:rsidR="00CF6600" w:rsidRPr="00CF6600" w:rsidRDefault="00CF6600" w:rsidP="00CF660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CF6600" w:rsidRPr="00CF6600" w14:paraId="3A355F0B" w14:textId="77777777" w:rsidTr="00CF66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8C51CCA" w14:textId="77777777" w:rsidR="00CF6600" w:rsidRPr="00CF6600" w:rsidRDefault="00CF6600" w:rsidP="00CF660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EE40A8" w14:textId="77777777" w:rsidR="00CF6600" w:rsidRPr="00CF6600" w:rsidRDefault="00CF6600" w:rsidP="00CF660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34D9D" w14:textId="77777777" w:rsidR="00CF6600" w:rsidRPr="00CF6600" w:rsidRDefault="00CF6600" w:rsidP="00CF660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F6600" w:rsidRPr="00CF6600" w14:paraId="1265DB09" w14:textId="77777777" w:rsidTr="00CF66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C0F20" w14:textId="77777777" w:rsidR="00CF6600" w:rsidRPr="00CF6600" w:rsidRDefault="00CF6600" w:rsidP="00CF660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CF660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2D0835" w14:textId="77777777" w:rsidR="00CF6600" w:rsidRPr="00CF6600" w:rsidRDefault="00CF6600" w:rsidP="00CF660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09AF8" w14:textId="77777777" w:rsidR="00CF6600" w:rsidRPr="00CF6600" w:rsidRDefault="00CF6600" w:rsidP="00CF660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90B1EC" w14:textId="77777777" w:rsidR="00CF6600" w:rsidRPr="00CF6600" w:rsidRDefault="00CF6600" w:rsidP="00CF6600">
      <w:pPr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120699C8" w14:textId="77777777" w:rsidR="00CF6600" w:rsidRPr="00CF6600" w:rsidRDefault="00CF6600" w:rsidP="00CF6600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246487A" w14:textId="77777777" w:rsidR="00CF6600" w:rsidRPr="00CF6600" w:rsidRDefault="00CF6600" w:rsidP="00CF6600">
      <w:pPr>
        <w:keepNext/>
        <w:numPr>
          <w:ilvl w:val="0"/>
          <w:numId w:val="6"/>
        </w:numPr>
        <w:tabs>
          <w:tab w:val="num" w:pos="1080"/>
        </w:tabs>
        <w:ind w:left="1080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CF6600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CF6600">
        <w:rPr>
          <w:rFonts w:ascii="Verdana" w:hAnsi="Verdana"/>
          <w:b/>
          <w:bCs/>
          <w:kern w:val="32"/>
          <w:sz w:val="20"/>
          <w:szCs w:val="20"/>
        </w:rPr>
        <w:tab/>
      </w:r>
      <w:r w:rsidRPr="00CF6600">
        <w:rPr>
          <w:rFonts w:ascii="Verdana" w:hAnsi="Verdana"/>
          <w:b/>
          <w:bCs/>
          <w:kern w:val="32"/>
          <w:sz w:val="20"/>
          <w:szCs w:val="20"/>
        </w:rPr>
        <w:tab/>
      </w:r>
      <w:r w:rsidRPr="00CF6600">
        <w:rPr>
          <w:rFonts w:ascii="Verdana" w:hAnsi="Verdana"/>
          <w:b/>
          <w:bCs/>
          <w:kern w:val="32"/>
          <w:sz w:val="20"/>
          <w:szCs w:val="20"/>
        </w:rPr>
        <w:tab/>
      </w:r>
      <w:r w:rsidRPr="00CF6600">
        <w:rPr>
          <w:rFonts w:ascii="Verdana" w:hAnsi="Verdana"/>
          <w:b/>
          <w:bCs/>
          <w:kern w:val="32"/>
          <w:sz w:val="20"/>
          <w:szCs w:val="20"/>
        </w:rPr>
        <w:tab/>
      </w:r>
      <w:r w:rsidRPr="00CF6600">
        <w:rPr>
          <w:rFonts w:ascii="Verdana" w:hAnsi="Verdana"/>
          <w:b/>
          <w:bCs/>
          <w:kern w:val="32"/>
          <w:sz w:val="20"/>
          <w:szCs w:val="20"/>
        </w:rPr>
        <w:tab/>
      </w:r>
      <w:r w:rsidRPr="00CF6600">
        <w:rPr>
          <w:rFonts w:ascii="Verdana" w:hAnsi="Verdana"/>
          <w:b/>
          <w:bCs/>
          <w:kern w:val="32"/>
          <w:sz w:val="20"/>
          <w:szCs w:val="20"/>
        </w:rPr>
        <w:tab/>
      </w:r>
      <w:r w:rsidRPr="00CF6600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D573A59" w14:textId="77777777" w:rsidR="00CF6600" w:rsidRPr="00CF6600" w:rsidRDefault="00CF6600" w:rsidP="00CF660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66653DB" w14:textId="77777777" w:rsidR="00CF6600" w:rsidRPr="00CF6600" w:rsidRDefault="00CF6600" w:rsidP="00CF660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F6600">
        <w:rPr>
          <w:rFonts w:ascii="Verdana" w:hAnsi="Verdana"/>
          <w:sz w:val="20"/>
          <w:szCs w:val="20"/>
        </w:rPr>
        <w:tab/>
      </w:r>
      <w:r w:rsidRPr="00CF6600">
        <w:rPr>
          <w:rFonts w:ascii="Verdana" w:hAnsi="Verdana"/>
          <w:sz w:val="20"/>
          <w:szCs w:val="20"/>
        </w:rPr>
        <w:tab/>
        <w:t xml:space="preserve"> </w:t>
      </w:r>
    </w:p>
    <w:p w14:paraId="6EABC535" w14:textId="77777777" w:rsidR="00CF6600" w:rsidRPr="00CF6600" w:rsidRDefault="00CF6600" w:rsidP="00CF660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EB97B7D" w14:textId="77777777" w:rsidR="00CF6600" w:rsidRPr="00CF6600" w:rsidRDefault="00CF6600" w:rsidP="00CF6600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F6600">
        <w:rPr>
          <w:rFonts w:ascii="Verdana" w:hAnsi="Verdana"/>
          <w:sz w:val="20"/>
          <w:szCs w:val="20"/>
        </w:rPr>
        <w:t>ych</w:t>
      </w:r>
      <w:proofErr w:type="spellEnd"/>
      <w:r w:rsidRPr="00CF6600">
        <w:rPr>
          <w:rFonts w:ascii="Verdana" w:hAnsi="Verdana"/>
          <w:sz w:val="20"/>
          <w:szCs w:val="20"/>
        </w:rPr>
        <w:t>) dokumentu(ów)</w:t>
      </w:r>
    </w:p>
    <w:p w14:paraId="3CC3405A" w14:textId="77777777" w:rsidR="00CF6600" w:rsidRPr="00CF6600" w:rsidRDefault="00CF6600" w:rsidP="00CF6600">
      <w:pPr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…………………………………………………………………............. które dołączamy do oferty.</w:t>
      </w:r>
    </w:p>
    <w:p w14:paraId="2988A3A6" w14:textId="77777777" w:rsidR="00CF6600" w:rsidRPr="00CF6600" w:rsidRDefault="00CF6600" w:rsidP="00CF6600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załącznikami do niniejszej oferty są:</w:t>
      </w:r>
    </w:p>
    <w:p w14:paraId="79FAE0CE" w14:textId="77777777" w:rsidR="00CF6600" w:rsidRPr="00CF6600" w:rsidRDefault="00CF6600" w:rsidP="00CF6600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88F464F" w14:textId="77777777" w:rsidR="00CF6600" w:rsidRPr="00CF6600" w:rsidRDefault="00CF6600" w:rsidP="00CF6600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B8907C3" w14:textId="77777777" w:rsidR="00CF6600" w:rsidRPr="00CF6600" w:rsidRDefault="00CF6600" w:rsidP="00CF6600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CF6600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72FB8D1E" w14:textId="77777777" w:rsidR="00CF6600" w:rsidRPr="00CF6600" w:rsidRDefault="00CF6600" w:rsidP="00CF6600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CF6600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761AA77" w14:textId="77777777" w:rsidR="00CF6600" w:rsidRPr="00CF6600" w:rsidRDefault="00CF6600" w:rsidP="00CF6600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CF6600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8D566BB" w14:textId="77777777" w:rsidR="00CF6600" w:rsidRPr="00CF6600" w:rsidRDefault="00CF6600" w:rsidP="00CF6600">
      <w:pPr>
        <w:rPr>
          <w:rFonts w:ascii="Verdana" w:hAnsi="Verdana"/>
          <w:sz w:val="20"/>
          <w:szCs w:val="20"/>
        </w:rPr>
      </w:pPr>
    </w:p>
    <w:p w14:paraId="70C1667F" w14:textId="77777777" w:rsidR="00FE545C" w:rsidRPr="00CF6600" w:rsidRDefault="00FE545C" w:rsidP="00CF6600"/>
    <w:sectPr w:rsidR="00FE545C" w:rsidRPr="00CF66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F08C4" w14:textId="77777777" w:rsidR="00C6073B" w:rsidRDefault="00C6073B">
      <w:r>
        <w:separator/>
      </w:r>
    </w:p>
  </w:endnote>
  <w:endnote w:type="continuationSeparator" w:id="0">
    <w:p w14:paraId="2383A569" w14:textId="77777777" w:rsidR="00C6073B" w:rsidRDefault="00C6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EFD3B" w14:textId="77777777" w:rsidR="00862057" w:rsidRDefault="00862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3F3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55177" w14:textId="77777777" w:rsidR="00862057" w:rsidRDefault="00862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259E0" w14:textId="77777777" w:rsidR="00C6073B" w:rsidRDefault="00C6073B">
      <w:r>
        <w:separator/>
      </w:r>
    </w:p>
  </w:footnote>
  <w:footnote w:type="continuationSeparator" w:id="0">
    <w:p w14:paraId="08CC99DB" w14:textId="77777777" w:rsidR="00C6073B" w:rsidRDefault="00C6073B">
      <w:r>
        <w:continuationSeparator/>
      </w:r>
    </w:p>
  </w:footnote>
  <w:footnote w:id="1">
    <w:p w14:paraId="6DD2E30E" w14:textId="77777777" w:rsidR="00CF6600" w:rsidRDefault="00CF6600" w:rsidP="00CF6600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E5D8918" w14:textId="77777777" w:rsidR="00CF6600" w:rsidRDefault="00CF6600" w:rsidP="00CF660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C70BD" w14:textId="77777777" w:rsidR="00862057" w:rsidRDefault="00862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7726" w14:textId="7521C6B3" w:rsidR="00F53146" w:rsidRPr="00CF6600" w:rsidRDefault="00F53146" w:rsidP="00CF6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02046" w14:textId="77777777" w:rsidR="00862057" w:rsidRDefault="008620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A9140B2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86800E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5425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5351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7132377">
    <w:abstractNumId w:val="3"/>
  </w:num>
  <w:num w:numId="4" w16cid:durableId="449519732">
    <w:abstractNumId w:val="5"/>
  </w:num>
  <w:num w:numId="5" w16cid:durableId="10700768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23623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27463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73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2057"/>
    <w:rsid w:val="008B2F0C"/>
    <w:rsid w:val="008B4928"/>
    <w:rsid w:val="008D2AB8"/>
    <w:rsid w:val="008F1C66"/>
    <w:rsid w:val="00940289"/>
    <w:rsid w:val="00970FE4"/>
    <w:rsid w:val="00A0022B"/>
    <w:rsid w:val="00A346FE"/>
    <w:rsid w:val="00A47B4D"/>
    <w:rsid w:val="00A83018"/>
    <w:rsid w:val="00B774DC"/>
    <w:rsid w:val="00C6073B"/>
    <w:rsid w:val="00C969A6"/>
    <w:rsid w:val="00CA7D36"/>
    <w:rsid w:val="00CF6600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054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265E4"/>
  <w15:chartTrackingRefBased/>
  <w15:docId w15:val="{749BB10B-3BCF-4774-9013-DB6FFD8ED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510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2025-07-07T11:13:00Z</cp:lastPrinted>
  <dcterms:created xsi:type="dcterms:W3CDTF">2025-07-07T11:14:00Z</dcterms:created>
  <dcterms:modified xsi:type="dcterms:W3CDTF">2025-07-07T11:14:00Z</dcterms:modified>
</cp:coreProperties>
</file>