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43943274" w:rsidR="00BC47C0" w:rsidRPr="00403FA1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87454" w:rsidRPr="00387454">
        <w:rPr>
          <w:rFonts w:ascii="Verdana" w:hAnsi="Verdana"/>
          <w:b/>
          <w:sz w:val="18"/>
          <w:szCs w:val="18"/>
        </w:rPr>
        <w:t xml:space="preserve">Dostawa 17 sztuk komputera stacjonarnego dla </w:t>
      </w:r>
      <w:proofErr w:type="spellStart"/>
      <w:r w:rsidR="00387454" w:rsidRPr="00387454">
        <w:rPr>
          <w:rFonts w:ascii="Verdana" w:hAnsi="Verdana"/>
          <w:b/>
          <w:sz w:val="18"/>
          <w:szCs w:val="18"/>
        </w:rPr>
        <w:t>WIMiIP</w:t>
      </w:r>
      <w:proofErr w:type="spellEnd"/>
      <w:r w:rsidR="00387454" w:rsidRPr="00387454">
        <w:rPr>
          <w:rFonts w:ascii="Verdana" w:hAnsi="Verdana"/>
          <w:b/>
          <w:sz w:val="18"/>
          <w:szCs w:val="18"/>
        </w:rPr>
        <w:t xml:space="preserve"> - DE-dzp.272-370/25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1683"/>
        <w:gridCol w:w="1559"/>
        <w:gridCol w:w="1031"/>
        <w:gridCol w:w="851"/>
        <w:gridCol w:w="2001"/>
      </w:tblGrid>
      <w:tr w:rsidR="00095B50" w:rsidRPr="00403FA1" w14:paraId="4636082B" w14:textId="77777777" w:rsidTr="00387454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56874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B4CE2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6A2B5" w14:textId="4BA43592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ACFE73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2CAA75F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7D608D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EDBB71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13CBD0F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2DCE93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25ACD58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84910C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8BD384C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E25ABA1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095B50" w:rsidRPr="00403FA1" w14:paraId="4EDCFA06" w14:textId="77777777" w:rsidTr="00387454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43ACE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0BADD" w14:textId="7777777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FD9BCE" w14:textId="61A32A8C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4F20C6" w14:textId="332F3C49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93E32" w14:textId="4AAAA0CC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C3DE26" w14:textId="63BFDD25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2E5DC7" w14:textId="0B407BE7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06C70" w14:textId="37DE8790" w:rsidR="00095B50" w:rsidRPr="00403FA1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095B50" w:rsidRPr="00403FA1" w14:paraId="13169F65" w14:textId="77777777" w:rsidTr="00387454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A341" w14:textId="77777777" w:rsidR="00095B50" w:rsidRPr="00403FA1" w:rsidRDefault="00095B50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BDBF" w14:textId="7F3F1DA4"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403FA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Zestaw komputerow</w:t>
            </w:r>
            <w:r w:rsidR="00DE3A65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6A6" w14:textId="7FF7D494" w:rsidR="00095B50" w:rsidRPr="00403FA1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EC1D" w14:textId="42C8D9FE" w:rsidR="00095B50" w:rsidRPr="00403FA1" w:rsidRDefault="0038745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17</w:t>
            </w:r>
            <w:r w:rsidR="00095B50"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E41" w14:textId="7777777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0F35" w14:textId="77777777" w:rsidR="00095B50" w:rsidRPr="00403FA1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12704" w14:textId="77777777"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82983A" w14:textId="77777777" w:rsidR="00095B50" w:rsidRPr="00403FA1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14:paraId="2E413D31" w14:textId="77777777" w:rsidTr="00387454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6886B8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2204E75C" w14:textId="77777777"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12C75D6" w14:textId="77777777" w:rsidR="00E128BF" w:rsidRPr="00403FA1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67AD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E31A45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3B705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403FA1" w14:paraId="3561E9FA" w14:textId="77777777" w:rsidTr="00387454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5CBE" w14:textId="77777777"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F5393A0" w14:textId="77777777" w:rsidR="00E128BF" w:rsidRPr="00403FA1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403FA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6093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CE68E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5B8DE" w14:textId="77777777" w:rsidR="00E128BF" w:rsidRPr="00403FA1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12980FD0" w14:textId="67C6E57D" w:rsidR="00676469" w:rsidRPr="00403FA1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6162A" w14:textId="2B846E56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Producent/model zaoferowanego sprzętu tj.: </w:t>
      </w:r>
    </w:p>
    <w:p w14:paraId="4682CB7E" w14:textId="00AFB6FD" w:rsidR="00095B50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1) </w:t>
      </w:r>
      <w:r w:rsidR="00473848">
        <w:rPr>
          <w:rFonts w:ascii="Verdana" w:hAnsi="Verdana"/>
          <w:b w:val="0"/>
          <w:bCs/>
          <w:sz w:val="18"/>
          <w:szCs w:val="18"/>
        </w:rPr>
        <w:t>P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rocesora:</w:t>
      </w:r>
    </w:p>
    <w:p w14:paraId="4F504E0F" w14:textId="30520CE2" w:rsidR="00095B50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……………………………………………………………..</w:t>
      </w:r>
    </w:p>
    <w:p w14:paraId="7C5ACFC0" w14:textId="0E9B2755" w:rsidR="00F62F68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</w:t>
      </w:r>
    </w:p>
    <w:p w14:paraId="154FAA34" w14:textId="10518378" w:rsidR="00095B50" w:rsidRDefault="00804B4D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2</w:t>
      </w:r>
      <w:r w:rsidR="00095B50">
        <w:rPr>
          <w:rFonts w:ascii="Verdana" w:hAnsi="Verdana"/>
          <w:b w:val="0"/>
          <w:bCs/>
          <w:sz w:val="18"/>
          <w:szCs w:val="18"/>
        </w:rPr>
        <w:t xml:space="preserve">) 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 xml:space="preserve"> Płyty głównej: …</w:t>
      </w:r>
      <w:r w:rsidR="00095B50">
        <w:rPr>
          <w:rFonts w:ascii="Verdana" w:hAnsi="Verdana"/>
          <w:b w:val="0"/>
          <w:bCs/>
          <w:sz w:val="18"/>
          <w:szCs w:val="18"/>
        </w:rPr>
        <w:t>………………………………………………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………..</w:t>
      </w:r>
    </w:p>
    <w:p w14:paraId="4C835915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1B52A4A7" w14:textId="1DCBF609" w:rsidR="00F62F68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0D622340" w14:textId="3D421995" w:rsidR="00387454" w:rsidRDefault="00804B4D" w:rsidP="0038745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bookmarkStart w:id="0" w:name="_Hlk196817959"/>
      <w:r>
        <w:rPr>
          <w:rFonts w:ascii="Verdana" w:hAnsi="Verdana"/>
          <w:b w:val="0"/>
          <w:bCs/>
          <w:sz w:val="18"/>
          <w:szCs w:val="18"/>
        </w:rPr>
        <w:t>3</w:t>
      </w:r>
      <w:r w:rsidR="00387454">
        <w:rPr>
          <w:rFonts w:ascii="Verdana" w:hAnsi="Verdana"/>
          <w:b w:val="0"/>
          <w:bCs/>
          <w:sz w:val="18"/>
          <w:szCs w:val="18"/>
        </w:rPr>
        <w:t xml:space="preserve">) </w:t>
      </w:r>
      <w:r w:rsidR="00387454" w:rsidRPr="00095B50">
        <w:rPr>
          <w:rFonts w:ascii="Verdana" w:hAnsi="Verdana"/>
          <w:b w:val="0"/>
          <w:bCs/>
          <w:sz w:val="18"/>
          <w:szCs w:val="18"/>
        </w:rPr>
        <w:t>Karty graficznej:</w:t>
      </w:r>
      <w:r w:rsidR="0038745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…………………………………………………………..</w:t>
      </w:r>
    </w:p>
    <w:p w14:paraId="08EF10B7" w14:textId="77777777" w:rsidR="00387454" w:rsidRDefault="00387454" w:rsidP="0038745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34AA6880" w14:textId="59A7065D" w:rsidR="00387454" w:rsidRPr="00095B50" w:rsidRDefault="0038745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  <w:bookmarkEnd w:id="0"/>
    </w:p>
    <w:p w14:paraId="59420734" w14:textId="3CA5CE65" w:rsidR="00095B50" w:rsidRDefault="00804B4D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4</w:t>
      </w:r>
      <w:r w:rsidR="00095B50">
        <w:rPr>
          <w:rFonts w:ascii="Verdana" w:hAnsi="Verdana"/>
          <w:b w:val="0"/>
          <w:bCs/>
          <w:sz w:val="18"/>
          <w:szCs w:val="18"/>
        </w:rPr>
        <w:t xml:space="preserve">) </w:t>
      </w:r>
      <w:r w:rsidR="00095B50" w:rsidRPr="00095B50">
        <w:rPr>
          <w:rFonts w:ascii="Verdana" w:hAnsi="Verdana"/>
          <w:b w:val="0"/>
          <w:bCs/>
          <w:sz w:val="18"/>
          <w:szCs w:val="18"/>
        </w:rPr>
        <w:t>Pamięci RAM: ………</w:t>
      </w:r>
      <w:r w:rsidR="00095B50">
        <w:rPr>
          <w:rFonts w:ascii="Verdana" w:hAnsi="Verdana"/>
          <w:b w:val="0"/>
          <w:bCs/>
          <w:sz w:val="18"/>
          <w:szCs w:val="18"/>
        </w:rPr>
        <w:t>……………………………………………</w:t>
      </w:r>
      <w:r w:rsidR="00F62F68">
        <w:rPr>
          <w:rFonts w:ascii="Verdana" w:hAnsi="Verdana"/>
          <w:b w:val="0"/>
          <w:bCs/>
          <w:sz w:val="18"/>
          <w:szCs w:val="18"/>
        </w:rPr>
        <w:t>………..</w:t>
      </w:r>
    </w:p>
    <w:p w14:paraId="6CC6A1AC" w14:textId="77777777" w:rsidR="00F62F68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02D2D1C8" w14:textId="628A212E" w:rsidR="00F62F68" w:rsidRPr="00095B50" w:rsidRDefault="00F62F68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2B0002BA" w14:textId="54322600" w:rsidR="00A77CF1" w:rsidRDefault="00804B4D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5</w:t>
      </w:r>
      <w:r w:rsidR="00A77CF1">
        <w:rPr>
          <w:rFonts w:ascii="Verdana" w:hAnsi="Verdana"/>
          <w:b w:val="0"/>
          <w:bCs/>
          <w:sz w:val="18"/>
          <w:szCs w:val="18"/>
        </w:rPr>
        <w:t xml:space="preserve">) </w:t>
      </w:r>
      <w:r w:rsidR="00A77CF1" w:rsidRPr="00095B50">
        <w:rPr>
          <w:rFonts w:ascii="Verdana" w:hAnsi="Verdana"/>
          <w:b w:val="0"/>
          <w:bCs/>
          <w:sz w:val="18"/>
          <w:szCs w:val="18"/>
        </w:rPr>
        <w:t xml:space="preserve">Dysku </w:t>
      </w:r>
      <w:r w:rsidR="00387454">
        <w:rPr>
          <w:rFonts w:ascii="Verdana" w:hAnsi="Verdana"/>
          <w:b w:val="0"/>
          <w:bCs/>
          <w:sz w:val="18"/>
          <w:szCs w:val="18"/>
        </w:rPr>
        <w:t>M.2</w:t>
      </w:r>
      <w:r w:rsidR="00A77CF1" w:rsidRPr="00095B50">
        <w:rPr>
          <w:rFonts w:ascii="Verdana" w:hAnsi="Verdana"/>
          <w:b w:val="0"/>
          <w:bCs/>
          <w:sz w:val="18"/>
          <w:szCs w:val="18"/>
        </w:rPr>
        <w:t>: …</w:t>
      </w:r>
      <w:r w:rsidR="00A77CF1">
        <w:rPr>
          <w:rFonts w:ascii="Verdana" w:hAnsi="Verdana"/>
          <w:b w:val="0"/>
          <w:bCs/>
          <w:sz w:val="18"/>
          <w:szCs w:val="18"/>
        </w:rPr>
        <w:t>……………………………………………….</w:t>
      </w:r>
    </w:p>
    <w:p w14:paraId="3A756686" w14:textId="77777777" w:rsidR="00A77CF1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……………………………………………………………………..</w:t>
      </w:r>
    </w:p>
    <w:p w14:paraId="44EAEB0F" w14:textId="77777777" w:rsidR="00A77CF1" w:rsidRPr="00095B50" w:rsidRDefault="00A77CF1" w:rsidP="00A77CF1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…………………………………………………………………………….</w:t>
      </w:r>
    </w:p>
    <w:p w14:paraId="5583A807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bookmarkStart w:id="1" w:name="_GoBack"/>
      <w:bookmarkEnd w:id="1"/>
    </w:p>
    <w:p w14:paraId="12F5CC0F" w14:textId="7B01AA6D" w:rsidR="008D2AB8" w:rsidRPr="00A77CF1" w:rsidRDefault="003F722B" w:rsidP="00A77CF1">
      <w:pPr>
        <w:pStyle w:val="Tekstpodstawowy"/>
        <w:jc w:val="both"/>
        <w:rPr>
          <w:rFonts w:ascii="Verdana" w:hAnsi="Verdana"/>
          <w:b w:val="0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Termin realizacji umowy:</w:t>
      </w:r>
      <w:r w:rsidR="00FE545C" w:rsidRPr="00403FA1">
        <w:rPr>
          <w:rFonts w:ascii="Verdana" w:hAnsi="Verdana"/>
          <w:sz w:val="18"/>
          <w:szCs w:val="18"/>
        </w:rPr>
        <w:t xml:space="preserve"> </w:t>
      </w:r>
      <w:r w:rsidR="0075190D" w:rsidRPr="0075190D">
        <w:rPr>
          <w:rFonts w:ascii="Verdana" w:hAnsi="Verdana"/>
          <w:b w:val="0"/>
          <w:sz w:val="18"/>
          <w:szCs w:val="18"/>
          <w:highlight w:val="yellow"/>
        </w:rPr>
        <w:t>………………….</w:t>
      </w:r>
      <w:r w:rsidR="00A77CF1" w:rsidRPr="00A77CF1">
        <w:rPr>
          <w:rFonts w:ascii="Verdana" w:hAnsi="Verdana"/>
          <w:b w:val="0"/>
          <w:sz w:val="18"/>
          <w:szCs w:val="18"/>
        </w:rPr>
        <w:t xml:space="preserve"> </w:t>
      </w:r>
      <w:r w:rsidR="00FC67FB" w:rsidRPr="00A77CF1">
        <w:rPr>
          <w:rFonts w:ascii="Verdana" w:hAnsi="Verdana"/>
          <w:b w:val="0"/>
          <w:sz w:val="18"/>
          <w:szCs w:val="18"/>
        </w:rPr>
        <w:t>dni od daty otrzymania zamówienia potwierdzonego przez</w:t>
      </w:r>
      <w:r w:rsidR="00FC67FB" w:rsidRPr="00A77CF1">
        <w:rPr>
          <w:rFonts w:ascii="Verdana" w:hAnsi="Verdana"/>
          <w:b w:val="0"/>
          <w:color w:val="FF0000"/>
          <w:sz w:val="18"/>
          <w:szCs w:val="18"/>
        </w:rPr>
        <w:t xml:space="preserve"> </w:t>
      </w:r>
      <w:proofErr w:type="spellStart"/>
      <w:r w:rsidR="00FC67FB" w:rsidRPr="00A77CF1">
        <w:rPr>
          <w:rFonts w:ascii="Verdana" w:hAnsi="Verdana"/>
          <w:b w:val="0"/>
          <w:sz w:val="18"/>
          <w:szCs w:val="18"/>
        </w:rPr>
        <w:t>M</w:t>
      </w:r>
      <w:r w:rsidR="000625D2" w:rsidRPr="00A77CF1">
        <w:rPr>
          <w:rFonts w:ascii="Verdana" w:hAnsi="Verdana"/>
          <w:b w:val="0"/>
          <w:sz w:val="18"/>
          <w:szCs w:val="18"/>
        </w:rPr>
        <w:t>NiSW</w:t>
      </w:r>
      <w:bookmarkStart w:id="2" w:name="_Hlk202270959"/>
      <w:proofErr w:type="spellEnd"/>
      <w:r w:rsidR="0075190D" w:rsidRPr="0075190D">
        <w:rPr>
          <w:rFonts w:ascii="Verdana" w:hAnsi="Verdana"/>
          <w:bCs/>
          <w:sz w:val="18"/>
          <w:szCs w:val="18"/>
          <w:highlight w:val="yellow"/>
        </w:rPr>
        <w:t xml:space="preserve"> </w:t>
      </w:r>
      <w:r w:rsidR="0075190D" w:rsidRPr="00403FA1">
        <w:rPr>
          <w:rFonts w:ascii="Verdana" w:hAnsi="Verdana"/>
          <w:bCs/>
          <w:sz w:val="18"/>
          <w:szCs w:val="18"/>
          <w:highlight w:val="yellow"/>
        </w:rPr>
        <w:t>(kryterium oceny ofert)</w:t>
      </w:r>
      <w:bookmarkEnd w:id="2"/>
    </w:p>
    <w:p w14:paraId="7AA226F9" w14:textId="56E71AF2" w:rsidR="008D2AB8" w:rsidRPr="00403FA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Okres udzielonej gwarancji wynosi:</w:t>
      </w:r>
      <w:r w:rsidRPr="00403FA1">
        <w:rPr>
          <w:rFonts w:ascii="Verdana" w:hAnsi="Verdana"/>
          <w:sz w:val="18"/>
          <w:szCs w:val="18"/>
        </w:rPr>
        <w:t xml:space="preserve"> </w:t>
      </w:r>
      <w:r w:rsidR="00387454" w:rsidRPr="00387454">
        <w:rPr>
          <w:rFonts w:ascii="Verdana" w:hAnsi="Verdana"/>
          <w:b/>
          <w:bCs/>
          <w:sz w:val="18"/>
          <w:szCs w:val="18"/>
          <w:highlight w:val="yellow"/>
        </w:rPr>
        <w:t>…………</w:t>
      </w:r>
      <w:r w:rsidR="00FC67FB" w:rsidRPr="00403FA1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403FA1">
        <w:rPr>
          <w:rFonts w:ascii="Verdana" w:hAnsi="Verdana"/>
          <w:b/>
          <w:bCs/>
          <w:sz w:val="18"/>
          <w:szCs w:val="18"/>
        </w:rPr>
        <w:t xml:space="preserve"> </w:t>
      </w:r>
      <w:r w:rsidR="00387454" w:rsidRPr="00387454">
        <w:rPr>
          <w:rFonts w:ascii="Verdana" w:hAnsi="Verdana"/>
          <w:b/>
          <w:bCs/>
          <w:sz w:val="18"/>
          <w:szCs w:val="18"/>
        </w:rPr>
        <w:t xml:space="preserve"> </w:t>
      </w:r>
      <w:r w:rsidR="00387454" w:rsidRPr="00387454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403FA1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03FA1">
        <w:rPr>
          <w:rFonts w:ascii="Verdana" w:hAnsi="Verdana"/>
          <w:b/>
          <w:bCs/>
          <w:sz w:val="18"/>
          <w:szCs w:val="18"/>
        </w:rPr>
        <w:t>*</w:t>
      </w:r>
      <w:r w:rsidRPr="00403FA1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403FA1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41DE9C2C" w:rsidR="000625D2" w:rsidRPr="00403FA1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403FA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403FA1">
        <w:rPr>
          <w:rFonts w:ascii="Verdana" w:hAnsi="Verdana"/>
          <w:b/>
          <w:bCs/>
          <w:i/>
          <w:iCs/>
          <w:sz w:val="18"/>
          <w:szCs w:val="18"/>
        </w:rPr>
        <w:t>zestawy komputerowe</w:t>
      </w:r>
      <w:r w:rsidRPr="00403FA1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403FA1">
        <w:rPr>
          <w:rFonts w:ascii="Verdana" w:hAnsi="Verdana"/>
          <w:i/>
          <w:iCs/>
          <w:sz w:val="18"/>
          <w:szCs w:val="18"/>
        </w:rPr>
        <w:t>wchodząc</w:t>
      </w:r>
      <w:r w:rsidR="00845783" w:rsidRPr="00403FA1">
        <w:rPr>
          <w:rFonts w:ascii="Verdana" w:hAnsi="Verdana"/>
          <w:i/>
          <w:iCs/>
          <w:sz w:val="18"/>
          <w:szCs w:val="18"/>
        </w:rPr>
        <w:t>e</w:t>
      </w:r>
      <w:r w:rsidRPr="00403FA1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403FA1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403FA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03FA1">
        <w:rPr>
          <w:rFonts w:ascii="Verdana" w:hAnsi="Verdana"/>
          <w:sz w:val="18"/>
          <w:szCs w:val="18"/>
        </w:rPr>
        <w:t>6 marca 2018 r</w:t>
      </w:r>
      <w:r w:rsidRPr="00403FA1">
        <w:rPr>
          <w:rFonts w:ascii="Verdana" w:hAnsi="Verdana"/>
          <w:sz w:val="18"/>
          <w:szCs w:val="18"/>
        </w:rPr>
        <w:t>.</w:t>
      </w:r>
      <w:r w:rsidR="00A0022B" w:rsidRPr="00403FA1">
        <w:rPr>
          <w:rFonts w:ascii="Verdana" w:hAnsi="Verdana"/>
          <w:sz w:val="18"/>
          <w:szCs w:val="18"/>
        </w:rPr>
        <w:t xml:space="preserve"> Prawo przedsiębiorców, </w:t>
      </w:r>
      <w:r w:rsidRPr="00403FA1">
        <w:rPr>
          <w:rFonts w:ascii="Verdana" w:hAnsi="Verdana"/>
          <w:sz w:val="18"/>
          <w:szCs w:val="18"/>
        </w:rPr>
        <w:t>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403FA1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496C7BC0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Jesteśmy świadomi, że po rozstrzygnięciu przetargu, Zamawiający </w:t>
      </w:r>
      <w:r w:rsidRPr="00403FA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403FA1">
        <w:rPr>
          <w:rFonts w:ascii="Verdana" w:hAnsi="Verdana"/>
          <w:sz w:val="18"/>
          <w:szCs w:val="18"/>
        </w:rPr>
        <w:t>późn</w:t>
      </w:r>
      <w:proofErr w:type="spellEnd"/>
      <w:r w:rsidRPr="00403FA1">
        <w:rPr>
          <w:rFonts w:ascii="Verdana" w:hAnsi="Verdana"/>
          <w:sz w:val="18"/>
          <w:szCs w:val="18"/>
        </w:rPr>
        <w:t xml:space="preserve">. zm.)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403FA1">
        <w:rPr>
          <w:rFonts w:ascii="Verdana" w:hAnsi="Verdana"/>
          <w:b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zestawy komputerowe</w:t>
      </w:r>
      <w:r w:rsidRPr="00403FA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03FA1">
        <w:rPr>
          <w:rFonts w:ascii="Verdana" w:hAnsi="Verdana"/>
          <w:bCs/>
          <w:i/>
          <w:iCs/>
          <w:sz w:val="18"/>
          <w:szCs w:val="18"/>
        </w:rPr>
        <w:t>stawą</w:t>
      </w:r>
      <w:r w:rsidRPr="00403FA1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403FA1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403FA1">
        <w:rPr>
          <w:rFonts w:ascii="Verdana" w:hAnsi="Verdana"/>
          <w:sz w:val="18"/>
          <w:szCs w:val="18"/>
        </w:rPr>
        <w:t>późn</w:t>
      </w:r>
      <w:proofErr w:type="spellEnd"/>
      <w:r w:rsidRPr="00403FA1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735940C4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</w:t>
      </w:r>
      <w:r w:rsidR="00026EE7">
        <w:rPr>
          <w:rFonts w:ascii="Verdana" w:hAnsi="Verdana"/>
          <w:b/>
          <w:color w:val="FF0000"/>
          <w:sz w:val="18"/>
          <w:szCs w:val="18"/>
          <w:lang w:eastAsia="zh-CN"/>
        </w:rPr>
        <w:t>ć</w:t>
      </w: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26EE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33041"/>
    <w:rsid w:val="002723B0"/>
    <w:rsid w:val="00272EDA"/>
    <w:rsid w:val="00293B27"/>
    <w:rsid w:val="00315A4A"/>
    <w:rsid w:val="0033739A"/>
    <w:rsid w:val="00387454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04B4D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02F4C-6B32-4555-99AD-8B9A75832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859</Words>
  <Characters>6583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2025-07-04T12:33:00Z</cp:lastPrinted>
  <dcterms:created xsi:type="dcterms:W3CDTF">2025-07-04T12:33:00Z</dcterms:created>
  <dcterms:modified xsi:type="dcterms:W3CDTF">2025-07-04T12:33:00Z</dcterms:modified>
</cp:coreProperties>
</file>