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C3FCE" w14:textId="4F068F0A" w:rsidR="008D2AB8" w:rsidRPr="002508B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 xml:space="preserve">Załącznik nr </w:t>
      </w:r>
      <w:r w:rsidR="00012286" w:rsidRPr="002508B5">
        <w:rPr>
          <w:rFonts w:ascii="Verdana" w:hAnsi="Verdana"/>
          <w:sz w:val="18"/>
          <w:szCs w:val="18"/>
        </w:rPr>
        <w:t>1</w:t>
      </w:r>
    </w:p>
    <w:p w14:paraId="2D988E6A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09C4469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FORMULARZ OFERTY</w:t>
      </w:r>
    </w:p>
    <w:p w14:paraId="15F94A10" w14:textId="77777777" w:rsidR="008D2AB8" w:rsidRPr="002508B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A151AC1" w14:textId="0031ABCA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14:paraId="56B03960" w14:textId="61E921C6" w:rsidR="0004645A" w:rsidRPr="002508B5" w:rsidRDefault="0004645A" w:rsidP="0004645A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14:paraId="4195FADB" w14:textId="0D296FE0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ADRES:…………………………………………………………………………………………………………………………………………………..</w:t>
      </w:r>
    </w:p>
    <w:p w14:paraId="31C57B60" w14:textId="0BDCCEAB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…………………………….........................................................................................</w:t>
      </w:r>
    </w:p>
    <w:p w14:paraId="001AE739" w14:textId="43A9C299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>TEL.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………………………………………………………………………………………………………………………………………………………….</w:t>
      </w:r>
    </w:p>
    <w:p w14:paraId="232524EA" w14:textId="1AF18898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FAX 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6305E91E" w14:textId="278F2BE2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2508B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74CD1064" w14:textId="6FDA5C1A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508B5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774E132" w14:textId="23238EB4" w:rsidR="008D2AB8" w:rsidRPr="002508B5" w:rsidRDefault="0004645A" w:rsidP="0004645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39F03047" w14:textId="77777777" w:rsidR="008D2AB8" w:rsidRPr="002508B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Do: Nazwa i siedziba Zamawiającego:</w:t>
      </w:r>
    </w:p>
    <w:p w14:paraId="4E78E9F6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Akademia Górniczo - Hutnicza</w:t>
      </w:r>
    </w:p>
    <w:p w14:paraId="0FB457DD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im. Stanisława Staszica w Krakowie</w:t>
      </w:r>
    </w:p>
    <w:p w14:paraId="149B766E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Dział Zamówień Publicznych</w:t>
      </w:r>
      <w:r w:rsidR="008D2AB8" w:rsidRPr="002508B5">
        <w:rPr>
          <w:rFonts w:ascii="Verdana" w:hAnsi="Verdana"/>
          <w:b/>
          <w:sz w:val="18"/>
          <w:szCs w:val="18"/>
        </w:rPr>
        <w:t xml:space="preserve">  </w:t>
      </w:r>
    </w:p>
    <w:p w14:paraId="2B1B15D5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Al. Mickiewicza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30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</w:p>
    <w:p w14:paraId="492144E0" w14:textId="77777777" w:rsidR="008D2AB8" w:rsidRPr="002508B5" w:rsidRDefault="003A1EB9" w:rsidP="008D2AB8">
      <w:pPr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30-059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Kraków</w:t>
      </w:r>
      <w:r w:rsidR="008D2AB8" w:rsidRPr="002508B5">
        <w:rPr>
          <w:rFonts w:ascii="Verdana" w:hAnsi="Verdana"/>
          <w:b/>
          <w:sz w:val="18"/>
          <w:szCs w:val="18"/>
        </w:rPr>
        <w:t xml:space="preserve">,  </w:t>
      </w:r>
    </w:p>
    <w:p w14:paraId="1C5C1D91" w14:textId="77777777" w:rsidR="008D2AB8" w:rsidRPr="002508B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0309078" w14:textId="5B050B19" w:rsidR="008D2AB8" w:rsidRPr="002508B5" w:rsidRDefault="008D2AB8" w:rsidP="00CB37E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86B48" w:rsidRPr="00486B48">
        <w:rPr>
          <w:rFonts w:ascii="Verdana" w:hAnsi="Verdana"/>
          <w:b/>
          <w:sz w:val="18"/>
          <w:szCs w:val="18"/>
        </w:rPr>
        <w:t>dostawa krzeseł tapicerowanych, krzeseł tapicerowanych o szerokości do 5</w:t>
      </w:r>
      <w:r w:rsidR="0034649B">
        <w:rPr>
          <w:rFonts w:ascii="Verdana" w:hAnsi="Verdana"/>
          <w:b/>
          <w:sz w:val="18"/>
          <w:szCs w:val="18"/>
        </w:rPr>
        <w:t>1</w:t>
      </w:r>
      <w:r w:rsidR="00486B48" w:rsidRPr="00486B48">
        <w:rPr>
          <w:rFonts w:ascii="Verdana" w:hAnsi="Verdana"/>
          <w:b/>
          <w:sz w:val="18"/>
          <w:szCs w:val="18"/>
        </w:rPr>
        <w:t xml:space="preserve"> cm i krzeseł z siedziskiem i oparciem ze sklejki dla Miasteczka Studenckiego AGH- </w:t>
      </w:r>
      <w:r w:rsidR="00486B48">
        <w:rPr>
          <w:rFonts w:ascii="Verdana" w:hAnsi="Verdana"/>
          <w:b/>
          <w:sz w:val="18"/>
          <w:szCs w:val="18"/>
        </w:rPr>
        <w:br/>
      </w:r>
      <w:r w:rsidR="00486B48" w:rsidRPr="00486B48">
        <w:rPr>
          <w:rFonts w:ascii="Verdana" w:hAnsi="Verdana"/>
          <w:b/>
          <w:sz w:val="18"/>
          <w:szCs w:val="18"/>
        </w:rPr>
        <w:t>DE-dzp.272-368/25</w:t>
      </w:r>
      <w:r w:rsidR="00486B48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822"/>
        <w:gridCol w:w="1707"/>
        <w:gridCol w:w="936"/>
        <w:gridCol w:w="1517"/>
        <w:gridCol w:w="1049"/>
        <w:gridCol w:w="1041"/>
        <w:gridCol w:w="1117"/>
      </w:tblGrid>
      <w:tr w:rsidR="005D790A" w:rsidRPr="002508B5" w14:paraId="0159F29A" w14:textId="77777777" w:rsidTr="00CD6F9C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AC18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bookmarkStart w:id="0" w:name="_Hlk170207756"/>
            <w:r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BF20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26D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  <w:p w14:paraId="25CFEFAD" w14:textId="12AB9E18" w:rsidR="00C0672E" w:rsidRDefault="00C0672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A751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05B9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4D6A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AD91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70B5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4B50EB" w:rsidRPr="002508B5" w14:paraId="4DFA765F" w14:textId="77777777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BF0E" w14:textId="77777777" w:rsidR="004B50EB" w:rsidRDefault="004B50EB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1</w:t>
            </w:r>
          </w:p>
        </w:tc>
      </w:tr>
      <w:tr w:rsidR="005D790A" w:rsidRPr="002508B5" w14:paraId="1AF7F811" w14:textId="77777777" w:rsidTr="00CD6F9C">
        <w:trPr>
          <w:trHeight w:val="714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BEA5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C3B3" w14:textId="07A652C8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Krzesła </w:t>
            </w:r>
            <w:r w:rsidR="0034649B" w:rsidRPr="0034649B">
              <w:rPr>
                <w:rFonts w:ascii="Verdana" w:hAnsi="Verdana"/>
                <w:b/>
                <w:bCs/>
                <w:sz w:val="18"/>
                <w:szCs w:val="18"/>
              </w:rPr>
              <w:t>tapicerowanych na stelażu stalowym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E505" w14:textId="24AC6BA4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067C8EE8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47F86C30" w14:textId="7B71582A" w:rsidR="00A314C0" w:rsidRPr="00CD6F9C" w:rsidRDefault="00A314C0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CD6F9C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  <w:r w:rsidRPr="00CD6F9C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 W przypadku, gdy wykonawca jest producentem oferowanego </w:t>
            </w:r>
            <w:r w:rsidR="0034649B" w:rsidRPr="00CD6F9C">
              <w:rPr>
                <w:rFonts w:ascii="Verdana" w:eastAsia="SimSun" w:hAnsi="Verdana" w:cs="Verdana"/>
                <w:kern w:val="2"/>
                <w:sz w:val="16"/>
                <w:szCs w:val="16"/>
                <w:highlight w:val="yellow"/>
                <w:lang w:eastAsia="zh-CN" w:bidi="hi-IN"/>
              </w:rPr>
              <w:t xml:space="preserve">krzesła </w:t>
            </w:r>
            <w:r w:rsidRPr="00CD6F9C">
              <w:rPr>
                <w:rFonts w:ascii="Verdana" w:eastAsia="SimSun" w:hAnsi="Verdana" w:cs="Verdana"/>
                <w:kern w:val="2"/>
                <w:sz w:val="16"/>
                <w:szCs w:val="16"/>
                <w:highlight w:val="yellow"/>
                <w:lang w:eastAsia="zh-CN" w:bidi="hi-IN"/>
              </w:rPr>
              <w:t>można użyć określenia „wyrób własny</w:t>
            </w:r>
            <w:bookmarkStart w:id="1" w:name="_GoBack"/>
            <w:bookmarkEnd w:id="1"/>
            <w:r w:rsidRPr="00CD6F9C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>”.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5631" w14:textId="561B8898" w:rsidR="004B50EB" w:rsidRDefault="00486B4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391</w:t>
            </w:r>
            <w:r w:rsidR="004B50EB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646BA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3EDC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C705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E7B2C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D790A" w:rsidRPr="002508B5" w14:paraId="7AD7BE3D" w14:textId="77777777" w:rsidTr="0038384F">
        <w:trPr>
          <w:trHeight w:val="47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BE72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C6E1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78B3B4B9" w14:textId="77777777" w:rsidR="004B50EB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1E59A728" w14:textId="66E19F93" w:rsidR="004B50EB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3FE747A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5BA0FE11" w14:textId="212913BF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C617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F3A2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81F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365C183A" w14:textId="77777777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19FC7" w14:textId="77777777" w:rsidR="000477A1" w:rsidRDefault="000477A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  <w:bookmarkStart w:id="2" w:name="_Hlk170207733"/>
          </w:p>
          <w:p w14:paraId="1122A06A" w14:textId="77777777" w:rsidR="000477A1" w:rsidRDefault="000477A1" w:rsidP="00486B4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41AA1E60" w14:textId="5DEE1182" w:rsidR="004B50EB" w:rsidRDefault="004B50EB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2</w:t>
            </w:r>
          </w:p>
        </w:tc>
      </w:tr>
      <w:tr w:rsidR="005D790A" w:rsidRPr="002508B5" w14:paraId="17A11D7A" w14:textId="77777777" w:rsidTr="00CD6F9C">
        <w:trPr>
          <w:trHeight w:val="47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A2A43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00DE" w14:textId="4480814C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Krzesła</w:t>
            </w:r>
            <w:r w:rsidR="0034649B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34649B" w:rsidRPr="0034649B">
              <w:rPr>
                <w:rFonts w:ascii="Verdana" w:hAnsi="Verdana"/>
                <w:b/>
                <w:bCs/>
                <w:sz w:val="18"/>
                <w:szCs w:val="18"/>
              </w:rPr>
              <w:t>na stelażu stalowym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o szerokości do 5</w:t>
            </w:r>
            <w:r w:rsidR="0034649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cm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F7C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5CF0D1FE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443204CA" w14:textId="501E6702" w:rsidR="00A314C0" w:rsidRDefault="00CD6F9C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CD6F9C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  <w:r w:rsidRPr="00CD6F9C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 W przypadku, gdy wykonawca </w:t>
            </w:r>
            <w:r w:rsidRPr="00CD6F9C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lastRenderedPageBreak/>
              <w:t>jest producentem oferowanego krzesła można użyć określenia „wyrób własny”.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7F71" w14:textId="35F2933B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200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E585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1067E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EE2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55D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D790A" w:rsidRPr="002508B5" w14:paraId="25BE5757" w14:textId="77777777" w:rsidTr="0038384F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4900A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68462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0EBC1B39" w14:textId="77777777" w:rsidR="004B50EB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69DC3D87" w14:textId="31907A99" w:rsidR="004B50EB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30772C0C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335178A5" w14:textId="0E9D57AF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320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FE99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E9D4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bookmarkEnd w:id="0"/>
      <w:bookmarkEnd w:id="2"/>
      <w:tr w:rsidR="005D790A" w:rsidRPr="002508B5" w14:paraId="6BC317FC" w14:textId="77777777" w:rsidTr="00CD6F9C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EC9D3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9EB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834E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181C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4BCAB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C57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120F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B3CB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4B50EB" w:rsidRPr="002508B5" w14:paraId="4E8A0D67" w14:textId="77777777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02F4" w14:textId="09F11466" w:rsidR="004B50EB" w:rsidRDefault="004B50EB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3</w:t>
            </w:r>
          </w:p>
        </w:tc>
      </w:tr>
      <w:tr w:rsidR="005D790A" w:rsidRPr="002508B5" w14:paraId="279B7412" w14:textId="77777777" w:rsidTr="00CD6F9C">
        <w:trPr>
          <w:trHeight w:val="714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0FC31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9A1F" w14:textId="028C739D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Krzesła </w:t>
            </w:r>
            <w:r w:rsidR="00486B48">
              <w:rPr>
                <w:rFonts w:ascii="Verdana" w:hAnsi="Verdana"/>
                <w:b/>
                <w:bCs/>
                <w:sz w:val="18"/>
                <w:szCs w:val="18"/>
              </w:rPr>
              <w:t>z siedziskiem i oparciem ze sklejki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A90A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4FB63B68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28F08B8D" w14:textId="1526BCF9" w:rsidR="00A314C0" w:rsidRDefault="00CD6F9C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CD6F9C">
              <w:rPr>
                <w:rFonts w:ascii="Verdana" w:eastAsia="SimSun" w:hAnsi="Verdana" w:cs="Verdana"/>
                <w:color w:val="FF0000"/>
                <w:kern w:val="2"/>
                <w:sz w:val="16"/>
                <w:szCs w:val="16"/>
                <w:lang w:eastAsia="zh-CN" w:bidi="hi-IN"/>
              </w:rPr>
              <w:t>*)</w:t>
            </w:r>
            <w:r w:rsidRPr="00CD6F9C">
              <w:rPr>
                <w:rFonts w:ascii="Verdana" w:eastAsia="SimSun" w:hAnsi="Verdana" w:cs="Verdana"/>
                <w:kern w:val="2"/>
                <w:sz w:val="16"/>
                <w:szCs w:val="16"/>
                <w:lang w:eastAsia="zh-CN" w:bidi="hi-IN"/>
              </w:rPr>
              <w:t xml:space="preserve"> W przypadku, gdy wykonawca jest producentem oferowanego krzesła można użyć określenia „wyrób własny”.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7677" w14:textId="088290B6" w:rsidR="004B50EB" w:rsidRDefault="00486B4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42</w:t>
            </w:r>
            <w:r w:rsidR="004B50EB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8FB0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58AE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B1442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E3F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D790A" w:rsidRPr="002508B5" w14:paraId="47832CBD" w14:textId="77777777" w:rsidTr="0038384F">
        <w:trPr>
          <w:trHeight w:val="47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4284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E8699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54BE695B" w14:textId="77777777" w:rsidR="004B50EB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37B1E04" w14:textId="27DCB6BB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4596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965EF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83E84" w14:textId="77777777" w:rsidR="004B50EB" w:rsidRDefault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5CEE4EF8" w14:textId="77777777" w:rsidR="00721E05" w:rsidRPr="002508B5" w:rsidRDefault="00721E05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FEC9BFA" w14:textId="0FAE4DAF" w:rsidR="008D2AB8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6593829B" w14:textId="2BD90D98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1: do </w:t>
      </w:r>
      <w:r w:rsidR="00612D20">
        <w:rPr>
          <w:rFonts w:ascii="Verdana" w:hAnsi="Verdana"/>
          <w:b/>
          <w:sz w:val="18"/>
          <w:szCs w:val="18"/>
        </w:rPr>
        <w:t>30</w:t>
      </w:r>
      <w:r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612D20">
        <w:rPr>
          <w:rFonts w:ascii="Verdana" w:hAnsi="Verdana"/>
          <w:b/>
          <w:sz w:val="18"/>
          <w:szCs w:val="18"/>
        </w:rPr>
        <w:t xml:space="preserve">, w przypadku  DS7 „Zaścianek” nie wcześniej niż 8.09.2025r. </w:t>
      </w:r>
    </w:p>
    <w:p w14:paraId="7D9735B1" w14:textId="778747A9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2: do </w:t>
      </w:r>
      <w:r w:rsidR="00612D20">
        <w:rPr>
          <w:rFonts w:ascii="Verdana" w:hAnsi="Verdana"/>
          <w:b/>
          <w:sz w:val="18"/>
          <w:szCs w:val="18"/>
        </w:rPr>
        <w:t>30</w:t>
      </w:r>
      <w:r w:rsidRPr="002508B5">
        <w:rPr>
          <w:rFonts w:ascii="Verdana" w:hAnsi="Verdana"/>
          <w:b/>
          <w:sz w:val="18"/>
          <w:szCs w:val="18"/>
        </w:rPr>
        <w:t xml:space="preserve"> dni od daty podpisania umowy</w:t>
      </w:r>
      <w:r w:rsidR="00612D20">
        <w:rPr>
          <w:rFonts w:ascii="Verdana" w:hAnsi="Verdana"/>
          <w:b/>
          <w:sz w:val="18"/>
          <w:szCs w:val="18"/>
        </w:rPr>
        <w:t>.</w:t>
      </w:r>
    </w:p>
    <w:p w14:paraId="01BA587D" w14:textId="77777777" w:rsidR="00612D20" w:rsidRPr="002508B5" w:rsidRDefault="00721E05" w:rsidP="00612D20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- zadanie częściowe nr 3: do </w:t>
      </w:r>
      <w:r w:rsidR="00612D20">
        <w:rPr>
          <w:rFonts w:ascii="Verdana" w:hAnsi="Verdana"/>
          <w:b/>
          <w:sz w:val="18"/>
          <w:szCs w:val="18"/>
        </w:rPr>
        <w:t>30</w:t>
      </w:r>
      <w:r w:rsidRPr="002508B5">
        <w:rPr>
          <w:rFonts w:ascii="Verdana" w:hAnsi="Verdana"/>
          <w:b/>
          <w:sz w:val="18"/>
          <w:szCs w:val="18"/>
        </w:rPr>
        <w:t xml:space="preserve"> dni od daty podpisania umowy, </w:t>
      </w:r>
      <w:r w:rsidR="00612D20">
        <w:rPr>
          <w:rFonts w:ascii="Verdana" w:hAnsi="Verdana"/>
          <w:b/>
          <w:sz w:val="18"/>
          <w:szCs w:val="18"/>
        </w:rPr>
        <w:t xml:space="preserve">w przypadku  DS7 „Zaścianek” nie wcześniej niż 8.09.2025r. </w:t>
      </w:r>
    </w:p>
    <w:p w14:paraId="7CFF3A3C" w14:textId="64E174AC" w:rsidR="0038384F" w:rsidRDefault="0038384F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E2B3F5E" w14:textId="77777777" w:rsidR="0038384F" w:rsidRPr="002508B5" w:rsidRDefault="0038384F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F001CD6" w14:textId="77777777" w:rsidR="00721E05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Okres udzielonej gwarancji wynosi:</w:t>
      </w:r>
      <w:r w:rsidRPr="002508B5">
        <w:rPr>
          <w:rFonts w:ascii="Verdana" w:hAnsi="Verdana"/>
          <w:sz w:val="18"/>
          <w:szCs w:val="18"/>
        </w:rPr>
        <w:t xml:space="preserve"> </w:t>
      </w:r>
    </w:p>
    <w:p w14:paraId="532897B7" w14:textId="1D31C26B" w:rsidR="008D2AB8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 xml:space="preserve">- zadanie częściowe nr 1: </w:t>
      </w:r>
      <w:r w:rsidR="008D2AB8" w:rsidRPr="002508B5">
        <w:rPr>
          <w:rFonts w:ascii="Verdana" w:hAnsi="Verdana"/>
          <w:b/>
          <w:bCs/>
          <w:sz w:val="18"/>
          <w:szCs w:val="18"/>
        </w:rPr>
        <w:t>……………</w:t>
      </w:r>
      <w:r w:rsidRPr="002508B5">
        <w:rPr>
          <w:rFonts w:ascii="Verdana" w:hAnsi="Verdana"/>
          <w:b/>
          <w:bCs/>
          <w:sz w:val="18"/>
          <w:szCs w:val="18"/>
        </w:rPr>
        <w:t xml:space="preserve">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="008D2AB8" w:rsidRPr="002508B5">
        <w:rPr>
          <w:rFonts w:ascii="Verdana" w:hAnsi="Verdana"/>
          <w:sz w:val="18"/>
          <w:szCs w:val="18"/>
          <w:highlight w:val="yellow"/>
        </w:rPr>
        <w:t>(</w:t>
      </w:r>
      <w:r w:rsidR="008D2AB8"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04EA2">
        <w:rPr>
          <w:rFonts w:ascii="Verdana" w:hAnsi="Verdana"/>
          <w:i/>
          <w:sz w:val="18"/>
          <w:szCs w:val="18"/>
        </w:rPr>
        <w:t>*)</w:t>
      </w:r>
    </w:p>
    <w:p w14:paraId="21B4A3DD" w14:textId="2811B65E" w:rsidR="00A04EA2" w:rsidRPr="00A04EA2" w:rsidRDefault="00A04EA2" w:rsidP="00A04EA2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Pr="00C044D5">
        <w:rPr>
          <w:i/>
          <w:sz w:val="16"/>
          <w:szCs w:val="16"/>
        </w:rPr>
        <w:t xml:space="preserve"> </w:t>
      </w:r>
      <w:r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r w:rsidR="00CD6F9C">
        <w:rPr>
          <w:i/>
          <w:sz w:val="16"/>
          <w:szCs w:val="16"/>
        </w:rPr>
        <w:t>SWZ</w:t>
      </w:r>
      <w:r>
        <w:rPr>
          <w:i/>
          <w:sz w:val="16"/>
          <w:szCs w:val="16"/>
        </w:rPr>
        <w:t xml:space="preserve"> </w:t>
      </w:r>
    </w:p>
    <w:p w14:paraId="42D1A041" w14:textId="3770220F" w:rsidR="00721E0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2: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04EA2">
        <w:rPr>
          <w:rFonts w:ascii="Verdana" w:hAnsi="Verdana"/>
          <w:i/>
          <w:sz w:val="18"/>
          <w:szCs w:val="18"/>
        </w:rPr>
        <w:t>*)</w:t>
      </w:r>
    </w:p>
    <w:p w14:paraId="57E81829" w14:textId="07F80846" w:rsidR="00A04EA2" w:rsidRPr="00A04EA2" w:rsidRDefault="00A04EA2" w:rsidP="00A04EA2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Pr="00C044D5">
        <w:rPr>
          <w:i/>
          <w:sz w:val="16"/>
          <w:szCs w:val="16"/>
        </w:rPr>
        <w:t xml:space="preserve"> </w:t>
      </w:r>
      <w:r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r w:rsidR="00CD6F9C">
        <w:rPr>
          <w:i/>
          <w:sz w:val="16"/>
          <w:szCs w:val="16"/>
        </w:rPr>
        <w:t>SWZ</w:t>
      </w:r>
      <w:r>
        <w:rPr>
          <w:i/>
          <w:sz w:val="16"/>
          <w:szCs w:val="16"/>
        </w:rPr>
        <w:t xml:space="preserve"> </w:t>
      </w:r>
    </w:p>
    <w:p w14:paraId="7EFDB7C0" w14:textId="7C7753A6" w:rsidR="00721E0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3: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04EA2">
        <w:rPr>
          <w:rFonts w:ascii="Verdana" w:hAnsi="Verdana"/>
          <w:i/>
          <w:sz w:val="18"/>
          <w:szCs w:val="18"/>
        </w:rPr>
        <w:t>*)</w:t>
      </w:r>
    </w:p>
    <w:p w14:paraId="25586633" w14:textId="14D3920D" w:rsidR="00A04EA2" w:rsidRPr="004112AF" w:rsidRDefault="00A04EA2" w:rsidP="00A04EA2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Pr="00C044D5">
        <w:rPr>
          <w:i/>
          <w:sz w:val="16"/>
          <w:szCs w:val="16"/>
        </w:rPr>
        <w:t xml:space="preserve"> </w:t>
      </w:r>
      <w:r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r w:rsidR="00CD6F9C">
        <w:rPr>
          <w:i/>
          <w:sz w:val="16"/>
          <w:szCs w:val="16"/>
        </w:rPr>
        <w:t>SWZ</w:t>
      </w:r>
    </w:p>
    <w:p w14:paraId="52C9DE0C" w14:textId="77777777" w:rsidR="00A04EA2" w:rsidRPr="002508B5" w:rsidRDefault="00A04EA2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575135C6" w14:textId="77777777" w:rsidR="008D2AB8" w:rsidRPr="002508B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508B5">
        <w:rPr>
          <w:rFonts w:ascii="Verdana" w:hAnsi="Verdana"/>
          <w:sz w:val="18"/>
          <w:szCs w:val="18"/>
        </w:rPr>
        <w:t>6 marca 2018 r</w:t>
      </w:r>
      <w:r w:rsidRPr="002508B5">
        <w:rPr>
          <w:rFonts w:ascii="Verdana" w:hAnsi="Verdana"/>
          <w:sz w:val="18"/>
          <w:szCs w:val="18"/>
        </w:rPr>
        <w:t>.</w:t>
      </w:r>
      <w:r w:rsidR="00A0022B" w:rsidRPr="002508B5">
        <w:rPr>
          <w:rFonts w:ascii="Verdana" w:hAnsi="Verdana"/>
          <w:sz w:val="18"/>
          <w:szCs w:val="18"/>
        </w:rPr>
        <w:t xml:space="preserve"> Prawo przedsiębiorców, </w:t>
      </w:r>
      <w:r w:rsidRPr="002508B5">
        <w:rPr>
          <w:rFonts w:ascii="Verdana" w:hAnsi="Verdana"/>
          <w:sz w:val="18"/>
          <w:szCs w:val="18"/>
        </w:rPr>
        <w:t>należymy do małych lub średnich przedsiębiorców:</w:t>
      </w:r>
      <w:r w:rsidRPr="002508B5">
        <w:rPr>
          <w:rFonts w:ascii="Verdana" w:hAnsi="Verdana"/>
          <w:b/>
          <w:sz w:val="18"/>
          <w:szCs w:val="18"/>
        </w:rPr>
        <w:t xml:space="preserve"> TAK/NIE</w:t>
      </w:r>
    </w:p>
    <w:p w14:paraId="4846C457" w14:textId="77777777" w:rsidR="00DD5EFD" w:rsidRPr="002508B5" w:rsidRDefault="008D2AB8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płatności: </w:t>
      </w:r>
      <w:r w:rsidR="007F6440" w:rsidRPr="002508B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AC6B78B" w14:textId="1BDB5489" w:rsidR="00FE545C" w:rsidRPr="002508B5" w:rsidRDefault="00FE545C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6960F25A" w14:textId="77777777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73E4E05" w14:textId="63AB740C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926F9B" w:rsidRPr="002508B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508B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508B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813D1C3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62EAC6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D58BF7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675B00" w14:textId="77777777" w:rsidR="00EF5964" w:rsidRPr="002508B5" w:rsidRDefault="00EF5964" w:rsidP="00EF596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F5964" w:rsidRPr="002508B5" w14:paraId="7CE06321" w14:textId="77777777" w:rsidTr="005877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AC16D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B55CD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A978631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3F525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Nazwa podwykonawcy</w:t>
            </w:r>
            <w:r w:rsidRPr="002508B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F5964" w:rsidRPr="002508B5" w14:paraId="734B71FA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EF42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A400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A527E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F5964" w:rsidRPr="002508B5" w14:paraId="15422434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8B97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7FECB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66A8B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7390DF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897468" w14:textId="77777777" w:rsidR="00EF5964" w:rsidRPr="002508B5" w:rsidRDefault="00EF5964" w:rsidP="00EF596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508B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4398DD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08B5">
        <w:rPr>
          <w:rFonts w:ascii="Verdana" w:hAnsi="Verdana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ab/>
      </w:r>
    </w:p>
    <w:p w14:paraId="254C4362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03FB07D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508B5">
        <w:rPr>
          <w:rFonts w:ascii="Verdana" w:hAnsi="Verdana"/>
          <w:sz w:val="18"/>
          <w:szCs w:val="18"/>
        </w:rPr>
        <w:t>ych</w:t>
      </w:r>
      <w:proofErr w:type="spellEnd"/>
      <w:r w:rsidRPr="002508B5">
        <w:rPr>
          <w:rFonts w:ascii="Verdana" w:hAnsi="Verdana"/>
          <w:sz w:val="18"/>
          <w:szCs w:val="18"/>
        </w:rPr>
        <w:t>) dokumentu(ów)</w:t>
      </w:r>
    </w:p>
    <w:p w14:paraId="76626E65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932015E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załącznikami do niniejszej oferty są:</w:t>
      </w:r>
    </w:p>
    <w:p w14:paraId="4E6B438C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362EAFE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DDF3C1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1DD1904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</w:p>
    <w:p w14:paraId="17FEFA5D" w14:textId="1396BF0A" w:rsidR="00FE545C" w:rsidRPr="00CD6F9C" w:rsidRDefault="00EF5964" w:rsidP="00CD6F9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color w:val="FF0000"/>
          <w:sz w:val="18"/>
          <w:szCs w:val="18"/>
          <w:lang w:eastAsia="zh-CN"/>
        </w:rPr>
      </w:pPr>
      <w:r w:rsidRPr="00CD6F9C">
        <w:rPr>
          <w:rFonts w:ascii="Verdana" w:hAnsi="Verdana"/>
          <w:i/>
          <w:color w:val="FF0000"/>
          <w:sz w:val="18"/>
          <w:szCs w:val="18"/>
          <w:lang w:eastAsia="zh-CN"/>
        </w:rPr>
        <w:t xml:space="preserve">Oświadczenie należy złożyć, z zachowaniem postaci elektronicznej i </w:t>
      </w:r>
      <w:proofErr w:type="spellStart"/>
      <w:r w:rsidRPr="00CD6F9C">
        <w:rPr>
          <w:rFonts w:ascii="Verdana" w:hAnsi="Verdana"/>
          <w:i/>
          <w:color w:val="FF0000"/>
          <w:sz w:val="18"/>
          <w:szCs w:val="18"/>
          <w:lang w:eastAsia="zh-CN"/>
        </w:rPr>
        <w:t>podpisana</w:t>
      </w:r>
      <w:r w:rsidR="00CD6F9C">
        <w:rPr>
          <w:rFonts w:ascii="Verdana" w:hAnsi="Verdana"/>
          <w:i/>
          <w:color w:val="FF0000"/>
          <w:sz w:val="18"/>
          <w:szCs w:val="18"/>
          <w:lang w:eastAsia="zh-CN"/>
        </w:rPr>
        <w:t>ć</w:t>
      </w:r>
      <w:proofErr w:type="spellEnd"/>
      <w:r w:rsidRPr="00CD6F9C">
        <w:rPr>
          <w:rFonts w:ascii="Verdana" w:hAnsi="Verdana"/>
          <w:i/>
          <w:color w:val="FF0000"/>
          <w:sz w:val="18"/>
          <w:szCs w:val="18"/>
          <w:lang w:eastAsia="zh-CN"/>
        </w:rPr>
        <w:t xml:space="preserve"> kwalifikowanym podpisem elektronicznym.</w:t>
      </w:r>
    </w:p>
    <w:sectPr w:rsidR="00FE545C" w:rsidRPr="00CD6F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51CB0" w14:textId="77777777" w:rsidR="004802F5" w:rsidRDefault="004802F5">
      <w:r>
        <w:separator/>
      </w:r>
    </w:p>
  </w:endnote>
  <w:endnote w:type="continuationSeparator" w:id="0">
    <w:p w14:paraId="51BC2A60" w14:textId="77777777" w:rsidR="004802F5" w:rsidRDefault="00480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EC1CD" w14:textId="77777777" w:rsidR="003A1EB9" w:rsidRDefault="003A1E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241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72932" w14:textId="77777777" w:rsidR="003A1EB9" w:rsidRDefault="003A1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FCFEA" w14:textId="77777777" w:rsidR="004802F5" w:rsidRDefault="004802F5">
      <w:r>
        <w:separator/>
      </w:r>
    </w:p>
  </w:footnote>
  <w:footnote w:type="continuationSeparator" w:id="0">
    <w:p w14:paraId="6ACF4648" w14:textId="77777777" w:rsidR="004802F5" w:rsidRDefault="00480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F2241" w14:textId="77777777" w:rsidR="003A1EB9" w:rsidRDefault="003A1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4C8F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1B434" w14:textId="77777777" w:rsidR="003A1EB9" w:rsidRDefault="003A1E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4D3"/>
    <w:rsid w:val="0000442D"/>
    <w:rsid w:val="00012286"/>
    <w:rsid w:val="0004645A"/>
    <w:rsid w:val="000477A1"/>
    <w:rsid w:val="000704FC"/>
    <w:rsid w:val="00071CCC"/>
    <w:rsid w:val="000B731D"/>
    <w:rsid w:val="000D6134"/>
    <w:rsid w:val="000E09C7"/>
    <w:rsid w:val="000F6589"/>
    <w:rsid w:val="00106636"/>
    <w:rsid w:val="00116EC6"/>
    <w:rsid w:val="001348D7"/>
    <w:rsid w:val="001801DD"/>
    <w:rsid w:val="00191F9E"/>
    <w:rsid w:val="001D4612"/>
    <w:rsid w:val="00207E98"/>
    <w:rsid w:val="002508B5"/>
    <w:rsid w:val="002723B0"/>
    <w:rsid w:val="00315A4A"/>
    <w:rsid w:val="0034649B"/>
    <w:rsid w:val="0038384F"/>
    <w:rsid w:val="003A1EB9"/>
    <w:rsid w:val="004802F5"/>
    <w:rsid w:val="00486B48"/>
    <w:rsid w:val="004B50EB"/>
    <w:rsid w:val="004B7300"/>
    <w:rsid w:val="004C6753"/>
    <w:rsid w:val="00541CB9"/>
    <w:rsid w:val="00595C87"/>
    <w:rsid w:val="005D2C65"/>
    <w:rsid w:val="005D790A"/>
    <w:rsid w:val="005E26C7"/>
    <w:rsid w:val="005E6D94"/>
    <w:rsid w:val="00612D20"/>
    <w:rsid w:val="0063384F"/>
    <w:rsid w:val="00643C6F"/>
    <w:rsid w:val="00646202"/>
    <w:rsid w:val="0065290F"/>
    <w:rsid w:val="0065310B"/>
    <w:rsid w:val="006815F6"/>
    <w:rsid w:val="006C428B"/>
    <w:rsid w:val="007179B9"/>
    <w:rsid w:val="00721E05"/>
    <w:rsid w:val="007748F0"/>
    <w:rsid w:val="007A4321"/>
    <w:rsid w:val="007F6440"/>
    <w:rsid w:val="00833933"/>
    <w:rsid w:val="00853083"/>
    <w:rsid w:val="008B2F0C"/>
    <w:rsid w:val="008B4928"/>
    <w:rsid w:val="008D2AB8"/>
    <w:rsid w:val="008F1C66"/>
    <w:rsid w:val="00926F9B"/>
    <w:rsid w:val="00970FE4"/>
    <w:rsid w:val="009B6EB0"/>
    <w:rsid w:val="00A0022B"/>
    <w:rsid w:val="00A04EA2"/>
    <w:rsid w:val="00A314C0"/>
    <w:rsid w:val="00A32C38"/>
    <w:rsid w:val="00A346FE"/>
    <w:rsid w:val="00A47B4D"/>
    <w:rsid w:val="00A83018"/>
    <w:rsid w:val="00B774DC"/>
    <w:rsid w:val="00C0672E"/>
    <w:rsid w:val="00C33EF5"/>
    <w:rsid w:val="00C534D3"/>
    <w:rsid w:val="00C969A6"/>
    <w:rsid w:val="00CA7D36"/>
    <w:rsid w:val="00CB37EE"/>
    <w:rsid w:val="00CD6F9C"/>
    <w:rsid w:val="00D24208"/>
    <w:rsid w:val="00D52A95"/>
    <w:rsid w:val="00D60C38"/>
    <w:rsid w:val="00D6275A"/>
    <w:rsid w:val="00D66893"/>
    <w:rsid w:val="00D90ACB"/>
    <w:rsid w:val="00DC1500"/>
    <w:rsid w:val="00DD5EFD"/>
    <w:rsid w:val="00E44371"/>
    <w:rsid w:val="00E949B0"/>
    <w:rsid w:val="00EC0BEA"/>
    <w:rsid w:val="00EF5964"/>
    <w:rsid w:val="00F00591"/>
    <w:rsid w:val="00F165D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F4C33"/>
  <w15:chartTrackingRefBased/>
  <w15:docId w15:val="{9B203B8C-781D-4422-9F84-96D287BD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B50E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9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4604F-29AD-411C-9DB8-86DB65A5E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3</Pages>
  <Words>773</Words>
  <Characters>6014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Renata Rogowska-Kwas</cp:lastModifiedBy>
  <cp:revision>7</cp:revision>
  <cp:lastPrinted>1899-12-31T23:00:00Z</cp:lastPrinted>
  <dcterms:created xsi:type="dcterms:W3CDTF">2025-07-01T05:42:00Z</dcterms:created>
  <dcterms:modified xsi:type="dcterms:W3CDTF">2025-07-04T10:57:00Z</dcterms:modified>
</cp:coreProperties>
</file>