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56"/>
        <w:tblW w:w="1020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0120"/>
      </w:tblGrid>
      <w:tr w:rsidR="00FC78BC" w:rsidRPr="00FC78BC" w14:paraId="07CE6EA1" w14:textId="77777777" w:rsidTr="00FC78BC">
        <w:trPr>
          <w:trHeight w:val="790"/>
        </w:trPr>
        <w:tc>
          <w:tcPr>
            <w:tcW w:w="80" w:type="dxa"/>
          </w:tcPr>
          <w:p w14:paraId="5F8E0B5D" w14:textId="77777777" w:rsidR="00FC78BC" w:rsidRPr="00FC78BC" w:rsidRDefault="00FC78BC" w:rsidP="00FC78BC">
            <w:pPr>
              <w:spacing w:after="600"/>
              <w:jc w:val="right"/>
            </w:pPr>
            <w:bookmarkStart w:id="0" w:name="_Hlk52197885"/>
          </w:p>
        </w:tc>
        <w:tc>
          <w:tcPr>
            <w:tcW w:w="10121" w:type="dxa"/>
            <w:vAlign w:val="center"/>
            <w:hideMark/>
          </w:tcPr>
          <w:p w14:paraId="6756CB9F" w14:textId="1A64476A" w:rsidR="00FC78BC" w:rsidRPr="00FC78BC" w:rsidRDefault="00FC78BC" w:rsidP="00FC78BC">
            <w:pPr>
              <w:spacing w:after="600"/>
              <w:jc w:val="right"/>
              <w:rPr>
                <w:lang w:val="x-none"/>
              </w:rPr>
            </w:pPr>
            <w:r w:rsidRPr="00FC78BC">
              <w:rPr>
                <w:noProof/>
                <w:lang w:val="x-none"/>
              </w:rPr>
              <w:drawing>
                <wp:inline distT="0" distB="0" distL="0" distR="0" wp14:anchorId="07944E57" wp14:editId="14146123">
                  <wp:extent cx="6393815" cy="552450"/>
                  <wp:effectExtent l="0" t="0" r="0" b="0"/>
                  <wp:docPr id="7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381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311E302" w14:textId="70842F3A" w:rsidR="00986737" w:rsidRPr="00FC78BC" w:rsidRDefault="00E82F5A" w:rsidP="00986737">
      <w:pPr>
        <w:spacing w:after="600"/>
        <w:jc w:val="right"/>
      </w:pPr>
      <w:r w:rsidRPr="00FC78BC">
        <w:t>Niepołomice</w:t>
      </w:r>
      <w:r w:rsidR="00986737" w:rsidRPr="00FC78BC">
        <w:t xml:space="preserve"> dnia: </w:t>
      </w:r>
      <w:r w:rsidRPr="00FC78BC">
        <w:t>2025-07-07</w:t>
      </w:r>
    </w:p>
    <w:p w14:paraId="003E83B8" w14:textId="77777777" w:rsidR="00986737" w:rsidRPr="00FC78BC" w:rsidRDefault="00E82F5A" w:rsidP="00986737">
      <w:pPr>
        <w:spacing w:line="360" w:lineRule="auto"/>
        <w:rPr>
          <w:b/>
          <w:bCs/>
        </w:rPr>
      </w:pPr>
      <w:r w:rsidRPr="00FC78BC">
        <w:rPr>
          <w:b/>
          <w:bCs/>
        </w:rPr>
        <w:t>GMINA NIEPOŁOMICE</w:t>
      </w:r>
    </w:p>
    <w:p w14:paraId="794FE1F6" w14:textId="77777777" w:rsidR="00986737" w:rsidRPr="00FC78BC" w:rsidRDefault="00E82F5A" w:rsidP="00986737">
      <w:pPr>
        <w:spacing w:line="360" w:lineRule="auto"/>
      </w:pPr>
      <w:r w:rsidRPr="00FC78BC">
        <w:t>Pl. Zwycięstwa</w:t>
      </w:r>
      <w:r w:rsidR="00986737" w:rsidRPr="00FC78BC">
        <w:t xml:space="preserve"> </w:t>
      </w:r>
      <w:r w:rsidRPr="00FC78BC">
        <w:t>13</w:t>
      </w:r>
    </w:p>
    <w:p w14:paraId="089C9C73" w14:textId="77777777" w:rsidR="00986737" w:rsidRPr="00FC78BC" w:rsidRDefault="00E82F5A" w:rsidP="00986737">
      <w:r w:rsidRPr="00FC78BC">
        <w:t>32-005</w:t>
      </w:r>
      <w:r w:rsidR="00986737" w:rsidRPr="00FC78BC">
        <w:t xml:space="preserve"> </w:t>
      </w:r>
      <w:r w:rsidRPr="00FC78BC">
        <w:t>Niepołomice</w:t>
      </w:r>
    </w:p>
    <w:p w14:paraId="2ADDF1F2" w14:textId="330ACA6B" w:rsidR="00986737" w:rsidRPr="00FC78BC" w:rsidRDefault="00986737" w:rsidP="00986737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FC78BC" w14:paraId="14962CCB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9790AE" w14:textId="77777777" w:rsidR="00986737" w:rsidRPr="00FC78BC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FC78BC">
              <w:rPr>
                <w:b/>
                <w:spacing w:val="20"/>
              </w:rPr>
              <w:t>INFORMACJA Z OTWARCIA OFERT</w:t>
            </w:r>
          </w:p>
        </w:tc>
      </w:tr>
    </w:tbl>
    <w:p w14:paraId="60412975" w14:textId="77777777" w:rsidR="00986737" w:rsidRPr="00FC78BC" w:rsidRDefault="00986737" w:rsidP="00986737">
      <w:pPr>
        <w:pStyle w:val="Nagwek"/>
        <w:tabs>
          <w:tab w:val="clear" w:pos="4536"/>
        </w:tabs>
        <w:spacing w:after="360"/>
      </w:pPr>
      <w:r w:rsidRPr="00FC78BC">
        <w:tab/>
        <w:t xml:space="preserve"> </w:t>
      </w:r>
    </w:p>
    <w:p w14:paraId="3EE052CF" w14:textId="77777777" w:rsidR="00986737" w:rsidRPr="00FC78BC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FC78BC">
        <w:rPr>
          <w:rFonts w:eastAsia="Calibri"/>
          <w:lang w:eastAsia="en-US"/>
        </w:rPr>
        <w:t xml:space="preserve">Dotyczy </w:t>
      </w:r>
      <w:r w:rsidRPr="00FC78BC">
        <w:t>postępowania o udzielenie zamówienia publicznego</w:t>
      </w:r>
      <w:r w:rsidRPr="00FC78B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FC78BC" w14:paraId="2E6F4F58" w14:textId="77777777" w:rsidTr="005A632E">
        <w:tc>
          <w:tcPr>
            <w:tcW w:w="2269" w:type="dxa"/>
            <w:shd w:val="clear" w:color="auto" w:fill="auto"/>
          </w:tcPr>
          <w:p w14:paraId="3ED598DB" w14:textId="77777777" w:rsidR="00986737" w:rsidRPr="00FC78BC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C78BC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55D23E" w14:textId="77777777" w:rsidR="00986737" w:rsidRPr="00FC78BC" w:rsidRDefault="00E82F5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C78BC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986737" w:rsidRPr="00FC78BC">
              <w:rPr>
                <w:bCs/>
              </w:rPr>
              <w:t>.</w:t>
            </w:r>
          </w:p>
        </w:tc>
      </w:tr>
      <w:tr w:rsidR="00E82F5A" w:rsidRPr="00FC78BC" w14:paraId="49D0578C" w14:textId="77777777" w:rsidTr="0088204E">
        <w:tc>
          <w:tcPr>
            <w:tcW w:w="2269" w:type="dxa"/>
            <w:shd w:val="clear" w:color="auto" w:fill="auto"/>
          </w:tcPr>
          <w:p w14:paraId="7F43ACFF" w14:textId="77777777" w:rsidR="00E82F5A" w:rsidRPr="00FC78BC" w:rsidRDefault="00E82F5A" w:rsidP="008820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C78B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509E28" w14:textId="77777777" w:rsidR="00E82F5A" w:rsidRPr="00FC78BC" w:rsidRDefault="00E82F5A" w:rsidP="008820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C78BC">
              <w:rPr>
                <w:bCs/>
              </w:rPr>
              <w:t>ZP.271.15.2025</w:t>
            </w:r>
          </w:p>
        </w:tc>
      </w:tr>
    </w:tbl>
    <w:p w14:paraId="58BB68BB" w14:textId="77777777" w:rsidR="00A80738" w:rsidRPr="00FC78BC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28ADA3BA" w14:textId="77777777" w:rsidR="00D665F5" w:rsidRPr="00FC78BC" w:rsidRDefault="00D665F5" w:rsidP="00986737">
      <w:pPr>
        <w:spacing w:before="120" w:line="360" w:lineRule="auto"/>
        <w:jc w:val="both"/>
      </w:pPr>
      <w:r w:rsidRPr="00FC78BC">
        <w:t>Zamawiający, działając na podstawie art. 22</w:t>
      </w:r>
      <w:r w:rsidR="00FC7F5E" w:rsidRPr="00FC78BC">
        <w:t>2</w:t>
      </w:r>
      <w:r w:rsidRPr="00FC78BC">
        <w:t xml:space="preserve"> ust. 5 </w:t>
      </w:r>
      <w:r w:rsidRPr="00FC78BC">
        <w:rPr>
          <w:bCs/>
        </w:rPr>
        <w:t>ustawy z dnia 11 września 2019 r. Prawo zamówień publicznych</w:t>
      </w:r>
      <w:r w:rsidRPr="00FC78BC">
        <w:t xml:space="preserve"> </w:t>
      </w:r>
      <w:r w:rsidR="00E82F5A" w:rsidRPr="00FC78BC">
        <w:t>(</w:t>
      </w:r>
      <w:proofErr w:type="spellStart"/>
      <w:r w:rsidR="00E82F5A" w:rsidRPr="00FC78BC">
        <w:t>t.j</w:t>
      </w:r>
      <w:proofErr w:type="spellEnd"/>
      <w:r w:rsidR="00E82F5A" w:rsidRPr="00FC78BC">
        <w:t>. Dz. U. z 2024 poz. 1320)</w:t>
      </w:r>
      <w:r w:rsidR="00490DC0" w:rsidRPr="00FC78BC">
        <w:t xml:space="preserve"> </w:t>
      </w:r>
      <w:r w:rsidRPr="00FC78BC">
        <w:t>udostępnia</w:t>
      </w:r>
      <w:r w:rsidR="00F95C33" w:rsidRPr="00FC78BC">
        <w:t xml:space="preserve"> </w:t>
      </w:r>
      <w:r w:rsidR="004C7E9B" w:rsidRPr="00FC78BC">
        <w:t>informacj</w:t>
      </w:r>
      <w:r w:rsidR="00577BC6" w:rsidRPr="00FC78BC">
        <w:t>ę</w:t>
      </w:r>
      <w:r w:rsidR="00035488" w:rsidRPr="00FC78BC">
        <w:t xml:space="preserve"> z otwarcia ofert</w:t>
      </w:r>
      <w:r w:rsidR="00577BC6" w:rsidRPr="00FC78BC">
        <w:t>.</w:t>
      </w:r>
    </w:p>
    <w:p w14:paraId="286EEF96" w14:textId="77777777" w:rsidR="00A80738" w:rsidRPr="00FC78BC" w:rsidRDefault="00D665F5" w:rsidP="00986737">
      <w:pPr>
        <w:spacing w:before="120" w:after="60" w:line="360" w:lineRule="auto"/>
        <w:jc w:val="both"/>
      </w:pPr>
      <w:r w:rsidRPr="00FC78BC">
        <w:t>Podczas otwarcia ofert, mającego miejsce</w:t>
      </w:r>
      <w:r w:rsidR="00FF4AB1" w:rsidRPr="00FC78BC">
        <w:t xml:space="preserve"> w dniu </w:t>
      </w:r>
      <w:r w:rsidR="00E82F5A" w:rsidRPr="00FC78BC">
        <w:t>07/07/2025</w:t>
      </w:r>
      <w:r w:rsidR="00FF4AB1" w:rsidRPr="00FC78BC">
        <w:t xml:space="preserve"> o godz. </w:t>
      </w:r>
      <w:r w:rsidR="00E82F5A" w:rsidRPr="00FC78BC">
        <w:t>09:30</w:t>
      </w:r>
      <w:r w:rsidRPr="00FC78BC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C78BC" w14:paraId="3896C23E" w14:textId="77777777" w:rsidTr="005A632E">
        <w:tc>
          <w:tcPr>
            <w:tcW w:w="1276" w:type="dxa"/>
            <w:shd w:val="clear" w:color="auto" w:fill="F2F2F2"/>
            <w:vAlign w:val="center"/>
          </w:tcPr>
          <w:p w14:paraId="42EA1F3D" w14:textId="77777777" w:rsidR="006B27ED" w:rsidRPr="00FC78BC" w:rsidRDefault="00986737" w:rsidP="00C82837">
            <w:pPr>
              <w:spacing w:before="120" w:after="120"/>
              <w:jc w:val="center"/>
            </w:pPr>
            <w:r w:rsidRPr="00FC78BC">
              <w:t>Oferta n</w:t>
            </w:r>
            <w:r w:rsidR="006B27ED" w:rsidRPr="00FC78BC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ABD4785" w14:textId="77777777" w:rsidR="006B27ED" w:rsidRPr="00FC78BC" w:rsidRDefault="00986737" w:rsidP="00C82837">
            <w:pPr>
              <w:spacing w:before="120" w:after="120"/>
              <w:jc w:val="center"/>
            </w:pPr>
            <w:r w:rsidRPr="00FC78BC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A6D836C" w14:textId="77777777" w:rsidR="006B27ED" w:rsidRPr="00FC78BC" w:rsidRDefault="006B27ED" w:rsidP="00BB547B">
            <w:pPr>
              <w:spacing w:before="120" w:after="120"/>
              <w:jc w:val="center"/>
            </w:pPr>
            <w:r w:rsidRPr="00FC78BC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657925D" w14:textId="77777777" w:rsidR="006B27ED" w:rsidRPr="00FC78BC" w:rsidRDefault="006B27ED" w:rsidP="00C82837">
            <w:pPr>
              <w:spacing w:before="120" w:after="120"/>
              <w:jc w:val="center"/>
            </w:pPr>
            <w:r w:rsidRPr="00FC78BC">
              <w:t>Cena oferty</w:t>
            </w:r>
          </w:p>
        </w:tc>
      </w:tr>
      <w:tr w:rsidR="00E82F5A" w:rsidRPr="00FC78BC" w14:paraId="7369335E" w14:textId="77777777" w:rsidTr="0088204E">
        <w:tc>
          <w:tcPr>
            <w:tcW w:w="1276" w:type="dxa"/>
            <w:shd w:val="clear" w:color="auto" w:fill="auto"/>
            <w:vAlign w:val="center"/>
          </w:tcPr>
          <w:p w14:paraId="0AA690CE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0DDEDE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3</w:t>
            </w:r>
          </w:p>
        </w:tc>
        <w:tc>
          <w:tcPr>
            <w:tcW w:w="3969" w:type="dxa"/>
            <w:shd w:val="clear" w:color="auto" w:fill="auto"/>
          </w:tcPr>
          <w:p w14:paraId="362BAEAF" w14:textId="77777777" w:rsidR="00E82F5A" w:rsidRPr="00FC78BC" w:rsidRDefault="00E82F5A" w:rsidP="0088204E">
            <w:pPr>
              <w:spacing w:before="80" w:after="40"/>
            </w:pPr>
            <w:r w:rsidRPr="00FC78BC">
              <w:t>Małopolskie Centrum Komunalne OMEGA Tomasz Janowski</w:t>
            </w:r>
          </w:p>
          <w:p w14:paraId="44D946B7" w14:textId="165F1F49" w:rsidR="00E82F5A" w:rsidRPr="00FC78BC" w:rsidRDefault="00E82F5A" w:rsidP="0088204E">
            <w:r w:rsidRPr="00FC78BC">
              <w:t xml:space="preserve">św. Prokopa 29 </w:t>
            </w:r>
          </w:p>
          <w:p w14:paraId="5E7ABDD5" w14:textId="77777777" w:rsidR="00E82F5A" w:rsidRPr="00FC78BC" w:rsidRDefault="00E82F5A" w:rsidP="0088204E">
            <w:pPr>
              <w:spacing w:after="80"/>
              <w:jc w:val="both"/>
            </w:pPr>
            <w:r w:rsidRPr="00FC78BC">
              <w:t>32-851 Jadowniki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D18F0A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520 905.00 zł</w:t>
            </w:r>
          </w:p>
        </w:tc>
      </w:tr>
      <w:tr w:rsidR="00E82F5A" w:rsidRPr="00FC78BC" w14:paraId="7C8FC3FF" w14:textId="77777777" w:rsidTr="0088204E">
        <w:tc>
          <w:tcPr>
            <w:tcW w:w="1276" w:type="dxa"/>
            <w:shd w:val="clear" w:color="auto" w:fill="auto"/>
            <w:vAlign w:val="center"/>
          </w:tcPr>
          <w:p w14:paraId="25E49AF4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195B94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4</w:t>
            </w:r>
          </w:p>
        </w:tc>
        <w:tc>
          <w:tcPr>
            <w:tcW w:w="3969" w:type="dxa"/>
            <w:shd w:val="clear" w:color="auto" w:fill="auto"/>
          </w:tcPr>
          <w:p w14:paraId="3DDB2DE8" w14:textId="77777777" w:rsidR="00E82F5A" w:rsidRPr="00FC78BC" w:rsidRDefault="00E82F5A" w:rsidP="0088204E">
            <w:pPr>
              <w:spacing w:before="80" w:after="40"/>
            </w:pPr>
            <w:proofErr w:type="spellStart"/>
            <w:r w:rsidRPr="00FC78BC">
              <w:t>Prismaware</w:t>
            </w:r>
            <w:proofErr w:type="spellEnd"/>
            <w:r w:rsidRPr="00FC78BC">
              <w:t xml:space="preserve"> Sp. z o.o.</w:t>
            </w:r>
          </w:p>
          <w:p w14:paraId="1C7D01C3" w14:textId="2E06A449" w:rsidR="00E82F5A" w:rsidRPr="00FC78BC" w:rsidRDefault="00FC78BC" w:rsidP="0088204E">
            <w:r>
              <w:t xml:space="preserve">Ul. </w:t>
            </w:r>
            <w:r w:rsidR="00E82F5A" w:rsidRPr="00FC78BC">
              <w:t xml:space="preserve">Wadowicka 7 </w:t>
            </w:r>
          </w:p>
          <w:p w14:paraId="02B95F93" w14:textId="77777777" w:rsidR="00E82F5A" w:rsidRPr="00FC78BC" w:rsidRDefault="00E82F5A" w:rsidP="0088204E">
            <w:pPr>
              <w:spacing w:after="80"/>
              <w:jc w:val="both"/>
            </w:pPr>
            <w:r w:rsidRPr="00FC78BC">
              <w:t>30-347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9433B1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34 615.50 zł</w:t>
            </w:r>
          </w:p>
        </w:tc>
      </w:tr>
      <w:tr w:rsidR="00E82F5A" w:rsidRPr="00FC78BC" w14:paraId="663CE1D7" w14:textId="77777777" w:rsidTr="0088204E">
        <w:tc>
          <w:tcPr>
            <w:tcW w:w="1276" w:type="dxa"/>
            <w:shd w:val="clear" w:color="auto" w:fill="auto"/>
            <w:vAlign w:val="center"/>
          </w:tcPr>
          <w:p w14:paraId="325F1568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C515B8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5</w:t>
            </w:r>
          </w:p>
        </w:tc>
        <w:tc>
          <w:tcPr>
            <w:tcW w:w="3969" w:type="dxa"/>
            <w:shd w:val="clear" w:color="auto" w:fill="auto"/>
          </w:tcPr>
          <w:p w14:paraId="17DEECA4" w14:textId="77777777" w:rsidR="00E82F5A" w:rsidRPr="00FC78BC" w:rsidRDefault="00E82F5A" w:rsidP="0088204E">
            <w:pPr>
              <w:spacing w:before="80" w:after="40"/>
            </w:pPr>
            <w:proofErr w:type="spellStart"/>
            <w:r w:rsidRPr="00FC78BC">
              <w:t>Prismaware</w:t>
            </w:r>
            <w:proofErr w:type="spellEnd"/>
            <w:r w:rsidRPr="00FC78BC">
              <w:t xml:space="preserve"> Sp. z o.o.</w:t>
            </w:r>
          </w:p>
          <w:p w14:paraId="5E291D47" w14:textId="1B158F08" w:rsidR="00E82F5A" w:rsidRPr="00FC78BC" w:rsidRDefault="00FC78BC" w:rsidP="0088204E">
            <w:r>
              <w:t xml:space="preserve">Ul. </w:t>
            </w:r>
            <w:r w:rsidR="00E82F5A" w:rsidRPr="00FC78BC">
              <w:t xml:space="preserve">Wadowicka 7 </w:t>
            </w:r>
          </w:p>
          <w:p w14:paraId="6A55147E" w14:textId="77777777" w:rsidR="00E82F5A" w:rsidRPr="00FC78BC" w:rsidRDefault="00E82F5A" w:rsidP="0088204E">
            <w:pPr>
              <w:spacing w:after="80"/>
              <w:jc w:val="both"/>
            </w:pPr>
            <w:r w:rsidRPr="00FC78BC">
              <w:t>30-347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000E99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71 340.50 zł</w:t>
            </w:r>
          </w:p>
        </w:tc>
      </w:tr>
      <w:tr w:rsidR="00E82F5A" w:rsidRPr="00FC78BC" w14:paraId="53DF85BA" w14:textId="77777777" w:rsidTr="0088204E">
        <w:tc>
          <w:tcPr>
            <w:tcW w:w="1276" w:type="dxa"/>
            <w:shd w:val="clear" w:color="auto" w:fill="auto"/>
            <w:vAlign w:val="center"/>
          </w:tcPr>
          <w:p w14:paraId="48B0E247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E58A38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1</w:t>
            </w:r>
          </w:p>
        </w:tc>
        <w:tc>
          <w:tcPr>
            <w:tcW w:w="3969" w:type="dxa"/>
            <w:shd w:val="clear" w:color="auto" w:fill="auto"/>
          </w:tcPr>
          <w:p w14:paraId="34F46AAC" w14:textId="77777777" w:rsidR="00E82F5A" w:rsidRPr="00FC78BC" w:rsidRDefault="00E82F5A" w:rsidP="0088204E">
            <w:pPr>
              <w:spacing w:before="80" w:after="40"/>
            </w:pPr>
            <w:r w:rsidRPr="00FC78BC">
              <w:t>APLY Anna Borawska</w:t>
            </w:r>
          </w:p>
          <w:p w14:paraId="1FAD2AA5" w14:textId="77777777" w:rsidR="00E82F5A" w:rsidRPr="00FC78BC" w:rsidRDefault="00E82F5A" w:rsidP="0088204E">
            <w:r w:rsidRPr="00FC78BC">
              <w:t xml:space="preserve">Zagórzańska 28c </w:t>
            </w:r>
          </w:p>
          <w:p w14:paraId="5149AD78" w14:textId="77777777" w:rsidR="00E82F5A" w:rsidRPr="00FC78BC" w:rsidRDefault="00E82F5A" w:rsidP="0088204E">
            <w:pPr>
              <w:spacing w:after="80"/>
              <w:jc w:val="both"/>
            </w:pPr>
            <w:r w:rsidRPr="00FC78BC">
              <w:t>04-965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90B0E9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270 000.00 zł</w:t>
            </w:r>
          </w:p>
        </w:tc>
      </w:tr>
      <w:tr w:rsidR="00E82F5A" w:rsidRPr="00FC78BC" w14:paraId="67C6BFA2" w14:textId="77777777" w:rsidTr="0088204E">
        <w:tc>
          <w:tcPr>
            <w:tcW w:w="1276" w:type="dxa"/>
            <w:shd w:val="clear" w:color="auto" w:fill="auto"/>
            <w:vAlign w:val="center"/>
          </w:tcPr>
          <w:p w14:paraId="411A1B6B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9AB276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2</w:t>
            </w:r>
          </w:p>
        </w:tc>
        <w:tc>
          <w:tcPr>
            <w:tcW w:w="3969" w:type="dxa"/>
            <w:shd w:val="clear" w:color="auto" w:fill="auto"/>
          </w:tcPr>
          <w:p w14:paraId="46BD237F" w14:textId="77777777" w:rsidR="00E82F5A" w:rsidRPr="00FC78BC" w:rsidRDefault="00E82F5A" w:rsidP="0088204E">
            <w:pPr>
              <w:spacing w:before="80" w:after="40"/>
            </w:pPr>
            <w:r w:rsidRPr="00FC78BC">
              <w:t>APLY Anna Borawska</w:t>
            </w:r>
          </w:p>
          <w:p w14:paraId="610795AD" w14:textId="77777777" w:rsidR="00E82F5A" w:rsidRPr="00FC78BC" w:rsidRDefault="00E82F5A" w:rsidP="0088204E">
            <w:r w:rsidRPr="00FC78BC">
              <w:t xml:space="preserve">Zagórzańska 28c </w:t>
            </w:r>
          </w:p>
          <w:p w14:paraId="7B06062E" w14:textId="77777777" w:rsidR="00E82F5A" w:rsidRPr="00FC78BC" w:rsidRDefault="00E82F5A" w:rsidP="0088204E">
            <w:pPr>
              <w:spacing w:after="80"/>
              <w:jc w:val="both"/>
            </w:pPr>
            <w:r w:rsidRPr="00FC78BC">
              <w:t>04-965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2807FA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254 000.00 zł</w:t>
            </w:r>
          </w:p>
        </w:tc>
      </w:tr>
      <w:tr w:rsidR="00E82F5A" w:rsidRPr="00FC78BC" w14:paraId="77A2B807" w14:textId="77777777" w:rsidTr="0088204E">
        <w:tc>
          <w:tcPr>
            <w:tcW w:w="1276" w:type="dxa"/>
            <w:shd w:val="clear" w:color="auto" w:fill="auto"/>
            <w:vAlign w:val="center"/>
          </w:tcPr>
          <w:p w14:paraId="4EB2A46F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5B1675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4</w:t>
            </w:r>
          </w:p>
        </w:tc>
        <w:tc>
          <w:tcPr>
            <w:tcW w:w="3969" w:type="dxa"/>
            <w:shd w:val="clear" w:color="auto" w:fill="auto"/>
          </w:tcPr>
          <w:p w14:paraId="5F796211" w14:textId="77777777" w:rsidR="00E82F5A" w:rsidRPr="00FC78BC" w:rsidRDefault="00E82F5A" w:rsidP="0088204E">
            <w:pPr>
              <w:spacing w:before="80" w:after="40"/>
            </w:pPr>
            <w:r w:rsidRPr="00FC78BC">
              <w:t>APLY Anna Borawska</w:t>
            </w:r>
          </w:p>
          <w:p w14:paraId="4EB3FEAA" w14:textId="77777777" w:rsidR="00E82F5A" w:rsidRPr="00FC78BC" w:rsidRDefault="00E82F5A" w:rsidP="0088204E">
            <w:r w:rsidRPr="00FC78BC">
              <w:t xml:space="preserve">Zagórzańska 28c </w:t>
            </w:r>
          </w:p>
          <w:p w14:paraId="6A3DAD73" w14:textId="77777777" w:rsidR="00E82F5A" w:rsidRPr="00FC78BC" w:rsidRDefault="00E82F5A" w:rsidP="0088204E">
            <w:pPr>
              <w:spacing w:after="80"/>
              <w:jc w:val="both"/>
            </w:pPr>
            <w:r w:rsidRPr="00FC78BC">
              <w:t>04-965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3411FB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22 000.00 zł</w:t>
            </w:r>
          </w:p>
        </w:tc>
      </w:tr>
      <w:tr w:rsidR="00E82F5A" w:rsidRPr="00FC78BC" w14:paraId="65A51945" w14:textId="77777777" w:rsidTr="0088204E">
        <w:tc>
          <w:tcPr>
            <w:tcW w:w="1276" w:type="dxa"/>
            <w:shd w:val="clear" w:color="auto" w:fill="auto"/>
            <w:vAlign w:val="center"/>
          </w:tcPr>
          <w:p w14:paraId="387AC953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8A3477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5</w:t>
            </w:r>
          </w:p>
        </w:tc>
        <w:tc>
          <w:tcPr>
            <w:tcW w:w="3969" w:type="dxa"/>
            <w:shd w:val="clear" w:color="auto" w:fill="auto"/>
          </w:tcPr>
          <w:p w14:paraId="260BA5BB" w14:textId="77777777" w:rsidR="00E82F5A" w:rsidRPr="00FC78BC" w:rsidRDefault="00E82F5A" w:rsidP="0088204E">
            <w:pPr>
              <w:spacing w:before="80" w:after="40"/>
            </w:pPr>
            <w:r w:rsidRPr="00FC78BC">
              <w:t>APLY Anna Borawska</w:t>
            </w:r>
          </w:p>
          <w:p w14:paraId="27E1AB03" w14:textId="77777777" w:rsidR="00E82F5A" w:rsidRPr="00FC78BC" w:rsidRDefault="00E82F5A" w:rsidP="0088204E">
            <w:r w:rsidRPr="00FC78BC">
              <w:t xml:space="preserve">Zagórzańska 28c </w:t>
            </w:r>
          </w:p>
          <w:p w14:paraId="176A4EC9" w14:textId="77777777" w:rsidR="00E82F5A" w:rsidRPr="00FC78BC" w:rsidRDefault="00E82F5A" w:rsidP="0088204E">
            <w:pPr>
              <w:spacing w:after="80"/>
              <w:jc w:val="both"/>
            </w:pPr>
            <w:r w:rsidRPr="00FC78BC">
              <w:t>04-965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5D2D70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59 000.00 zł</w:t>
            </w:r>
          </w:p>
        </w:tc>
      </w:tr>
      <w:tr w:rsidR="00E82F5A" w:rsidRPr="00FC78BC" w14:paraId="63E6A2F3" w14:textId="77777777" w:rsidTr="0088204E">
        <w:tc>
          <w:tcPr>
            <w:tcW w:w="1276" w:type="dxa"/>
            <w:shd w:val="clear" w:color="auto" w:fill="auto"/>
            <w:vAlign w:val="center"/>
          </w:tcPr>
          <w:p w14:paraId="09C76860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FBEB77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2</w:t>
            </w:r>
          </w:p>
        </w:tc>
        <w:tc>
          <w:tcPr>
            <w:tcW w:w="3969" w:type="dxa"/>
            <w:shd w:val="clear" w:color="auto" w:fill="auto"/>
          </w:tcPr>
          <w:p w14:paraId="7884FDBB" w14:textId="00A04BD0" w:rsidR="00E82F5A" w:rsidRPr="00FC78BC" w:rsidRDefault="00FC78BC" w:rsidP="0088204E">
            <w:pPr>
              <w:spacing w:before="80" w:after="40"/>
            </w:pPr>
            <w:r>
              <w:t>P</w:t>
            </w:r>
            <w:r w:rsidRPr="00FC78BC">
              <w:t xml:space="preserve">rzedsiębiorstwo </w:t>
            </w:r>
            <w:r>
              <w:t>H</w:t>
            </w:r>
            <w:r w:rsidRPr="00FC78BC">
              <w:t xml:space="preserve">andlowo </w:t>
            </w:r>
            <w:r>
              <w:t>U</w:t>
            </w:r>
            <w:r w:rsidRPr="00FC78BC">
              <w:t xml:space="preserve">sługowe RIVAGIS </w:t>
            </w:r>
            <w:r>
              <w:t>P</w:t>
            </w:r>
            <w:r w:rsidRPr="00FC78BC">
              <w:t xml:space="preserve">aweł </w:t>
            </w:r>
            <w:r>
              <w:t>K</w:t>
            </w:r>
            <w:r w:rsidRPr="00FC78BC">
              <w:t>ról</w:t>
            </w:r>
          </w:p>
          <w:p w14:paraId="2106F668" w14:textId="7F643FFB" w:rsidR="00E82F5A" w:rsidRPr="00FC78BC" w:rsidRDefault="00E82F5A" w:rsidP="0088204E">
            <w:r w:rsidRPr="00FC78BC">
              <w:t>K</w:t>
            </w:r>
            <w:r w:rsidR="00FC78BC" w:rsidRPr="00FC78BC">
              <w:t>r</w:t>
            </w:r>
            <w:r w:rsidR="00FC78BC">
              <w:t>a</w:t>
            </w:r>
            <w:r w:rsidR="00FC78BC" w:rsidRPr="00FC78BC">
              <w:t>ńcowa</w:t>
            </w:r>
            <w:r w:rsidRPr="00FC78BC">
              <w:t xml:space="preserve"> 1 </w:t>
            </w:r>
          </w:p>
          <w:p w14:paraId="2327B6D8" w14:textId="09CB7EB8" w:rsidR="00E82F5A" w:rsidRPr="00FC78BC" w:rsidRDefault="00E82F5A" w:rsidP="0088204E">
            <w:pPr>
              <w:spacing w:after="80"/>
              <w:jc w:val="both"/>
            </w:pPr>
            <w:r w:rsidRPr="00FC78BC">
              <w:t>82-500 K</w:t>
            </w:r>
            <w:r w:rsidR="00FC78BC" w:rsidRPr="00FC78BC">
              <w:t>widzyn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9E45C0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129 413.78 zł</w:t>
            </w:r>
          </w:p>
        </w:tc>
      </w:tr>
      <w:tr w:rsidR="00E82F5A" w:rsidRPr="00FC78BC" w14:paraId="59B652C9" w14:textId="77777777" w:rsidTr="0088204E">
        <w:tc>
          <w:tcPr>
            <w:tcW w:w="1276" w:type="dxa"/>
            <w:shd w:val="clear" w:color="auto" w:fill="auto"/>
            <w:vAlign w:val="center"/>
          </w:tcPr>
          <w:p w14:paraId="22063A11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EE6654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3</w:t>
            </w:r>
          </w:p>
        </w:tc>
        <w:tc>
          <w:tcPr>
            <w:tcW w:w="3969" w:type="dxa"/>
            <w:shd w:val="clear" w:color="auto" w:fill="auto"/>
          </w:tcPr>
          <w:p w14:paraId="2B55CC93" w14:textId="77777777" w:rsidR="00FC78BC" w:rsidRPr="00FC78BC" w:rsidRDefault="00FC78BC" w:rsidP="00FC78BC">
            <w:pPr>
              <w:spacing w:before="80" w:after="40"/>
            </w:pPr>
            <w:r>
              <w:t>P</w:t>
            </w:r>
            <w:r w:rsidRPr="00FC78BC">
              <w:t xml:space="preserve">rzedsiębiorstwo </w:t>
            </w:r>
            <w:r>
              <w:t>H</w:t>
            </w:r>
            <w:r w:rsidRPr="00FC78BC">
              <w:t xml:space="preserve">andlowo </w:t>
            </w:r>
            <w:r>
              <w:t>U</w:t>
            </w:r>
            <w:r w:rsidRPr="00FC78BC">
              <w:t xml:space="preserve">sługowe RIVAGIS </w:t>
            </w:r>
            <w:r>
              <w:t>P</w:t>
            </w:r>
            <w:r w:rsidRPr="00FC78BC">
              <w:t xml:space="preserve">aweł </w:t>
            </w:r>
            <w:r>
              <w:t>K</w:t>
            </w:r>
            <w:r w:rsidRPr="00FC78BC">
              <w:t>ról</w:t>
            </w:r>
          </w:p>
          <w:p w14:paraId="1595E9C3" w14:textId="77777777" w:rsidR="00FC78BC" w:rsidRPr="00FC78BC" w:rsidRDefault="00FC78BC" w:rsidP="00FC78BC">
            <w:r w:rsidRPr="00FC78BC">
              <w:t>Kr</w:t>
            </w:r>
            <w:r>
              <w:t>a</w:t>
            </w:r>
            <w:r w:rsidRPr="00FC78BC">
              <w:t xml:space="preserve">ńcowa 1 </w:t>
            </w:r>
          </w:p>
          <w:p w14:paraId="288AC3D4" w14:textId="3335A6D2" w:rsidR="00E82F5A" w:rsidRPr="00FC78BC" w:rsidRDefault="00FC78BC" w:rsidP="00FC78BC">
            <w:pPr>
              <w:spacing w:after="80"/>
              <w:jc w:val="both"/>
            </w:pPr>
            <w:r w:rsidRPr="00FC78BC">
              <w:t>82-500 Kwidzyn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875AE1" w14:textId="77777777" w:rsidR="00E82F5A" w:rsidRPr="00FC78BC" w:rsidRDefault="00E82F5A" w:rsidP="0088204E">
            <w:pPr>
              <w:spacing w:before="80" w:after="80"/>
              <w:jc w:val="center"/>
            </w:pPr>
            <w:r w:rsidRPr="00FC78BC">
              <w:t>417 746.88 zł</w:t>
            </w:r>
          </w:p>
        </w:tc>
      </w:tr>
      <w:bookmarkEnd w:id="0"/>
    </w:tbl>
    <w:p w14:paraId="6A3A3B10" w14:textId="77777777" w:rsidR="00FC78BC" w:rsidRDefault="00FC78BC" w:rsidP="00173B20">
      <w:pPr>
        <w:jc w:val="right"/>
      </w:pPr>
    </w:p>
    <w:p w14:paraId="22617404" w14:textId="77777777" w:rsidR="00FC78BC" w:rsidRDefault="00FC78BC" w:rsidP="00173B20">
      <w:pPr>
        <w:jc w:val="right"/>
      </w:pPr>
    </w:p>
    <w:p w14:paraId="6891684F" w14:textId="77777777" w:rsidR="00FC78BC" w:rsidRDefault="00FC78BC" w:rsidP="00173B20">
      <w:pPr>
        <w:jc w:val="right"/>
      </w:pPr>
    </w:p>
    <w:p w14:paraId="2A82286B" w14:textId="77777777" w:rsidR="00FC78BC" w:rsidRDefault="00FC78BC" w:rsidP="00173B20">
      <w:pPr>
        <w:jc w:val="right"/>
      </w:pPr>
    </w:p>
    <w:p w14:paraId="171B97A0" w14:textId="2600FDAE" w:rsidR="00C236D3" w:rsidRPr="00FC78BC" w:rsidRDefault="00C236D3" w:rsidP="00173B20">
      <w:pPr>
        <w:jc w:val="right"/>
      </w:pPr>
    </w:p>
    <w:sectPr w:rsidR="00C236D3" w:rsidRPr="00FC78BC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3D625" w14:textId="77777777" w:rsidR="00397402" w:rsidRDefault="00397402">
      <w:r>
        <w:separator/>
      </w:r>
    </w:p>
  </w:endnote>
  <w:endnote w:type="continuationSeparator" w:id="0">
    <w:p w14:paraId="44B3B22E" w14:textId="77777777" w:rsidR="00397402" w:rsidRDefault="00397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1ED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4DF1D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067D2" w14:textId="72030FD1" w:rsidR="009F189D" w:rsidRPr="00986737" w:rsidRDefault="009F189D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1A9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0DF4AD" w14:textId="77777777" w:rsidR="009F189D" w:rsidRDefault="009F189D">
    <w:pPr>
      <w:pStyle w:val="Stopka"/>
      <w:tabs>
        <w:tab w:val="clear" w:pos="4536"/>
      </w:tabs>
      <w:jc w:val="center"/>
    </w:pPr>
  </w:p>
  <w:p w14:paraId="69705A9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04903" w14:textId="77777777" w:rsidR="00397402" w:rsidRDefault="00397402">
      <w:r>
        <w:separator/>
      </w:r>
    </w:p>
  </w:footnote>
  <w:footnote w:type="continuationSeparator" w:id="0">
    <w:p w14:paraId="1AFFA783" w14:textId="77777777" w:rsidR="00397402" w:rsidRDefault="00397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D9CE4" w14:textId="77777777" w:rsidR="00E82F5A" w:rsidRDefault="00E82F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01D66" w14:textId="77777777" w:rsidR="00E82F5A" w:rsidRDefault="00E82F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C4856" w14:textId="77777777" w:rsidR="00E82F5A" w:rsidRDefault="00E82F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402"/>
    <w:rsid w:val="00007727"/>
    <w:rsid w:val="00017720"/>
    <w:rsid w:val="00035488"/>
    <w:rsid w:val="000D7F25"/>
    <w:rsid w:val="000E00E5"/>
    <w:rsid w:val="00173B20"/>
    <w:rsid w:val="001A0AAC"/>
    <w:rsid w:val="001C69FF"/>
    <w:rsid w:val="0023318D"/>
    <w:rsid w:val="002A2160"/>
    <w:rsid w:val="00326B53"/>
    <w:rsid w:val="00397402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82F5A"/>
    <w:rsid w:val="00EA3476"/>
    <w:rsid w:val="00F16C60"/>
    <w:rsid w:val="00F95C33"/>
    <w:rsid w:val="00FC78BC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EB0387"/>
  <w15:chartTrackingRefBased/>
  <w15:docId w15:val="{A67A9F40-BB8B-404A-B387-89D4A9D86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4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2025-07-07T14:22:00Z</cp:lastPrinted>
  <dcterms:created xsi:type="dcterms:W3CDTF">2025-07-07T14:23:00Z</dcterms:created>
  <dcterms:modified xsi:type="dcterms:W3CDTF">2025-07-07T14:23:00Z</dcterms:modified>
</cp:coreProperties>
</file>