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C69BC" w14:textId="06474730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863FD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80099AE" w14:textId="77777777" w:rsidTr="00D62E6E">
        <w:tc>
          <w:tcPr>
            <w:tcW w:w="2800" w:type="dxa"/>
            <w:shd w:val="clear" w:color="auto" w:fill="auto"/>
          </w:tcPr>
          <w:p w14:paraId="5960FCC1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8CD5F7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9D33808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97DE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C4CFDFA" w14:textId="77777777" w:rsidTr="00D62E6E">
        <w:tc>
          <w:tcPr>
            <w:tcW w:w="2800" w:type="dxa"/>
            <w:shd w:val="clear" w:color="auto" w:fill="auto"/>
          </w:tcPr>
          <w:p w14:paraId="7A1484F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3E195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5F63E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8805A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B84FC4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4661" w:rsidRPr="00C14101" w14:paraId="573B1A78" w14:textId="77777777" w:rsidTr="009E3A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D8D411" w14:textId="77777777" w:rsidR="00AE4661" w:rsidRPr="00C14101" w:rsidRDefault="00AE4661" w:rsidP="009E3A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E4C5D0C" w14:textId="77777777" w:rsidR="00AE4661" w:rsidRPr="00C14101" w:rsidRDefault="00AE4661" w:rsidP="009E3A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E4661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29AA37F" w14:textId="77777777" w:rsidR="00AE4661" w:rsidRPr="00C14101" w:rsidRDefault="00AE4661" w:rsidP="009E3A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17F2F02" w14:textId="77777777" w:rsidR="00AE4661" w:rsidRPr="00C14101" w:rsidRDefault="00AE4661" w:rsidP="009E3A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1735705" w14:textId="77777777" w:rsidR="00BC121E" w:rsidRPr="00C14101" w:rsidRDefault="00AE466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FBA82F1" w14:textId="77777777" w:rsidTr="00D62E6E">
        <w:tc>
          <w:tcPr>
            <w:tcW w:w="2269" w:type="dxa"/>
            <w:shd w:val="clear" w:color="auto" w:fill="auto"/>
          </w:tcPr>
          <w:p w14:paraId="10DE241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1B9F49" w14:textId="77777777" w:rsidR="00D62E6E" w:rsidRPr="00D62E6E" w:rsidRDefault="00AE466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46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składników recepturowych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4661" w:rsidRPr="00D62E6E" w14:paraId="1BA93216" w14:textId="77777777" w:rsidTr="009E3A23">
        <w:tc>
          <w:tcPr>
            <w:tcW w:w="2269" w:type="dxa"/>
            <w:shd w:val="clear" w:color="auto" w:fill="auto"/>
          </w:tcPr>
          <w:p w14:paraId="313E4612" w14:textId="77777777" w:rsidR="00AE4661" w:rsidRPr="00D62E6E" w:rsidRDefault="00AE4661" w:rsidP="009E3A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12F762" w14:textId="77777777" w:rsidR="00AE4661" w:rsidRPr="00D62E6E" w:rsidRDefault="00AE4661" w:rsidP="009E3A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E466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SZP-271-30/25</w:t>
            </w:r>
          </w:p>
        </w:tc>
      </w:tr>
    </w:tbl>
    <w:p w14:paraId="44F33468" w14:textId="77777777" w:rsidR="00BC121E" w:rsidRDefault="00AE466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E466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12E5F62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56185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2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B0E1822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94B10CF">
          <v:shape id="_x0000_i1031" type="#_x0000_t75" style="width:453.2pt;height:17.3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6C0888C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E9F3B0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3458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A1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12B8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BE91A0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827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71A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F7F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4C6178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E52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804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FF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E824F64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82CA12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032EDEFD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82D3B8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32690E2" w14:textId="77777777" w:rsidTr="00620E37">
        <w:tc>
          <w:tcPr>
            <w:tcW w:w="2660" w:type="dxa"/>
            <w:shd w:val="clear" w:color="auto" w:fill="auto"/>
          </w:tcPr>
          <w:p w14:paraId="3A512C3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1A351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373778B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FBDCE3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9CC8B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4CCD82F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E466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7990DC5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1DC3A" w14:textId="77777777" w:rsidR="00CF232F" w:rsidRDefault="00CF232F">
      <w:r>
        <w:separator/>
      </w:r>
    </w:p>
  </w:endnote>
  <w:endnote w:type="continuationSeparator" w:id="0">
    <w:p w14:paraId="12C96FD8" w14:textId="77777777" w:rsidR="00CF232F" w:rsidRDefault="00CF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38C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39DA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ADA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FE6B503" w14:textId="77777777" w:rsidR="009A4CD3" w:rsidRDefault="002863F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6B302AE">
        <v:line id="_x0000_s1025" style="position:absolute;left:0;text-align:left;z-index:251657728" from="-3.85pt,8.7pt" to="455.15pt,8.7pt"/>
      </w:pict>
    </w:r>
  </w:p>
  <w:p w14:paraId="10BB0E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F0AD3" w14:textId="77777777" w:rsidR="00AE4661" w:rsidRDefault="00AE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8705" w14:textId="77777777" w:rsidR="00CF232F" w:rsidRDefault="00CF232F">
      <w:r>
        <w:separator/>
      </w:r>
    </w:p>
  </w:footnote>
  <w:footnote w:type="continuationSeparator" w:id="0">
    <w:p w14:paraId="35FBE28A" w14:textId="77777777" w:rsidR="00CF232F" w:rsidRDefault="00CF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7F692" w14:textId="77777777" w:rsidR="00AE4661" w:rsidRDefault="00AE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85222" w14:textId="77777777" w:rsidR="00AE4661" w:rsidRDefault="00AE46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081DF" w14:textId="77777777" w:rsidR="00AE4661" w:rsidRDefault="00AE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7754583">
    <w:abstractNumId w:val="13"/>
  </w:num>
  <w:num w:numId="2" w16cid:durableId="520827702">
    <w:abstractNumId w:val="0"/>
  </w:num>
  <w:num w:numId="3" w16cid:durableId="1482501033">
    <w:abstractNumId w:val="11"/>
  </w:num>
  <w:num w:numId="4" w16cid:durableId="888341633">
    <w:abstractNumId w:val="8"/>
  </w:num>
  <w:num w:numId="5" w16cid:durableId="1852913000">
    <w:abstractNumId w:val="7"/>
  </w:num>
  <w:num w:numId="6" w16cid:durableId="587428831">
    <w:abstractNumId w:val="1"/>
  </w:num>
  <w:num w:numId="7" w16cid:durableId="97414042">
    <w:abstractNumId w:val="6"/>
  </w:num>
  <w:num w:numId="8" w16cid:durableId="1092816339">
    <w:abstractNumId w:val="3"/>
  </w:num>
  <w:num w:numId="9" w16cid:durableId="401367722">
    <w:abstractNumId w:val="2"/>
  </w:num>
  <w:num w:numId="10" w16cid:durableId="1612274159">
    <w:abstractNumId w:val="5"/>
  </w:num>
  <w:num w:numId="11" w16cid:durableId="1698579107">
    <w:abstractNumId w:val="10"/>
  </w:num>
  <w:num w:numId="12" w16cid:durableId="513611240">
    <w:abstractNumId w:val="4"/>
  </w:num>
  <w:num w:numId="13" w16cid:durableId="210266969">
    <w:abstractNumId w:val="9"/>
  </w:num>
  <w:num w:numId="14" w16cid:durableId="20593560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32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863FD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0512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4661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CF232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D6695D9"/>
  <w15:chartTrackingRefBased/>
  <w15:docId w15:val="{F16F9055-8873-47DF-A272-8384FA3DF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2010-01-07T09:39:00Z</cp:lastPrinted>
  <dcterms:created xsi:type="dcterms:W3CDTF">2025-07-03T09:54:00Z</dcterms:created>
  <dcterms:modified xsi:type="dcterms:W3CDTF">2025-07-04T11:16:00Z</dcterms:modified>
</cp:coreProperties>
</file>