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B6312" w:rsidRPr="00BB6312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BB631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B63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składników recepturowych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B6312" w:rsidRPr="00A2540E" w:rsidTr="00C141A6">
        <w:tc>
          <w:tcPr>
            <w:tcW w:w="2269" w:type="dxa"/>
            <w:shd w:val="clear" w:color="auto" w:fill="auto"/>
          </w:tcPr>
          <w:p w:rsidR="00BB6312" w:rsidRPr="00A2540E" w:rsidRDefault="00BB6312" w:rsidP="00C141A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B6312" w:rsidRPr="00A2540E" w:rsidRDefault="00BB6312" w:rsidP="00C141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B63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SZP-271-30/25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B6312" w:rsidRPr="00BB631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B6312" w:rsidRPr="00BB6312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B631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C18F2" w:rsidRDefault="000C18F2" w:rsidP="00025386">
      <w:pPr>
        <w:spacing w:after="0" w:line="240" w:lineRule="auto"/>
      </w:pPr>
      <w:r>
        <w:separator/>
      </w:r>
    </w:p>
  </w:endnote>
  <w:endnote w:type="continuationSeparator" w:id="0">
    <w:p w:rsidR="000C18F2" w:rsidRDefault="000C18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6312" w:rsidRDefault="00BB63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6312" w:rsidRDefault="00BB63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C18F2" w:rsidRDefault="000C18F2" w:rsidP="00025386">
      <w:pPr>
        <w:spacing w:after="0" w:line="240" w:lineRule="auto"/>
      </w:pPr>
      <w:r>
        <w:separator/>
      </w:r>
    </w:p>
  </w:footnote>
  <w:footnote w:type="continuationSeparator" w:id="0">
    <w:p w:rsidR="000C18F2" w:rsidRDefault="000C18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6312" w:rsidRDefault="00BB63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6312" w:rsidRDefault="00BB63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B6312" w:rsidRDefault="00BB63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6605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18F2"/>
    <w:rsid w:val="00025386"/>
    <w:rsid w:val="000423B9"/>
    <w:rsid w:val="00053927"/>
    <w:rsid w:val="00084786"/>
    <w:rsid w:val="000C18F2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B6312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C1888AE-6808-4197-ABB1-700D2514C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2</cp:revision>
  <dcterms:created xsi:type="dcterms:W3CDTF">2025-07-03T08:53:00Z</dcterms:created>
  <dcterms:modified xsi:type="dcterms:W3CDTF">2025-07-03T08:53:00Z</dcterms:modified>
</cp:coreProperties>
</file>