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DCE10" w14:textId="3439AC56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442E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7B7082B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3C1109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0A763A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0A7BB5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DCBBE9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C5C997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777C53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8D5B32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947001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3DC38A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276D3B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3A3B91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AFF888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824BA1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4030C1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3F3E077" w14:textId="0DAAF63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5641C" w:rsidRPr="0065641C">
        <w:rPr>
          <w:rFonts w:eastAsia="Times New Roman" w:cs="Calibri"/>
          <w:b/>
          <w:lang w:eastAsia="pl-PL"/>
        </w:rPr>
        <w:t>Dostawa sprzętu do badań związanych z VR na potrzeby  WIET i WH</w:t>
      </w:r>
      <w:r w:rsidRPr="00432E10">
        <w:rPr>
          <w:rFonts w:eastAsia="Times New Roman" w:cs="Calibri"/>
          <w:lang w:eastAsia="pl-PL"/>
        </w:rPr>
        <w:t>,</w:t>
      </w:r>
      <w:r w:rsidR="007442E6">
        <w:rPr>
          <w:rFonts w:eastAsia="Times New Roman" w:cs="Calibri"/>
          <w:lang w:eastAsia="pl-PL"/>
        </w:rPr>
        <w:t xml:space="preserve"> nr sprawy: </w:t>
      </w:r>
      <w:r w:rsidR="007442E6" w:rsidRPr="007442E6">
        <w:rPr>
          <w:rFonts w:eastAsia="Times New Roman" w:cs="Calibri"/>
          <w:b/>
          <w:bCs/>
          <w:lang w:eastAsia="pl-PL"/>
        </w:rPr>
        <w:t>DE-dzp.272-396/25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DF716B7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B2F2A0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B6BDCDB" w14:textId="7789743A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7442E6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4048BA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D6DAA0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320C92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BD0B0C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019DE0A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B67FE1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F8CD8F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96C05D9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4566AD8" w14:textId="6F3CBDC8" w:rsidR="005103B9" w:rsidRPr="009475A8" w:rsidRDefault="008F3D36" w:rsidP="007442E6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EF321" w14:textId="77777777" w:rsidR="00F241F8" w:rsidRDefault="00F241F8" w:rsidP="0038231F">
      <w:pPr>
        <w:spacing w:after="0" w:line="240" w:lineRule="auto"/>
      </w:pPr>
      <w:r>
        <w:separator/>
      </w:r>
    </w:p>
  </w:endnote>
  <w:endnote w:type="continuationSeparator" w:id="0">
    <w:p w14:paraId="23C9AD9F" w14:textId="77777777" w:rsidR="00F241F8" w:rsidRDefault="00F241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20261" w14:textId="77777777" w:rsidR="0065641C" w:rsidRDefault="006564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05E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0A3BE1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7F05F" w14:textId="77777777" w:rsidR="0065641C" w:rsidRDefault="00656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450B7" w14:textId="77777777" w:rsidR="00F241F8" w:rsidRDefault="00F241F8" w:rsidP="0038231F">
      <w:pPr>
        <w:spacing w:after="0" w:line="240" w:lineRule="auto"/>
      </w:pPr>
      <w:r>
        <w:separator/>
      </w:r>
    </w:p>
  </w:footnote>
  <w:footnote w:type="continuationSeparator" w:id="0">
    <w:p w14:paraId="10148A34" w14:textId="77777777" w:rsidR="00F241F8" w:rsidRDefault="00F241F8" w:rsidP="0038231F">
      <w:pPr>
        <w:spacing w:after="0" w:line="240" w:lineRule="auto"/>
      </w:pPr>
      <w:r>
        <w:continuationSeparator/>
      </w:r>
    </w:p>
  </w:footnote>
  <w:footnote w:id="1">
    <w:p w14:paraId="419E2A3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BC79484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9E576" w14:textId="77777777" w:rsidR="0065641C" w:rsidRDefault="006564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0F0B4" w14:textId="77777777" w:rsidR="0065641C" w:rsidRDefault="006564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66013" w14:textId="77777777" w:rsidR="0065641C" w:rsidRDefault="006564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369919">
    <w:abstractNumId w:val="7"/>
  </w:num>
  <w:num w:numId="2" w16cid:durableId="254175278">
    <w:abstractNumId w:val="0"/>
  </w:num>
  <w:num w:numId="3" w16cid:durableId="1732731698">
    <w:abstractNumId w:val="6"/>
  </w:num>
  <w:num w:numId="4" w16cid:durableId="965281149">
    <w:abstractNumId w:val="9"/>
  </w:num>
  <w:num w:numId="5" w16cid:durableId="729426802">
    <w:abstractNumId w:val="8"/>
  </w:num>
  <w:num w:numId="6" w16cid:durableId="33043793">
    <w:abstractNumId w:val="5"/>
  </w:num>
  <w:num w:numId="7" w16cid:durableId="623074639">
    <w:abstractNumId w:val="1"/>
  </w:num>
  <w:num w:numId="8" w16cid:durableId="1579360311">
    <w:abstractNumId w:val="3"/>
  </w:num>
  <w:num w:numId="9" w16cid:durableId="276525146">
    <w:abstractNumId w:val="2"/>
  </w:num>
  <w:num w:numId="10" w16cid:durableId="2133817428">
    <w:abstractNumId w:val="4"/>
  </w:num>
  <w:num w:numId="11" w16cid:durableId="3183872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1F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641C"/>
    <w:rsid w:val="006676AE"/>
    <w:rsid w:val="006A3A1F"/>
    <w:rsid w:val="006A52B6"/>
    <w:rsid w:val="006F0034"/>
    <w:rsid w:val="006F3D32"/>
    <w:rsid w:val="007118F0"/>
    <w:rsid w:val="0072560B"/>
    <w:rsid w:val="007442E6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41F8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D60B20"/>
  <w15:chartTrackingRefBased/>
  <w15:docId w15:val="{12021EF6-4226-48BE-AB3E-8E8E961F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2025-07-03T06:06:00Z</cp:lastPrinted>
  <dcterms:created xsi:type="dcterms:W3CDTF">2025-07-03T06:05:00Z</dcterms:created>
  <dcterms:modified xsi:type="dcterms:W3CDTF">2025-07-03T06:06:00Z</dcterms:modified>
</cp:coreProperties>
</file>