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7657AD22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D77BF4" w:rsidRPr="00D77BF4">
        <w:rPr>
          <w:rFonts w:ascii="Verdana" w:hAnsi="Verdana"/>
          <w:b/>
          <w:sz w:val="18"/>
          <w:szCs w:val="18"/>
        </w:rPr>
        <w:t>realizacja usługi audio-wideo - przygotowanie transmisji internetowych z wydarzeń o charakterze popularno-naukowym – DE-dzp.272-296/25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677"/>
        <w:gridCol w:w="2410"/>
      </w:tblGrid>
      <w:tr w:rsidR="00D77BF4" w:rsidRPr="00D77BF4" w14:paraId="79DD679D" w14:textId="77777777" w:rsidTr="00D77BF4">
        <w:trPr>
          <w:trHeight w:val="2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</w:p>
          <w:p w14:paraId="12439448" w14:textId="20076228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Imię i nazwisko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3732FCFF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Funkcja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AED8F50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 w:rsidR="00FE49C9">
              <w:rPr>
                <w:rFonts w:ascii="Verdana" w:hAnsi="Verdana"/>
                <w:b/>
                <w:color w:val="000000"/>
                <w:sz w:val="18"/>
                <w:szCs w:val="18"/>
              </w:rPr>
              <w:t>ą</w:t>
            </w:r>
            <w:r w:rsidRPr="00D77BF4">
              <w:rPr>
                <w:rStyle w:val="Odwoanieprzypisudolnego"/>
                <w:rFonts w:ascii="Verdana" w:hAnsi="Verdana"/>
                <w:b/>
                <w:color w:val="000000"/>
                <w:sz w:val="18"/>
                <w:szCs w:val="18"/>
              </w:rPr>
              <w:footnoteReference w:id="1"/>
            </w:r>
          </w:p>
        </w:tc>
      </w:tr>
      <w:tr w:rsidR="00D77BF4" w:rsidRPr="00D77BF4" w14:paraId="5C2C1595" w14:textId="77777777" w:rsidTr="00D77BF4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381D" w14:textId="77777777" w:rsidR="00D77BF4" w:rsidRPr="00D77BF4" w:rsidRDefault="00D77BF4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19C8" w14:textId="77777777" w:rsidR="00D77BF4" w:rsidRDefault="00D77BF4" w:rsidP="00D77BF4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 w:rsidRPr="00D77BF4"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   </w:t>
            </w: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Realizator wizji</w:t>
            </w:r>
          </w:p>
          <w:p w14:paraId="5D71807F" w14:textId="3B1A5646" w:rsidR="00CA38D4" w:rsidRPr="00D77BF4" w:rsidRDefault="00CA38D4" w:rsidP="00D77BF4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987E4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FB2BFD8" w14:textId="77777777" w:rsidR="00D77BF4" w:rsidRDefault="0032179E" w:rsidP="00D77BF4">
      <w:pPr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D77BF4">
        <w:rPr>
          <w:rFonts w:ascii="Verdana" w:hAnsi="Verdana"/>
          <w:b/>
          <w:i/>
          <w:iCs/>
          <w:color w:val="FF0000"/>
          <w:sz w:val="18"/>
          <w:szCs w:val="18"/>
        </w:rPr>
        <w:t xml:space="preserve">Dokument należy sporządzić w postaci elektronicznej i podpisać kwalifikowanym </w:t>
      </w:r>
    </w:p>
    <w:p w14:paraId="1F599613" w14:textId="768E6482" w:rsidR="0032179E" w:rsidRPr="00D77BF4" w:rsidRDefault="0032179E" w:rsidP="00D77BF4">
      <w:pPr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D77BF4">
        <w:rPr>
          <w:rFonts w:ascii="Verdana" w:hAnsi="Verdana"/>
          <w:b/>
          <w:i/>
          <w:iCs/>
          <w:color w:val="FF0000"/>
          <w:sz w:val="18"/>
          <w:szCs w:val="18"/>
        </w:rPr>
        <w:t>podpisem elektronicznym.</w:t>
      </w:r>
    </w:p>
    <w:p w14:paraId="4ADF2161" w14:textId="77777777" w:rsidR="0032179E" w:rsidRPr="00D77BF4" w:rsidRDefault="0032179E" w:rsidP="0032179E">
      <w:pPr>
        <w:rPr>
          <w:rFonts w:ascii="Verdana" w:hAnsi="Verdana"/>
          <w:i/>
          <w:iCs/>
          <w:sz w:val="18"/>
          <w:szCs w:val="18"/>
        </w:rPr>
      </w:pP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712927F" w14:textId="0E8AE64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B13153" w14:textId="05BDF67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63A55813" w14:textId="5930B2C0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3C4642D9" w14:textId="6E7F432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3409546" w14:textId="7FAB715F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17F531BB" w14:textId="348187C2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6841F97D" w14:textId="460D0C59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7D9F874C" w14:textId="6C166E0F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2061A16C" w14:textId="27CC7EDE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F91C57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0D213" w14:textId="77777777" w:rsidR="007F4278" w:rsidRDefault="007F4278">
      <w:r>
        <w:separator/>
      </w:r>
    </w:p>
  </w:endnote>
  <w:endnote w:type="continuationSeparator" w:id="0">
    <w:p w14:paraId="78EDD8A7" w14:textId="77777777" w:rsidR="007F4278" w:rsidRDefault="007F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E5CE0" w14:textId="77777777" w:rsidR="007F4278" w:rsidRDefault="007F4278">
      <w:r>
        <w:separator/>
      </w:r>
    </w:p>
  </w:footnote>
  <w:footnote w:type="continuationSeparator" w:id="0">
    <w:p w14:paraId="5A888E25" w14:textId="77777777" w:rsidR="007F4278" w:rsidRDefault="007F4278">
      <w:r>
        <w:continuationSeparator/>
      </w:r>
    </w:p>
  </w:footnote>
  <w:footnote w:id="1">
    <w:p w14:paraId="2C350CA9" w14:textId="29086168" w:rsidR="00D77BF4" w:rsidRDefault="00D77BF4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D0F1F"/>
    <w:rsid w:val="002328A0"/>
    <w:rsid w:val="00263CEB"/>
    <w:rsid w:val="0028660D"/>
    <w:rsid w:val="002A7F51"/>
    <w:rsid w:val="002C27A7"/>
    <w:rsid w:val="002D597A"/>
    <w:rsid w:val="002F6C4A"/>
    <w:rsid w:val="0032179E"/>
    <w:rsid w:val="0034735F"/>
    <w:rsid w:val="00381B01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947D0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C515-8749-4E36-A215-18D6ADAB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2025-06-26T07:45:00Z</cp:lastPrinted>
  <dcterms:created xsi:type="dcterms:W3CDTF">2025-06-26T07:46:00Z</dcterms:created>
  <dcterms:modified xsi:type="dcterms:W3CDTF">2025-06-26T07:46:00Z</dcterms:modified>
</cp:coreProperties>
</file>