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8DC76" w14:textId="77777777" w:rsidR="0080057B" w:rsidRPr="0080057B" w:rsidRDefault="0080057B" w:rsidP="0080057B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60CE9A52" w14:textId="77777777" w:rsidR="0080057B" w:rsidRPr="0080057B" w:rsidRDefault="0080057B" w:rsidP="0080057B">
      <w:pPr>
        <w:rPr>
          <w:b/>
          <w:bCs/>
        </w:rPr>
      </w:pPr>
    </w:p>
    <w:p w14:paraId="71031494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>FORMULARZ OFERTY</w:t>
      </w:r>
    </w:p>
    <w:p w14:paraId="1E3954F9" w14:textId="77777777" w:rsidR="0080057B" w:rsidRPr="0080057B" w:rsidRDefault="0080057B" w:rsidP="0080057B">
      <w:pPr>
        <w:rPr>
          <w:b/>
          <w:bCs/>
        </w:rPr>
      </w:pPr>
    </w:p>
    <w:p w14:paraId="187D9AD1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25A90CE8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6160F6F9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5FEF8E5D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043572CF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11822DB1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4A1FA582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3B1D4DA2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6E381EC9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7A01E42D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Do: Nazwa i siedziba Zamawiającego:</w:t>
      </w:r>
    </w:p>
    <w:p w14:paraId="359B8690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2A8611AA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746067F1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318089CE" w14:textId="77777777" w:rsidR="0080057B" w:rsidRPr="0080057B" w:rsidRDefault="0080057B" w:rsidP="0080057B">
      <w:pPr>
        <w:rPr>
          <w:b/>
          <w:bCs/>
        </w:rPr>
      </w:pPr>
    </w:p>
    <w:p w14:paraId="2B33640D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Pr="0080057B">
        <w:rPr>
          <w:b/>
          <w:bCs/>
        </w:rPr>
        <w:t xml:space="preserve">Dostawa analizatora do pomiaru sorpcji gazów i wyznaczania powierzchni BET, wielkości, objętości i rozkładu mikro- i </w:t>
      </w:r>
      <w:proofErr w:type="spellStart"/>
      <w:r w:rsidRPr="0080057B">
        <w:rPr>
          <w:b/>
          <w:bCs/>
        </w:rPr>
        <w:t>mezo</w:t>
      </w:r>
      <w:proofErr w:type="spellEnd"/>
      <w:r w:rsidRPr="0080057B">
        <w:rPr>
          <w:b/>
          <w:bCs/>
        </w:rPr>
        <w:t xml:space="preserve">--porów w proszkach i materiałach porowatych na potrzeby  </w:t>
      </w:r>
      <w:proofErr w:type="spellStart"/>
      <w:r w:rsidRPr="0080057B">
        <w:rPr>
          <w:b/>
          <w:bCs/>
        </w:rPr>
        <w:t>WIMiIP</w:t>
      </w:r>
      <w:proofErr w:type="spellEnd"/>
      <w:r w:rsidRPr="0080057B">
        <w:rPr>
          <w:b/>
          <w:bCs/>
        </w:rPr>
        <w:t xml:space="preserve">, nr sprawy: DE-dzp.272-331/25, </w:t>
      </w:r>
      <w:r w:rsidRPr="0080057B">
        <w:rPr>
          <w:bCs/>
        </w:rPr>
        <w:t>oferuję realizację przedmiotu zamówienia, zgodnie z zasadami określonymi w specyfikacji warunków zamówienia.</w:t>
      </w:r>
    </w:p>
    <w:p w14:paraId="6D9213BF" w14:textId="77777777" w:rsidR="0080057B" w:rsidRPr="0080057B" w:rsidRDefault="0080057B" w:rsidP="0080057B">
      <w:pPr>
        <w:rPr>
          <w:bCs/>
        </w:rPr>
      </w:pPr>
    </w:p>
    <w:p w14:paraId="180C7C1A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>Cena netto za całość zamówienia:   ........................................................... PLN</w:t>
      </w:r>
    </w:p>
    <w:p w14:paraId="3201B2B6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>Cena brutto za całość zamówienia:...............................................................PLN</w:t>
      </w:r>
    </w:p>
    <w:p w14:paraId="0631AB9D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3A91620E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766B7984" w14:textId="77777777" w:rsidR="0080057B" w:rsidRPr="0080057B" w:rsidRDefault="0080057B" w:rsidP="0080057B">
      <w:pPr>
        <w:rPr>
          <w:b/>
          <w:bCs/>
        </w:rPr>
      </w:pPr>
    </w:p>
    <w:p w14:paraId="1421B345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</w:p>
    <w:p w14:paraId="6BE70A59" w14:textId="77777777" w:rsidR="0080057B" w:rsidRPr="0080057B" w:rsidRDefault="0080057B" w:rsidP="0080057B">
      <w:pPr>
        <w:numPr>
          <w:ilvl w:val="0"/>
          <w:numId w:val="5"/>
        </w:numPr>
        <w:rPr>
          <w:b/>
          <w:bCs/>
        </w:rPr>
      </w:pPr>
      <w:r w:rsidRPr="0080057B">
        <w:rPr>
          <w:b/>
          <w:bCs/>
        </w:rPr>
        <w:t>analizatora ……………………….</w:t>
      </w:r>
    </w:p>
    <w:p w14:paraId="1984DF96" w14:textId="77777777" w:rsidR="0080057B" w:rsidRPr="0080057B" w:rsidRDefault="0080057B" w:rsidP="0080057B">
      <w:pPr>
        <w:numPr>
          <w:ilvl w:val="0"/>
          <w:numId w:val="5"/>
        </w:numPr>
        <w:rPr>
          <w:b/>
          <w:bCs/>
        </w:rPr>
      </w:pPr>
      <w:r w:rsidRPr="0080057B">
        <w:rPr>
          <w:b/>
          <w:bCs/>
        </w:rPr>
        <w:t>komputera przenośnego ………..</w:t>
      </w:r>
    </w:p>
    <w:p w14:paraId="19823CA9" w14:textId="77777777" w:rsidR="0080057B" w:rsidRPr="0080057B" w:rsidRDefault="0080057B" w:rsidP="0080057B">
      <w:pPr>
        <w:rPr>
          <w:b/>
          <w:bCs/>
        </w:rPr>
      </w:pPr>
    </w:p>
    <w:p w14:paraId="345DD797" w14:textId="64620274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 xml:space="preserve">Wyposażenie dodatkowe </w:t>
      </w:r>
      <w:r>
        <w:rPr>
          <w:b/>
          <w:bCs/>
        </w:rPr>
        <w:t>ujęte w cenie oferty</w:t>
      </w:r>
    </w:p>
    <w:p w14:paraId="0F249E8A" w14:textId="77777777" w:rsidR="0080057B" w:rsidRPr="0080057B" w:rsidRDefault="0080057B" w:rsidP="0080057B">
      <w:pPr>
        <w:rPr>
          <w:b/>
          <w:bCs/>
        </w:rPr>
      </w:pP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0"/>
        <w:gridCol w:w="1840"/>
      </w:tblGrid>
      <w:tr w:rsidR="0080057B" w:rsidRPr="0080057B" w14:paraId="75BA3000" w14:textId="77777777" w:rsidTr="0080057B">
        <w:trPr>
          <w:trHeight w:val="300"/>
        </w:trPr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0AE2D014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Nazwa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3A554EBB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Ilość minimalna</w:t>
            </w:r>
          </w:p>
        </w:tc>
      </w:tr>
      <w:tr w:rsidR="0080057B" w:rsidRPr="0080057B" w14:paraId="3913B8BA" w14:textId="77777777" w:rsidTr="0080057B">
        <w:trPr>
          <w:trHeight w:val="9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06890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wzorce pomiarowe  wraz z certyfikatem do weryfikacji dokładności wskazań przy dostawie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19D5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80057B" w:rsidRPr="0080057B" w14:paraId="6E65307D" w14:textId="77777777" w:rsidTr="0080057B">
        <w:trPr>
          <w:trHeight w:val="6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298D4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adaptery stalowe do montażu próbówek 9mm i 12 mm w portach pomiarowych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DCE04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4 sztuki</w:t>
            </w:r>
          </w:p>
        </w:tc>
      </w:tr>
      <w:tr w:rsidR="0080057B" w:rsidRPr="0080057B" w14:paraId="48926ED2" w14:textId="77777777" w:rsidTr="0080057B">
        <w:trPr>
          <w:trHeight w:val="3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21EBA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lejek uniwersalny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18E06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80057B" w:rsidRPr="0080057B" w14:paraId="7A0784CF" w14:textId="77777777" w:rsidTr="0080057B">
        <w:trPr>
          <w:trHeight w:val="3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244AF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lastRenderedPageBreak/>
              <w:t>szklany lejek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1B19C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80057B" w:rsidRPr="0080057B" w14:paraId="7874B199" w14:textId="77777777" w:rsidTr="0080057B">
        <w:trPr>
          <w:trHeight w:val="405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F02EC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probówki szklane o średnicy 9 mm bez kolbki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FC5D0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4 sztuki</w:t>
            </w:r>
          </w:p>
        </w:tc>
      </w:tr>
      <w:tr w:rsidR="0080057B" w:rsidRPr="0080057B" w14:paraId="3E123D16" w14:textId="77777777" w:rsidTr="0080057B">
        <w:trPr>
          <w:trHeight w:val="435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E3025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probówki szklane o średnicy 9 mm z dużą kolbką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9D522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8 sztuk</w:t>
            </w:r>
          </w:p>
        </w:tc>
      </w:tr>
      <w:tr w:rsidR="0080057B" w:rsidRPr="0080057B" w14:paraId="6DF9B7BD" w14:textId="77777777" w:rsidTr="0080057B">
        <w:trPr>
          <w:trHeight w:val="6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E569F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wypełniacze szklane do celek 9 mm zmniejszające objętość pustą probówek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E059B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4 sztuki</w:t>
            </w:r>
          </w:p>
        </w:tc>
      </w:tr>
      <w:tr w:rsidR="0080057B" w:rsidRPr="0080057B" w14:paraId="0EC08A78" w14:textId="77777777" w:rsidTr="0080057B">
        <w:trPr>
          <w:trHeight w:val="27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AC2DA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probówki szklane o średnicy 12mm z dużą kolbka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1DBF7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4 sztuki</w:t>
            </w:r>
          </w:p>
        </w:tc>
      </w:tr>
      <w:tr w:rsidR="0080057B" w:rsidRPr="0080057B" w14:paraId="6D086B5A" w14:textId="77777777" w:rsidTr="0080057B">
        <w:trPr>
          <w:trHeight w:val="6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CDB1D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wypełniacze szklane do celek 12 mm zmniejszające objętość pustą probówek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E9FE2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4 sztuki</w:t>
            </w:r>
          </w:p>
        </w:tc>
      </w:tr>
      <w:tr w:rsidR="0080057B" w:rsidRPr="0080057B" w14:paraId="0A0B7FF4" w14:textId="77777777" w:rsidTr="0080057B">
        <w:trPr>
          <w:trHeight w:val="3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B5C1F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 xml:space="preserve">korki zamykające probówki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9F7FE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16 sztuk</w:t>
            </w:r>
          </w:p>
        </w:tc>
      </w:tr>
      <w:tr w:rsidR="0080057B" w:rsidRPr="0080057B" w14:paraId="3071B8AC" w14:textId="77777777" w:rsidTr="0080057B">
        <w:trPr>
          <w:trHeight w:val="66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85B5A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szklana celka do pomiaru ciśnienia odnośnie PO poza standardową montowaną w aparacie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56FDF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80057B" w:rsidRPr="0080057B" w14:paraId="7A8D258F" w14:textId="77777777" w:rsidTr="0080057B">
        <w:trPr>
          <w:trHeight w:val="3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65F4D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 xml:space="preserve">metalowe piny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2C504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4 sztuki</w:t>
            </w:r>
          </w:p>
        </w:tc>
      </w:tr>
      <w:tr w:rsidR="0080057B" w:rsidRPr="0080057B" w14:paraId="1ABE4CDB" w14:textId="77777777" w:rsidTr="0080057B">
        <w:trPr>
          <w:trHeight w:val="75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6C993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 xml:space="preserve">wskaźnik pomocniczy do oznaczenia poziomu nalewania ciekłego azotu w </w:t>
            </w:r>
            <w:proofErr w:type="spellStart"/>
            <w:r w:rsidRPr="0080057B">
              <w:rPr>
                <w:bCs/>
              </w:rPr>
              <w:t>dewarze</w:t>
            </w:r>
            <w:proofErr w:type="spellEnd"/>
            <w:r w:rsidRPr="0080057B">
              <w:rPr>
                <w:bCs/>
              </w:rPr>
              <w:t xml:space="preserve"> pomiarowym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FD22A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80057B" w:rsidRPr="0080057B" w14:paraId="7D10C26C" w14:textId="77777777" w:rsidTr="0080057B">
        <w:trPr>
          <w:trHeight w:val="6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73EDC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rurki stalowe/ kapilar przyłączeniowe między urządzenia a butlą gazową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33478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opakowanie</w:t>
            </w:r>
          </w:p>
        </w:tc>
      </w:tr>
      <w:tr w:rsidR="0080057B" w:rsidRPr="0080057B" w14:paraId="5CEB74DC" w14:textId="77777777" w:rsidTr="0080057B">
        <w:trPr>
          <w:trHeight w:val="645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F998E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zapasowy zestaw uszczelek gumowych do montażu probówek w stacjach pomiarowych pasujący do rozmiaru 9 i 12mm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29ADB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zestaw</w:t>
            </w:r>
          </w:p>
        </w:tc>
      </w:tr>
      <w:tr w:rsidR="0080057B" w:rsidRPr="0080057B" w14:paraId="448B80E5" w14:textId="77777777" w:rsidTr="0080057B">
        <w:trPr>
          <w:trHeight w:val="165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F09B1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reduktory butlowe 2-stopniowe z mosiądzu chromowego wykonane z mosiądzu chromowanego, z membraną w pierwszym stopniu redukcji i konstrukcją miechową w drugim stopniu redukcji, gwarantujące zachowanie parametrów jakościowych zasilanego gazu o czystości laboratoryjnej N5.0 lub N6.0. Szczegółowy opis w SWZ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3A91D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3 sztuki</w:t>
            </w:r>
          </w:p>
        </w:tc>
      </w:tr>
      <w:tr w:rsidR="0080057B" w:rsidRPr="0080057B" w14:paraId="21DC33A6" w14:textId="77777777" w:rsidTr="0080057B">
        <w:trPr>
          <w:trHeight w:val="9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CB658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Zbiornik pozwalający na gromadzenie ciekłego azotu oraz generacją ciśnienia o pojemności min 35l. Opis w SWZ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C300D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80057B" w:rsidRPr="0080057B" w14:paraId="3101A249" w14:textId="77777777" w:rsidTr="0080057B">
        <w:trPr>
          <w:trHeight w:val="3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62160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Zasilacz awaryjny UPS co najmniej 2000 VA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B30F3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80057B" w:rsidRPr="0080057B" w14:paraId="6BB49FED" w14:textId="77777777" w:rsidTr="0080057B">
        <w:trPr>
          <w:trHeight w:val="6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B935A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stół laboratoryjny zgodny z opisem w SWZ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0AC74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80057B" w:rsidRPr="0080057B" w14:paraId="65A43A48" w14:textId="77777777" w:rsidTr="0080057B">
        <w:trPr>
          <w:trHeight w:val="1185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8335F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Oprogramowanie przeznaczone do obsługi aparatu pomiarowego, analizy wyników oraz przygotowywania raportów z pomiarów musi zawierać modele i metody analizy danych, licencja wielostanowiskowa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7891F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</w:tbl>
    <w:p w14:paraId="685CDC0F" w14:textId="77777777" w:rsidR="0080057B" w:rsidRPr="0080057B" w:rsidRDefault="0080057B" w:rsidP="0080057B">
      <w:pPr>
        <w:rPr>
          <w:b/>
          <w:bCs/>
        </w:rPr>
      </w:pPr>
    </w:p>
    <w:p w14:paraId="4D73079C" w14:textId="77777777" w:rsidR="0080057B" w:rsidRPr="0080057B" w:rsidRDefault="0080057B" w:rsidP="0080057B">
      <w:pPr>
        <w:rPr>
          <w:b/>
          <w:bCs/>
        </w:rPr>
      </w:pPr>
    </w:p>
    <w:p w14:paraId="50F7D58B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 xml:space="preserve">Okres udzielonej gwarancji  wynosi: ……… miesięcy*) </w:t>
      </w:r>
      <w:r w:rsidRPr="0080057B">
        <w:rPr>
          <w:b/>
          <w:bCs/>
          <w:i/>
          <w:iCs/>
        </w:rPr>
        <w:t>/kryterium oceny ofert/</w:t>
      </w:r>
    </w:p>
    <w:p w14:paraId="4EC82896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 xml:space="preserve">*)W przypadku nie podania okresu gwarancji, Zamawiający przyjmie minimalny okres gwarancji wskazany w </w:t>
      </w:r>
      <w:proofErr w:type="spellStart"/>
      <w:r w:rsidRPr="0080057B">
        <w:rPr>
          <w:bCs/>
        </w:rPr>
        <w:t>swz</w:t>
      </w:r>
      <w:proofErr w:type="spellEnd"/>
      <w:r w:rsidRPr="0080057B">
        <w:rPr>
          <w:bCs/>
        </w:rPr>
        <w:t>, tj. 24 miesiące.</w:t>
      </w:r>
    </w:p>
    <w:p w14:paraId="6FC9DC54" w14:textId="77777777" w:rsidR="0080057B" w:rsidRPr="0080057B" w:rsidRDefault="0080057B" w:rsidP="0080057B">
      <w:pPr>
        <w:rPr>
          <w:b/>
          <w:bCs/>
        </w:rPr>
      </w:pPr>
    </w:p>
    <w:p w14:paraId="2E167A8D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 xml:space="preserve">Termin realizacji umowy: ………. dni od daty podpisania umowy. </w:t>
      </w:r>
      <w:r w:rsidRPr="0080057B">
        <w:rPr>
          <w:b/>
          <w:bCs/>
          <w:i/>
          <w:iCs/>
        </w:rPr>
        <w:t>/kryterium oceny ofert/</w:t>
      </w:r>
    </w:p>
    <w:p w14:paraId="2F684CC3" w14:textId="77777777" w:rsidR="0080057B" w:rsidRPr="0080057B" w:rsidRDefault="0080057B" w:rsidP="0080057B">
      <w:pPr>
        <w:rPr>
          <w:bCs/>
          <w:i/>
        </w:rPr>
      </w:pPr>
    </w:p>
    <w:p w14:paraId="4F55B100" w14:textId="77777777" w:rsidR="0080057B" w:rsidRPr="0080057B" w:rsidRDefault="0080057B" w:rsidP="0080057B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257436E0" w14:textId="77777777" w:rsidR="0080057B" w:rsidRPr="0080057B" w:rsidRDefault="0080057B" w:rsidP="0080057B">
      <w:pPr>
        <w:rPr>
          <w:b/>
          <w:bCs/>
        </w:rPr>
      </w:pPr>
    </w:p>
    <w:p w14:paraId="7669FC19" w14:textId="77777777" w:rsidR="0080057B" w:rsidRPr="0080057B" w:rsidRDefault="0080057B" w:rsidP="0080057B">
      <w:pPr>
        <w:rPr>
          <w:bCs/>
        </w:rPr>
      </w:pPr>
      <w:r w:rsidRPr="0080057B">
        <w:rPr>
          <w:b/>
          <w:bCs/>
        </w:rPr>
        <w:lastRenderedPageBreak/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AF94B48" w14:textId="77777777" w:rsidR="0080057B" w:rsidRPr="0080057B" w:rsidRDefault="0080057B" w:rsidP="0080057B">
      <w:pPr>
        <w:rPr>
          <w:bCs/>
        </w:rPr>
      </w:pPr>
    </w:p>
    <w:p w14:paraId="28CA0145" w14:textId="77777777" w:rsidR="0080057B" w:rsidRPr="0080057B" w:rsidRDefault="0080057B" w:rsidP="0080057B">
      <w:pPr>
        <w:rPr>
          <w:bCs/>
        </w:rPr>
      </w:pPr>
    </w:p>
    <w:p w14:paraId="689F6E0F" w14:textId="77777777" w:rsidR="0080057B" w:rsidRPr="0080057B" w:rsidRDefault="0080057B" w:rsidP="0080057B">
      <w:pPr>
        <w:rPr>
          <w:bCs/>
        </w:rPr>
      </w:pPr>
    </w:p>
    <w:p w14:paraId="474E25EB" w14:textId="77777777" w:rsidR="0080057B" w:rsidRPr="0080057B" w:rsidRDefault="0080057B" w:rsidP="0080057B">
      <w:pPr>
        <w:rPr>
          <w:b/>
          <w:bCs/>
          <w:u w:val="single"/>
        </w:rPr>
      </w:pPr>
      <w:r w:rsidRPr="0080057B">
        <w:rPr>
          <w:b/>
          <w:bCs/>
          <w:u w:val="single"/>
        </w:rPr>
        <w:t>Jednocześnie oświadczamy, że:</w:t>
      </w:r>
    </w:p>
    <w:p w14:paraId="1C117480" w14:textId="77777777" w:rsidR="0080057B" w:rsidRPr="0080057B" w:rsidRDefault="0080057B" w:rsidP="0080057B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jesteśmy związani niniejszą ofertą przez okres wskazany w SWZ.</w:t>
      </w:r>
    </w:p>
    <w:p w14:paraId="64AF1AF4" w14:textId="77777777" w:rsidR="0080057B" w:rsidRPr="0080057B" w:rsidRDefault="0080057B" w:rsidP="0080057B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CA9F548" w14:textId="77777777" w:rsidR="0080057B" w:rsidRPr="0080057B" w:rsidRDefault="0080057B" w:rsidP="0080057B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0F33A18D" w14:textId="77777777" w:rsidR="0080057B" w:rsidRPr="0080057B" w:rsidRDefault="0080057B" w:rsidP="0080057B">
      <w:pPr>
        <w:numPr>
          <w:ilvl w:val="0"/>
          <w:numId w:val="1"/>
        </w:numPr>
        <w:rPr>
          <w:b/>
          <w:bCs/>
        </w:rPr>
      </w:pPr>
      <w:r w:rsidRPr="0080057B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AC96242" w14:textId="77777777" w:rsidR="0080057B" w:rsidRPr="0080057B" w:rsidRDefault="0080057B" w:rsidP="0080057B">
      <w:pPr>
        <w:numPr>
          <w:ilvl w:val="0"/>
          <w:numId w:val="1"/>
        </w:numPr>
        <w:rPr>
          <w:bCs/>
        </w:rPr>
      </w:pPr>
      <w:r w:rsidRPr="0080057B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CB551F" w14:textId="77777777" w:rsidR="0080057B" w:rsidRPr="0080057B" w:rsidRDefault="0080057B" w:rsidP="0080057B">
      <w:pPr>
        <w:rPr>
          <w:bCs/>
          <w:i/>
        </w:rPr>
      </w:pPr>
      <w:r w:rsidRPr="0080057B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8D4341" w14:textId="77777777" w:rsidR="0080057B" w:rsidRPr="0080057B" w:rsidRDefault="0080057B" w:rsidP="0080057B">
      <w:pPr>
        <w:rPr>
          <w:bCs/>
          <w:i/>
        </w:rPr>
      </w:pPr>
      <w:r w:rsidRPr="0080057B">
        <w:rPr>
          <w:bCs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59E8E9" w14:textId="77777777" w:rsidR="0080057B" w:rsidRPr="0080057B" w:rsidRDefault="0080057B" w:rsidP="0080057B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057B" w:rsidRPr="0080057B" w14:paraId="70094F0F" w14:textId="77777777" w:rsidTr="0080057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8F362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DCE0A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 xml:space="preserve">Opis części zamówienia, którą wykonawca </w:t>
            </w:r>
          </w:p>
          <w:p w14:paraId="62C654DC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2663E" w14:textId="77777777" w:rsidR="0080057B" w:rsidRPr="0080057B" w:rsidRDefault="0080057B" w:rsidP="0080057B">
            <w:pPr>
              <w:rPr>
                <w:bCs/>
              </w:rPr>
            </w:pPr>
            <w:r w:rsidRPr="0080057B">
              <w:rPr>
                <w:bCs/>
              </w:rPr>
              <w:t>Nazwa podwykonawcy</w:t>
            </w:r>
            <w:r w:rsidRPr="0080057B">
              <w:rPr>
                <w:bCs/>
              </w:rPr>
              <w:br/>
              <w:t>(o ile jest znana)</w:t>
            </w:r>
          </w:p>
        </w:tc>
      </w:tr>
      <w:tr w:rsidR="0080057B" w:rsidRPr="0080057B" w14:paraId="5CBB1865" w14:textId="77777777" w:rsidTr="0080057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ADA14" w14:textId="77777777" w:rsidR="0080057B" w:rsidRPr="0080057B" w:rsidRDefault="0080057B" w:rsidP="0080057B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CECD5" w14:textId="77777777" w:rsidR="0080057B" w:rsidRPr="0080057B" w:rsidRDefault="0080057B" w:rsidP="0080057B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690BA" w14:textId="77777777" w:rsidR="0080057B" w:rsidRPr="0080057B" w:rsidRDefault="0080057B" w:rsidP="0080057B">
            <w:pPr>
              <w:rPr>
                <w:bCs/>
              </w:rPr>
            </w:pPr>
          </w:p>
        </w:tc>
      </w:tr>
      <w:tr w:rsidR="0080057B" w:rsidRPr="0080057B" w14:paraId="7D187E37" w14:textId="77777777" w:rsidTr="0080057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3B8F4" w14:textId="77777777" w:rsidR="0080057B" w:rsidRPr="0080057B" w:rsidRDefault="0080057B" w:rsidP="0080057B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B2F72" w14:textId="77777777" w:rsidR="0080057B" w:rsidRPr="0080057B" w:rsidRDefault="0080057B" w:rsidP="0080057B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81B35" w14:textId="77777777" w:rsidR="0080057B" w:rsidRPr="0080057B" w:rsidRDefault="0080057B" w:rsidP="0080057B">
            <w:pPr>
              <w:rPr>
                <w:bCs/>
              </w:rPr>
            </w:pPr>
          </w:p>
        </w:tc>
      </w:tr>
    </w:tbl>
    <w:p w14:paraId="2FAF0C80" w14:textId="77777777" w:rsidR="0080057B" w:rsidRPr="0080057B" w:rsidRDefault="0080057B" w:rsidP="0080057B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Upoważnionymi do reprezentowania naszej firmy są następujące osoby:</w:t>
      </w:r>
    </w:p>
    <w:p w14:paraId="697F628A" w14:textId="77777777" w:rsidR="0080057B" w:rsidRPr="0080057B" w:rsidRDefault="0080057B" w:rsidP="0080057B">
      <w:pPr>
        <w:rPr>
          <w:b/>
          <w:bCs/>
        </w:rPr>
      </w:pPr>
      <w:r w:rsidRPr="0080057B">
        <w:rPr>
          <w:b/>
          <w:bCs/>
        </w:rPr>
        <w:tab/>
        <w:t>Imię i Nazwisko</w:t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</w:p>
    <w:p w14:paraId="56F43261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713DA2CE" w14:textId="77777777" w:rsidR="0080057B" w:rsidRPr="0080057B" w:rsidRDefault="0080057B" w:rsidP="0080057B">
      <w:pPr>
        <w:rPr>
          <w:bCs/>
        </w:rPr>
      </w:pPr>
    </w:p>
    <w:p w14:paraId="649BA46E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420009DF" w14:textId="77777777" w:rsidR="0080057B" w:rsidRPr="0080057B" w:rsidRDefault="0080057B" w:rsidP="0080057B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upoważnienie dla powyżej wskazanych osób wynika z następującego (</w:t>
      </w:r>
      <w:proofErr w:type="spellStart"/>
      <w:r w:rsidRPr="0080057B">
        <w:rPr>
          <w:bCs/>
        </w:rPr>
        <w:t>ych</w:t>
      </w:r>
      <w:proofErr w:type="spellEnd"/>
      <w:r w:rsidRPr="0080057B">
        <w:rPr>
          <w:bCs/>
        </w:rPr>
        <w:t>) dokumentu(ów)</w:t>
      </w:r>
    </w:p>
    <w:p w14:paraId="168777CC" w14:textId="77777777" w:rsidR="0080057B" w:rsidRPr="0080057B" w:rsidRDefault="0080057B" w:rsidP="0080057B">
      <w:pPr>
        <w:rPr>
          <w:bCs/>
        </w:rPr>
      </w:pPr>
      <w:r w:rsidRPr="0080057B">
        <w:rPr>
          <w:bCs/>
        </w:rPr>
        <w:t>……………………………………………………...........................……które dołączamy do oferty.</w:t>
      </w:r>
    </w:p>
    <w:p w14:paraId="660B8108" w14:textId="77777777" w:rsidR="0080057B" w:rsidRPr="0080057B" w:rsidRDefault="0080057B" w:rsidP="0080057B">
      <w:pPr>
        <w:numPr>
          <w:ilvl w:val="0"/>
          <w:numId w:val="1"/>
        </w:numPr>
        <w:rPr>
          <w:bCs/>
        </w:rPr>
      </w:pPr>
      <w:r w:rsidRPr="0080057B">
        <w:rPr>
          <w:bCs/>
        </w:rPr>
        <w:lastRenderedPageBreak/>
        <w:t>załącznikami do niniejszej oferty są:</w:t>
      </w:r>
    </w:p>
    <w:p w14:paraId="62620B63" w14:textId="77777777" w:rsidR="0080057B" w:rsidRPr="0080057B" w:rsidRDefault="0080057B" w:rsidP="0080057B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………………………………………………………………………………………….</w:t>
      </w:r>
    </w:p>
    <w:p w14:paraId="665BBBFD" w14:textId="77777777" w:rsidR="0080057B" w:rsidRPr="0080057B" w:rsidRDefault="0080057B" w:rsidP="0080057B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……………………………………………..……………………………………………</w:t>
      </w:r>
    </w:p>
    <w:p w14:paraId="6847CFBF" w14:textId="77777777" w:rsidR="0080057B" w:rsidRPr="0080057B" w:rsidRDefault="0080057B" w:rsidP="0080057B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..............................................................................</w:t>
      </w:r>
    </w:p>
    <w:p w14:paraId="25F9AF60" w14:textId="77777777" w:rsidR="0080057B" w:rsidRPr="0080057B" w:rsidRDefault="0080057B" w:rsidP="0080057B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………………………………………………………………………………………….</w:t>
      </w:r>
    </w:p>
    <w:p w14:paraId="76C9B94F" w14:textId="77777777" w:rsidR="0080057B" w:rsidRPr="0080057B" w:rsidRDefault="0080057B" w:rsidP="0080057B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……………………………………………..……………………………………………</w:t>
      </w:r>
    </w:p>
    <w:p w14:paraId="33D6F7D2" w14:textId="77777777" w:rsidR="0080057B" w:rsidRPr="0080057B" w:rsidRDefault="0080057B" w:rsidP="0080057B">
      <w:pPr>
        <w:rPr>
          <w:bCs/>
        </w:rPr>
      </w:pPr>
    </w:p>
    <w:p w14:paraId="58EE1153" w14:textId="77777777" w:rsidR="0080057B" w:rsidRPr="0080057B" w:rsidRDefault="0080057B" w:rsidP="0080057B">
      <w:pPr>
        <w:rPr>
          <w:b/>
          <w:bCs/>
        </w:rPr>
      </w:pPr>
    </w:p>
    <w:p w14:paraId="401B756B" w14:textId="77777777" w:rsidR="0080057B" w:rsidRPr="0080057B" w:rsidRDefault="0080057B" w:rsidP="0080057B">
      <w:pPr>
        <w:rPr>
          <w:bCs/>
          <w:i/>
          <w:iCs/>
        </w:rPr>
      </w:pPr>
      <w:r w:rsidRPr="0080057B">
        <w:rPr>
          <w:b/>
          <w:bCs/>
          <w:i/>
          <w:iCs/>
        </w:rPr>
        <w:t>Oferta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powinna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być sporządzona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w języku polskim, z zachowaniem postaci elektronicznej i podpisana kwalifikowanym podpisem elektronicznym.</w:t>
      </w:r>
    </w:p>
    <w:p w14:paraId="787462A8" w14:textId="77777777" w:rsidR="0080057B" w:rsidRPr="0080057B" w:rsidRDefault="0080057B" w:rsidP="0080057B">
      <w:pPr>
        <w:rPr>
          <w:bCs/>
        </w:rPr>
      </w:pPr>
    </w:p>
    <w:p w14:paraId="67C1463C" w14:textId="77777777" w:rsidR="00FE545C" w:rsidRPr="0080057B" w:rsidRDefault="00FE545C" w:rsidP="0080057B"/>
    <w:sectPr w:rsidR="00FE545C" w:rsidRPr="008005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06DB1" w14:textId="77777777" w:rsidR="005C7DE8" w:rsidRDefault="005C7DE8">
      <w:r>
        <w:separator/>
      </w:r>
    </w:p>
  </w:endnote>
  <w:endnote w:type="continuationSeparator" w:id="0">
    <w:p w14:paraId="17FFE093" w14:textId="77777777" w:rsidR="005C7DE8" w:rsidRDefault="005C7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E2809" w14:textId="77777777" w:rsidR="00B64523" w:rsidRDefault="00B645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2D9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E3DF2" w14:textId="77777777" w:rsidR="00B64523" w:rsidRDefault="00B645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6746C" w14:textId="77777777" w:rsidR="005C7DE8" w:rsidRDefault="005C7DE8">
      <w:r>
        <w:separator/>
      </w:r>
    </w:p>
  </w:footnote>
  <w:footnote w:type="continuationSeparator" w:id="0">
    <w:p w14:paraId="23429E04" w14:textId="77777777" w:rsidR="005C7DE8" w:rsidRDefault="005C7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FC8A9" w14:textId="77777777" w:rsidR="00B64523" w:rsidRDefault="00B64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F76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787FF" w14:textId="77777777" w:rsidR="00B64523" w:rsidRDefault="00B645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150C9"/>
    <w:multiLevelType w:val="hybridMultilevel"/>
    <w:tmpl w:val="77764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39027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0675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7763067">
    <w:abstractNumId w:val="1"/>
  </w:num>
  <w:num w:numId="4" w16cid:durableId="438454372">
    <w:abstractNumId w:val="3"/>
  </w:num>
  <w:num w:numId="5" w16cid:durableId="1474636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DE8"/>
    <w:rsid w:val="00012286"/>
    <w:rsid w:val="0005657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01DE"/>
    <w:rsid w:val="001D4612"/>
    <w:rsid w:val="00207E98"/>
    <w:rsid w:val="002723B0"/>
    <w:rsid w:val="00315A4A"/>
    <w:rsid w:val="00490EA4"/>
    <w:rsid w:val="004B7300"/>
    <w:rsid w:val="004C6753"/>
    <w:rsid w:val="00595C87"/>
    <w:rsid w:val="005C7DE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057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59D3"/>
    <w:rsid w:val="00B004E5"/>
    <w:rsid w:val="00B6452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2D9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4E4FD"/>
  <w15:chartTrackingRefBased/>
  <w15:docId w15:val="{2F97DB54-FA13-4B1D-9801-4CD570BA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885</Words>
  <Characters>6562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2025-07-03T08:12:00Z</cp:lastPrinted>
  <dcterms:created xsi:type="dcterms:W3CDTF">2025-07-03T08:15:00Z</dcterms:created>
  <dcterms:modified xsi:type="dcterms:W3CDTF">2025-07-03T08:15:00Z</dcterms:modified>
</cp:coreProperties>
</file>