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3BC68" w14:textId="77777777" w:rsidR="00E335EE" w:rsidRPr="00E874DC" w:rsidRDefault="00E335EE" w:rsidP="00E335EE">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5CFA8D0" w14:textId="77777777" w:rsidR="00E335EE" w:rsidRDefault="00E335EE" w:rsidP="00E335EE">
      <w:pPr>
        <w:spacing w:before="48" w:line="240" w:lineRule="atLeast"/>
        <w:jc w:val="right"/>
        <w:rPr>
          <w:b/>
          <w:sz w:val="24"/>
          <w:szCs w:val="24"/>
          <w:lang w:val="pl-PL"/>
        </w:rPr>
      </w:pPr>
    </w:p>
    <w:p w14:paraId="1A8C14E6" w14:textId="77777777" w:rsidR="00E335EE" w:rsidRDefault="00E335EE" w:rsidP="00E335EE">
      <w:pPr>
        <w:spacing w:before="48" w:line="240" w:lineRule="atLeast"/>
        <w:jc w:val="center"/>
        <w:rPr>
          <w:b/>
          <w:sz w:val="24"/>
          <w:szCs w:val="24"/>
          <w:lang w:val="pl-PL"/>
        </w:rPr>
      </w:pPr>
      <w:r>
        <w:rPr>
          <w:b/>
          <w:sz w:val="24"/>
          <w:szCs w:val="24"/>
          <w:lang w:val="pl-PL"/>
        </w:rPr>
        <w:t>WZÓR UMOWY</w:t>
      </w:r>
    </w:p>
    <w:p w14:paraId="0B0A6D29" w14:textId="77777777" w:rsidR="00E335EE" w:rsidRDefault="00E335EE" w:rsidP="00E335EE">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2A0A7AD0" w14:textId="77777777" w:rsidR="00E335EE" w:rsidRDefault="00E335EE" w:rsidP="00E335EE">
      <w:pPr>
        <w:spacing w:before="48" w:line="240" w:lineRule="atLeast"/>
        <w:jc w:val="center"/>
        <w:rPr>
          <w:b/>
          <w:sz w:val="28"/>
          <w:lang w:val="pl-PL"/>
        </w:rPr>
      </w:pPr>
    </w:p>
    <w:p w14:paraId="6F164AE3" w14:textId="3BC88D12" w:rsidR="00E335EE" w:rsidRPr="00AA2A22" w:rsidRDefault="00E335EE" w:rsidP="00E335E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DE-dzp.272-374/25</w:t>
      </w:r>
      <w:r w:rsidRPr="00AA2A22">
        <w:rPr>
          <w:rFonts w:ascii="Times New Roman" w:hAnsi="Times New Roman"/>
        </w:rPr>
        <w:t xml:space="preserve"> </w:t>
      </w:r>
    </w:p>
    <w:p w14:paraId="4543D1B0" w14:textId="77777777" w:rsidR="00E335EE" w:rsidRDefault="00E335EE" w:rsidP="00E335EE">
      <w:pPr>
        <w:pStyle w:val="Tekstpodstawowy"/>
        <w:ind w:right="-47"/>
        <w:jc w:val="both"/>
        <w:rPr>
          <w:rFonts w:ascii="Times New Roman" w:hAnsi="Times New Roman"/>
        </w:rPr>
      </w:pPr>
      <w:r w:rsidRPr="00AA2A22">
        <w:rPr>
          <w:rFonts w:ascii="Times New Roman" w:hAnsi="Times New Roman"/>
        </w:rPr>
        <w:t>pomiędzy</w:t>
      </w:r>
    </w:p>
    <w:p w14:paraId="55D02414" w14:textId="77777777" w:rsidR="00E335EE" w:rsidRDefault="00E335EE" w:rsidP="00E335E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D04F69F" w14:textId="77777777" w:rsidR="00E335EE" w:rsidRDefault="00E335EE" w:rsidP="00E335EE">
      <w:pPr>
        <w:pStyle w:val="Tekstpodstawowy"/>
        <w:ind w:right="-47"/>
        <w:jc w:val="both"/>
        <w:rPr>
          <w:rFonts w:ascii="Times New Roman" w:hAnsi="Times New Roman"/>
        </w:rPr>
      </w:pPr>
      <w:r>
        <w:rPr>
          <w:rFonts w:ascii="Times New Roman" w:hAnsi="Times New Roman"/>
        </w:rPr>
        <w:t>reprezentowana przez:</w:t>
      </w:r>
    </w:p>
    <w:p w14:paraId="3276060F" w14:textId="77777777" w:rsidR="00E335EE" w:rsidRDefault="00E335EE" w:rsidP="00E335EE">
      <w:pPr>
        <w:pStyle w:val="Tekstpodstawowy"/>
        <w:ind w:right="-47"/>
        <w:jc w:val="both"/>
        <w:rPr>
          <w:rFonts w:ascii="Times New Roman" w:hAnsi="Times New Roman"/>
        </w:rPr>
      </w:pPr>
      <w:r>
        <w:rPr>
          <w:rFonts w:ascii="Times New Roman" w:hAnsi="Times New Roman"/>
        </w:rPr>
        <w:t xml:space="preserve">1.Dziekana Wydziału /Kierownika Jednostki/............................................................................. </w:t>
      </w:r>
    </w:p>
    <w:p w14:paraId="74D32E2F" w14:textId="77777777" w:rsidR="00E335EE" w:rsidRDefault="00E335EE" w:rsidP="00E335E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49FBEE0" w14:textId="77777777" w:rsidR="00E335EE" w:rsidRDefault="00E335EE" w:rsidP="00E335EE">
      <w:pPr>
        <w:pStyle w:val="Tekstpodstawowy"/>
        <w:ind w:right="-47"/>
        <w:jc w:val="both"/>
        <w:rPr>
          <w:rFonts w:ascii="Times New Roman" w:hAnsi="Times New Roman"/>
        </w:rPr>
      </w:pPr>
      <w:r>
        <w:rPr>
          <w:rFonts w:ascii="Times New Roman" w:hAnsi="Times New Roman"/>
        </w:rPr>
        <w:t>zwaną dalej KUPUJĄCYM</w:t>
      </w:r>
    </w:p>
    <w:p w14:paraId="5F6A96AD" w14:textId="77777777" w:rsidR="00E335EE" w:rsidRDefault="00E335EE" w:rsidP="00E335EE">
      <w:pPr>
        <w:pStyle w:val="Tekstpodstawowy"/>
        <w:ind w:right="-47"/>
        <w:jc w:val="both"/>
        <w:rPr>
          <w:rFonts w:ascii="Times New Roman" w:hAnsi="Times New Roman"/>
        </w:rPr>
      </w:pPr>
      <w:r>
        <w:rPr>
          <w:rFonts w:ascii="Times New Roman" w:hAnsi="Times New Roman"/>
        </w:rPr>
        <w:t xml:space="preserve">a </w:t>
      </w:r>
    </w:p>
    <w:p w14:paraId="17235BFE" w14:textId="77777777" w:rsidR="00E335EE" w:rsidRDefault="00E335EE" w:rsidP="00E335EE">
      <w:pPr>
        <w:pStyle w:val="Tekstpodstawowy"/>
        <w:ind w:right="-47"/>
        <w:jc w:val="both"/>
        <w:rPr>
          <w:rFonts w:ascii="Times New Roman" w:hAnsi="Times New Roman"/>
        </w:rPr>
      </w:pPr>
      <w:r>
        <w:rPr>
          <w:rFonts w:ascii="Times New Roman" w:hAnsi="Times New Roman"/>
        </w:rPr>
        <w:t>......................................................................................................................................................</w:t>
      </w:r>
    </w:p>
    <w:p w14:paraId="428CDD64" w14:textId="77777777" w:rsidR="00E335EE" w:rsidRDefault="00E335EE" w:rsidP="00E335EE">
      <w:pPr>
        <w:pStyle w:val="Tekstpodstawowy"/>
        <w:ind w:right="-47"/>
        <w:jc w:val="both"/>
        <w:rPr>
          <w:rFonts w:ascii="Times New Roman" w:hAnsi="Times New Roman"/>
        </w:rPr>
      </w:pPr>
      <w:r>
        <w:rPr>
          <w:rFonts w:ascii="Times New Roman" w:hAnsi="Times New Roman"/>
        </w:rPr>
        <w:t>......................................................................................................................................................</w:t>
      </w:r>
    </w:p>
    <w:p w14:paraId="31160F0F" w14:textId="77777777" w:rsidR="00E335EE" w:rsidRDefault="00E335EE" w:rsidP="00E335EE">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64C8219" w14:textId="77777777" w:rsidR="00E335EE" w:rsidRDefault="00E335EE" w:rsidP="00E335EE">
      <w:pPr>
        <w:pStyle w:val="Tekstpodstawowy"/>
        <w:ind w:right="-47"/>
        <w:jc w:val="both"/>
        <w:rPr>
          <w:rFonts w:ascii="Times New Roman" w:hAnsi="Times New Roman"/>
        </w:rPr>
      </w:pPr>
      <w:r>
        <w:rPr>
          <w:rFonts w:ascii="Times New Roman" w:hAnsi="Times New Roman"/>
        </w:rPr>
        <w:t>reprezentowanym przez:</w:t>
      </w:r>
    </w:p>
    <w:p w14:paraId="3027D625" w14:textId="77777777" w:rsidR="00E335EE" w:rsidRDefault="00E335EE" w:rsidP="00E335EE">
      <w:pPr>
        <w:pStyle w:val="Tekstpodstawowy"/>
        <w:ind w:right="-47"/>
        <w:jc w:val="both"/>
        <w:rPr>
          <w:rFonts w:ascii="Times New Roman" w:hAnsi="Times New Roman"/>
        </w:rPr>
      </w:pPr>
      <w:r>
        <w:rPr>
          <w:rFonts w:ascii="Times New Roman" w:hAnsi="Times New Roman"/>
        </w:rPr>
        <w:t>1...................................................................................................................................................</w:t>
      </w:r>
    </w:p>
    <w:p w14:paraId="034F13D9" w14:textId="77777777" w:rsidR="00E335EE" w:rsidRDefault="00E335EE" w:rsidP="00E335EE">
      <w:pPr>
        <w:pStyle w:val="Tekstpodstawowy"/>
        <w:ind w:right="-47"/>
        <w:jc w:val="both"/>
        <w:rPr>
          <w:rFonts w:ascii="Times New Roman" w:hAnsi="Times New Roman"/>
        </w:rPr>
      </w:pPr>
      <w:r>
        <w:rPr>
          <w:rFonts w:ascii="Times New Roman" w:hAnsi="Times New Roman"/>
        </w:rPr>
        <w:t xml:space="preserve">2................................................................................................................................................... </w:t>
      </w:r>
    </w:p>
    <w:p w14:paraId="0BB92D79" w14:textId="77777777" w:rsidR="00E335EE" w:rsidRDefault="00E335EE" w:rsidP="00E335EE">
      <w:pPr>
        <w:pStyle w:val="Tekstpodstawowy"/>
        <w:ind w:right="-47"/>
        <w:jc w:val="both"/>
        <w:rPr>
          <w:rFonts w:ascii="Times New Roman" w:hAnsi="Times New Roman"/>
        </w:rPr>
      </w:pPr>
      <w:r>
        <w:rPr>
          <w:rFonts w:ascii="Times New Roman" w:hAnsi="Times New Roman"/>
        </w:rPr>
        <w:t>zwanym dalej SPRZEDAWCĄ</w:t>
      </w:r>
    </w:p>
    <w:p w14:paraId="5A1232EE" w14:textId="77777777" w:rsidR="00E335EE" w:rsidRDefault="00E335EE" w:rsidP="00E335EE">
      <w:pPr>
        <w:pStyle w:val="Tekstpodstawowy"/>
        <w:ind w:right="-47"/>
        <w:jc w:val="center"/>
        <w:rPr>
          <w:rFonts w:ascii="Times New Roman" w:hAnsi="Times New Roman"/>
        </w:rPr>
      </w:pPr>
    </w:p>
    <w:p w14:paraId="0738B93C"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 1</w:t>
      </w:r>
    </w:p>
    <w:p w14:paraId="2626E2C1" w14:textId="2412E2A5" w:rsidR="00E335EE" w:rsidRPr="00A51A5B" w:rsidRDefault="00E335EE" w:rsidP="00E335EE">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A51A5B">
        <w:rPr>
          <w:rFonts w:ascii="Times New Roman" w:hAnsi="Times New Roman"/>
          <w:b/>
          <w:szCs w:val="24"/>
        </w:rPr>
        <w:t>d</w:t>
      </w:r>
      <w:r w:rsidR="00A51A5B" w:rsidRPr="00A51A5B">
        <w:rPr>
          <w:rFonts w:ascii="Times New Roman" w:hAnsi="Times New Roman"/>
          <w:b/>
          <w:szCs w:val="24"/>
        </w:rPr>
        <w:t xml:space="preserve">ostawa zrobotyzowanej platformy transportowej z wyposażeniem na potrzeby </w:t>
      </w:r>
      <w:proofErr w:type="spellStart"/>
      <w:r w:rsidR="00A51A5B" w:rsidRPr="00A51A5B">
        <w:rPr>
          <w:rFonts w:ascii="Times New Roman" w:hAnsi="Times New Roman"/>
          <w:b/>
          <w:szCs w:val="24"/>
        </w:rPr>
        <w:t>WIMiR</w:t>
      </w:r>
      <w:proofErr w:type="spellEnd"/>
    </w:p>
    <w:p w14:paraId="3CD5C32E" w14:textId="77777777" w:rsidR="00E335EE" w:rsidRDefault="00E335EE" w:rsidP="00E335EE">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6FAD96F9" w14:textId="77777777" w:rsidR="00E335EE" w:rsidRPr="0043435F" w:rsidRDefault="00E335EE" w:rsidP="00E335EE">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185B16F" w14:textId="77777777" w:rsidR="00E335EE" w:rsidRDefault="00E335EE" w:rsidP="00E335EE">
      <w:pPr>
        <w:pStyle w:val="Tekstpodstawowy"/>
        <w:ind w:right="-47"/>
        <w:jc w:val="both"/>
        <w:rPr>
          <w:rFonts w:ascii="Times New Roman" w:hAnsi="Times New Roman"/>
        </w:rPr>
      </w:pPr>
    </w:p>
    <w:p w14:paraId="30F4ED94"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 2</w:t>
      </w:r>
    </w:p>
    <w:p w14:paraId="3F4B2327" w14:textId="77777777" w:rsidR="00E335EE" w:rsidRPr="0043435F" w:rsidRDefault="00E335EE" w:rsidP="00E335EE">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0906795" w14:textId="77777777" w:rsidR="00E335EE" w:rsidRPr="0043435F" w:rsidRDefault="00E335EE" w:rsidP="00E335EE">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EE2A5DA" w14:textId="77777777" w:rsidR="00E335EE" w:rsidRPr="0043435F" w:rsidRDefault="00E335EE" w:rsidP="00E335EE">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8019D85" w14:textId="77777777" w:rsidR="00E335EE" w:rsidRDefault="00E335EE" w:rsidP="00E335EE">
      <w:pPr>
        <w:pStyle w:val="Tekstpodstawowy"/>
        <w:ind w:right="-47"/>
        <w:jc w:val="both"/>
        <w:rPr>
          <w:rFonts w:ascii="Times New Roman" w:hAnsi="Times New Roman"/>
        </w:rPr>
      </w:pPr>
    </w:p>
    <w:p w14:paraId="5104E4F0" w14:textId="77777777" w:rsidR="00E335EE" w:rsidRDefault="00E335EE" w:rsidP="00E335EE">
      <w:pPr>
        <w:pStyle w:val="Tekstpodstawowy"/>
        <w:ind w:right="-47"/>
        <w:jc w:val="center"/>
        <w:rPr>
          <w:rFonts w:ascii="Times New Roman" w:hAnsi="Times New Roman"/>
          <w:b/>
        </w:rPr>
      </w:pPr>
    </w:p>
    <w:p w14:paraId="43CF9B10" w14:textId="77777777" w:rsidR="00E335EE" w:rsidRDefault="00E335EE" w:rsidP="00E335EE">
      <w:pPr>
        <w:pStyle w:val="Tekstpodstawowy"/>
        <w:ind w:right="-47"/>
        <w:jc w:val="center"/>
        <w:rPr>
          <w:rFonts w:ascii="Times New Roman" w:hAnsi="Times New Roman"/>
          <w:b/>
        </w:rPr>
      </w:pPr>
    </w:p>
    <w:p w14:paraId="0E7C806B"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 3</w:t>
      </w:r>
    </w:p>
    <w:p w14:paraId="595746E9" w14:textId="77777777" w:rsidR="00E335EE" w:rsidRPr="0043435F" w:rsidRDefault="00E335EE" w:rsidP="00E335EE">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44841C6" w14:textId="77777777" w:rsidR="00E335EE" w:rsidRPr="0043435F" w:rsidRDefault="00E335EE" w:rsidP="00E335EE">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30FF656" w14:textId="77777777" w:rsidR="00E335EE" w:rsidRPr="0043435F" w:rsidRDefault="00E335EE" w:rsidP="00E335EE">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66A1DED" w14:textId="77777777" w:rsidR="00E335EE" w:rsidRPr="0043435F" w:rsidRDefault="00E335EE" w:rsidP="00E335EE">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00B0162" w14:textId="77777777" w:rsidR="00E335EE" w:rsidRDefault="00E335EE" w:rsidP="00E335EE">
      <w:pPr>
        <w:pStyle w:val="Tekstpodstawowy"/>
        <w:ind w:right="-47"/>
        <w:jc w:val="both"/>
        <w:rPr>
          <w:rFonts w:ascii="Times New Roman" w:hAnsi="Times New Roman"/>
        </w:rPr>
      </w:pPr>
    </w:p>
    <w:p w14:paraId="21410936"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 4</w:t>
      </w:r>
    </w:p>
    <w:p w14:paraId="570B12B7" w14:textId="77777777" w:rsidR="00E335EE" w:rsidRDefault="00E335EE" w:rsidP="00E335E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ED9D5DD" w14:textId="77777777" w:rsidR="00E335EE" w:rsidRDefault="00E335EE" w:rsidP="00E335E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5EE61E4" w14:textId="77777777" w:rsidR="00E335EE" w:rsidRDefault="00E335EE" w:rsidP="00E335EE">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52E432B" w14:textId="77777777" w:rsidR="00E335EE" w:rsidRPr="00593CEB" w:rsidRDefault="00E335EE" w:rsidP="00E335EE">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AD38C35" w14:textId="77777777" w:rsidR="00E335EE" w:rsidRDefault="00E335EE" w:rsidP="00E335EE">
      <w:pPr>
        <w:pStyle w:val="Tekstpodstawowy"/>
        <w:ind w:right="-47"/>
        <w:jc w:val="center"/>
        <w:rPr>
          <w:rFonts w:ascii="Times New Roman" w:hAnsi="Times New Roman"/>
        </w:rPr>
      </w:pPr>
    </w:p>
    <w:p w14:paraId="00B6A0F4"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 5</w:t>
      </w:r>
    </w:p>
    <w:p w14:paraId="79495FFE" w14:textId="77777777" w:rsidR="00E335EE" w:rsidRPr="00C53B52" w:rsidRDefault="00E335EE" w:rsidP="00E335E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EF48BB0" w14:textId="77777777" w:rsidR="00E335EE" w:rsidRPr="00C53B52" w:rsidRDefault="00E335EE" w:rsidP="00E335E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69F9A0E" w14:textId="77777777" w:rsidR="00E335EE" w:rsidRPr="00C53B52" w:rsidRDefault="00E335EE" w:rsidP="00E335EE">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3E5F0FD" w14:textId="77777777" w:rsidR="00E335EE" w:rsidRPr="00C53B52" w:rsidRDefault="00E335EE" w:rsidP="00E335E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75AF4F2" w14:textId="77777777" w:rsidR="00E335EE" w:rsidRPr="00C53B52" w:rsidRDefault="00E335EE" w:rsidP="00E335E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2773DC5B" w14:textId="77777777" w:rsidR="00E335EE" w:rsidRPr="00C53B52" w:rsidRDefault="00E335EE" w:rsidP="00E335E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22D94CE0" w14:textId="77777777" w:rsidR="00E335EE" w:rsidRPr="00C53B52" w:rsidRDefault="00E335EE" w:rsidP="00E335E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5670199" w14:textId="77777777" w:rsidR="00E335EE" w:rsidRPr="00C53B52" w:rsidRDefault="00E335EE" w:rsidP="00E335EE">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5BB5045A" w14:textId="77777777" w:rsidR="00E335EE" w:rsidRPr="00C53B52" w:rsidRDefault="00E335EE" w:rsidP="00E335EE">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4A74CC42" w14:textId="77777777" w:rsidR="00E335EE" w:rsidRPr="006B2CAA" w:rsidRDefault="00E335EE" w:rsidP="00E335EE">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7DCCD877" w14:textId="77777777" w:rsidR="00E335EE" w:rsidRDefault="00E335EE" w:rsidP="00E335EE">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6993AED" w14:textId="77777777" w:rsidR="00E335EE" w:rsidRDefault="00E335EE" w:rsidP="00E335EE">
      <w:pPr>
        <w:pStyle w:val="Tekstpodstawowy"/>
        <w:ind w:right="-47"/>
        <w:jc w:val="center"/>
        <w:rPr>
          <w:rFonts w:ascii="Times New Roman" w:hAnsi="Times New Roman"/>
          <w:b/>
        </w:rPr>
      </w:pPr>
      <w:r w:rsidRPr="00877B92">
        <w:rPr>
          <w:rFonts w:ascii="Times New Roman" w:hAnsi="Times New Roman"/>
          <w:b/>
        </w:rPr>
        <w:lastRenderedPageBreak/>
        <w:t>§ 6</w:t>
      </w:r>
    </w:p>
    <w:p w14:paraId="2F766CF1" w14:textId="77777777" w:rsidR="00E335EE" w:rsidRDefault="00E335EE" w:rsidP="00E335EE">
      <w:pPr>
        <w:pStyle w:val="Tekstpodstawowy"/>
        <w:ind w:right="-47"/>
        <w:jc w:val="center"/>
        <w:rPr>
          <w:rFonts w:ascii="Times New Roman" w:hAnsi="Times New Roman"/>
          <w:b/>
        </w:rPr>
      </w:pPr>
    </w:p>
    <w:p w14:paraId="6D3E2108" w14:textId="77777777" w:rsidR="00E335EE" w:rsidRDefault="00E335EE" w:rsidP="00E335EE">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38614B0" w14:textId="77777777" w:rsidR="00E335EE" w:rsidRDefault="00E335EE" w:rsidP="00E335EE">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9D46340" w14:textId="77777777" w:rsidR="00E335EE" w:rsidRDefault="00E335EE" w:rsidP="00E335EE">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3F07ABE" w14:textId="77777777" w:rsidR="00E335EE" w:rsidRDefault="00E335EE" w:rsidP="00E335EE">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BA1CBD3" w14:textId="77777777" w:rsidR="00E335EE" w:rsidRDefault="00E335EE" w:rsidP="00E335EE">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91540C9"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F631E7B" w14:textId="77777777" w:rsidR="00E335EE" w:rsidRPr="003F1749" w:rsidRDefault="00E335EE" w:rsidP="00E335E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8954F1F" w14:textId="77777777" w:rsidR="00E335EE" w:rsidRDefault="00E335EE" w:rsidP="00E335E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309043F" w14:textId="77777777" w:rsidR="00E335EE" w:rsidRDefault="00E335EE" w:rsidP="00E335EE">
      <w:pPr>
        <w:pStyle w:val="Tekstpodstawowy"/>
        <w:ind w:right="-47"/>
        <w:jc w:val="center"/>
        <w:rPr>
          <w:rFonts w:ascii="Times New Roman" w:hAnsi="Times New Roman"/>
        </w:rPr>
      </w:pPr>
    </w:p>
    <w:p w14:paraId="7BF4B043"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51AF033" w14:textId="77777777" w:rsidR="00E335EE" w:rsidRPr="0043435F" w:rsidRDefault="00E335EE" w:rsidP="00E335EE">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257DCA17" w14:textId="77777777" w:rsidR="00E335EE" w:rsidRPr="0043435F" w:rsidRDefault="00E335EE" w:rsidP="00E335EE">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b/>
          <w:bCs/>
          <w:sz w:val="24"/>
          <w:szCs w:val="24"/>
          <w:lang w:val="pl-PL"/>
        </w:rPr>
        <w:t>, tj. ……………….</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65BEAE0B" w14:textId="77777777" w:rsidR="00E335EE" w:rsidRPr="0043435F" w:rsidRDefault="00E335EE" w:rsidP="00E335EE">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F27C618" w14:textId="77777777" w:rsidR="00E335EE" w:rsidRPr="0043435F" w:rsidRDefault="00E335EE" w:rsidP="00E335EE">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3E7685A" w14:textId="77777777" w:rsidR="00E335EE" w:rsidRPr="0043435F" w:rsidRDefault="00E335EE" w:rsidP="00E335EE">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2F9B122C" w14:textId="77777777" w:rsidR="00E335EE" w:rsidRPr="0043435F" w:rsidRDefault="00E335EE" w:rsidP="00E335EE">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6B14F4C7" w14:textId="77777777" w:rsidR="00E335EE" w:rsidRPr="0043435F" w:rsidRDefault="00E335EE" w:rsidP="00E335EE">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1DFF6B7C" w14:textId="77777777" w:rsidR="00E335EE" w:rsidRPr="0043435F" w:rsidRDefault="00E335EE" w:rsidP="00E335EE">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6ACB2AD1" w14:textId="77777777" w:rsidR="00E335EE" w:rsidRPr="0043435F" w:rsidRDefault="00E335EE" w:rsidP="00E335EE">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F368BAA" w14:textId="77777777" w:rsidR="00E335EE" w:rsidRPr="0043435F" w:rsidRDefault="00E335EE" w:rsidP="00E335EE">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A98B66D" w14:textId="77777777" w:rsidR="00E335EE" w:rsidRPr="0043435F" w:rsidRDefault="00E335EE" w:rsidP="00E335EE">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F9B39E2" w14:textId="77777777" w:rsidR="00E335EE" w:rsidRPr="0043435F" w:rsidRDefault="00E335EE" w:rsidP="00E335EE">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108551D" w14:textId="77777777" w:rsidR="00E335EE" w:rsidRDefault="00E335EE" w:rsidP="00E335EE">
      <w:pPr>
        <w:pStyle w:val="Tekstpodstawowy"/>
        <w:ind w:left="284" w:right="-47"/>
        <w:jc w:val="both"/>
        <w:rPr>
          <w:rFonts w:ascii="Times New Roman" w:hAnsi="Times New Roman"/>
        </w:rPr>
      </w:pPr>
    </w:p>
    <w:p w14:paraId="47B61459" w14:textId="77777777" w:rsidR="00E335EE" w:rsidRDefault="00E335EE" w:rsidP="00E335EE">
      <w:pPr>
        <w:pStyle w:val="Tekstpodstawowy"/>
        <w:ind w:right="-47"/>
        <w:jc w:val="center"/>
        <w:rPr>
          <w:rFonts w:ascii="Times New Roman" w:hAnsi="Times New Roman"/>
          <w:b/>
        </w:rPr>
      </w:pPr>
    </w:p>
    <w:p w14:paraId="2F3779DE"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E4B03D3" w14:textId="77777777" w:rsidR="00E335EE" w:rsidRPr="009B2595" w:rsidRDefault="00E335EE" w:rsidP="00E335EE">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EDEAF1D" w14:textId="77777777" w:rsidR="00E335EE" w:rsidRPr="009B2595" w:rsidRDefault="00E335EE" w:rsidP="00E335EE">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FF0AFF1" w14:textId="77777777" w:rsidR="00E335EE" w:rsidRPr="009B2595" w:rsidRDefault="00E335EE" w:rsidP="00E335EE">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F9AAA89" w14:textId="77777777" w:rsidR="00E335EE" w:rsidRPr="009B2595" w:rsidRDefault="00E335EE" w:rsidP="00E335EE">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B8D1885" w14:textId="77777777" w:rsidR="00E335EE" w:rsidRPr="009B2595" w:rsidRDefault="00E335EE" w:rsidP="00E335EE">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EF27C7C" w14:textId="77777777" w:rsidR="00E335EE" w:rsidRPr="009B2595" w:rsidRDefault="00E335EE" w:rsidP="00E335EE">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79E768A" w14:textId="77777777" w:rsidR="00E335EE" w:rsidRPr="009B2595" w:rsidRDefault="00E335EE" w:rsidP="00E335EE">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25366FA4" w14:textId="77777777" w:rsidR="00E335EE" w:rsidRPr="009B2595" w:rsidRDefault="00E335EE" w:rsidP="00E335EE">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465A272" w14:textId="77777777" w:rsidR="00E335EE" w:rsidRPr="009B2595" w:rsidRDefault="00E335EE" w:rsidP="00E335EE">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A15CE46" w14:textId="77777777" w:rsidR="00E335EE" w:rsidRPr="00042F5C" w:rsidRDefault="00E335EE" w:rsidP="00E335EE">
      <w:pPr>
        <w:widowControl w:val="0"/>
        <w:suppressAutoHyphens/>
        <w:autoSpaceDN w:val="0"/>
        <w:ind w:left="360"/>
        <w:jc w:val="center"/>
        <w:textAlignment w:val="baseline"/>
        <w:rPr>
          <w:rFonts w:eastAsia="SimSun"/>
          <w:b/>
          <w:bCs/>
          <w:color w:val="000000"/>
          <w:kern w:val="2"/>
          <w:sz w:val="24"/>
          <w:szCs w:val="24"/>
          <w:lang w:val="pl-PL"/>
        </w:rPr>
      </w:pPr>
    </w:p>
    <w:p w14:paraId="71972B9E" w14:textId="77777777" w:rsidR="00E335EE" w:rsidRPr="009B2595" w:rsidRDefault="00E335EE" w:rsidP="00E335EE">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F714495" w14:textId="77777777" w:rsidR="00E335EE" w:rsidRPr="009B2595" w:rsidRDefault="00E335EE" w:rsidP="00E335EE">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760EF74" w14:textId="77777777" w:rsidR="00E335EE" w:rsidRPr="009B2595" w:rsidRDefault="00E335EE" w:rsidP="00E335EE">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CCF217C" w14:textId="77777777" w:rsidR="00E335EE" w:rsidRPr="009B2595" w:rsidRDefault="00E335EE" w:rsidP="00E335EE">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14484E9" w14:textId="77777777" w:rsidR="00E335EE" w:rsidRPr="009B2595" w:rsidRDefault="00E335EE" w:rsidP="00E335EE">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CABCA05"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0571E076" w14:textId="77777777" w:rsidR="00E335EE" w:rsidRDefault="00E335EE" w:rsidP="00E335E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CBCBCA5" w14:textId="77777777" w:rsidR="00E335EE" w:rsidRDefault="00E335EE" w:rsidP="00E335EE">
      <w:pPr>
        <w:pStyle w:val="Tekstpodstawowy"/>
        <w:ind w:right="-47"/>
        <w:jc w:val="center"/>
        <w:rPr>
          <w:rFonts w:ascii="Times New Roman" w:hAnsi="Times New Roman"/>
        </w:rPr>
      </w:pPr>
    </w:p>
    <w:p w14:paraId="6F9E0577" w14:textId="77777777" w:rsidR="00E335EE" w:rsidRDefault="00E335EE" w:rsidP="00E335EE">
      <w:pPr>
        <w:pStyle w:val="Tekstpodstawowy"/>
        <w:ind w:right="-47"/>
        <w:jc w:val="center"/>
        <w:rPr>
          <w:rFonts w:ascii="Times New Roman" w:hAnsi="Times New Roman"/>
        </w:rPr>
      </w:pPr>
    </w:p>
    <w:p w14:paraId="1C44AC6E" w14:textId="77777777" w:rsidR="00E335EE" w:rsidRDefault="00E335EE" w:rsidP="00E335EE">
      <w:pPr>
        <w:pStyle w:val="Tekstpodstawowy"/>
        <w:ind w:right="-47"/>
        <w:jc w:val="both"/>
        <w:rPr>
          <w:rFonts w:ascii="Times New Roman" w:hAnsi="Times New Roman"/>
        </w:rPr>
      </w:pPr>
    </w:p>
    <w:p w14:paraId="1197B7BA"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04702427" w14:textId="77777777" w:rsidR="00E335EE" w:rsidRDefault="00E335EE" w:rsidP="00E335E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D27ADE1" w14:textId="77777777" w:rsidR="00E335EE" w:rsidRDefault="00E335EE" w:rsidP="00E335EE">
      <w:pPr>
        <w:pStyle w:val="Tekstpodstawowy"/>
        <w:ind w:right="-47"/>
        <w:jc w:val="both"/>
        <w:rPr>
          <w:rFonts w:ascii="Times New Roman" w:hAnsi="Times New Roman"/>
        </w:rPr>
      </w:pPr>
    </w:p>
    <w:p w14:paraId="5646760A"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82B4DA6" w14:textId="77777777" w:rsidR="00E335EE" w:rsidRDefault="00E335EE" w:rsidP="00E335EE">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04EC859" w14:textId="77777777" w:rsidR="00E335EE" w:rsidRDefault="00E335EE" w:rsidP="00E335EE">
      <w:pPr>
        <w:pStyle w:val="Tekstpodstawowy"/>
        <w:ind w:right="-47"/>
        <w:jc w:val="both"/>
        <w:rPr>
          <w:rFonts w:ascii="Times New Roman" w:hAnsi="Times New Roman"/>
        </w:rPr>
      </w:pPr>
    </w:p>
    <w:p w14:paraId="4968DF84" w14:textId="77777777" w:rsidR="00E335EE" w:rsidRDefault="00E335EE" w:rsidP="00E335EE">
      <w:pPr>
        <w:pStyle w:val="Tekstpodstawowy"/>
        <w:ind w:right="-47"/>
        <w:jc w:val="center"/>
        <w:rPr>
          <w:rFonts w:ascii="Times New Roman" w:hAnsi="Times New Roman"/>
          <w:b/>
        </w:rPr>
      </w:pPr>
    </w:p>
    <w:p w14:paraId="575394FB" w14:textId="77777777" w:rsidR="00E335EE" w:rsidRDefault="00E335EE" w:rsidP="00E335EE">
      <w:pPr>
        <w:pStyle w:val="Tekstpodstawowy"/>
        <w:ind w:right="-47"/>
        <w:jc w:val="center"/>
        <w:rPr>
          <w:rFonts w:ascii="Times New Roman" w:hAnsi="Times New Roman"/>
          <w:b/>
        </w:rPr>
      </w:pPr>
    </w:p>
    <w:p w14:paraId="3C874CB5" w14:textId="77777777" w:rsidR="00E335EE" w:rsidRDefault="00E335EE" w:rsidP="00E335EE">
      <w:pPr>
        <w:pStyle w:val="Tekstpodstawowy"/>
        <w:ind w:right="-47"/>
        <w:jc w:val="center"/>
        <w:rPr>
          <w:rFonts w:ascii="Times New Roman" w:hAnsi="Times New Roman"/>
          <w:b/>
        </w:rPr>
      </w:pPr>
    </w:p>
    <w:p w14:paraId="2D968855" w14:textId="77777777" w:rsidR="00E335EE" w:rsidRDefault="00E335EE" w:rsidP="00E335EE">
      <w:pPr>
        <w:pStyle w:val="Tekstpodstawowy"/>
        <w:ind w:right="-47"/>
        <w:jc w:val="center"/>
        <w:rPr>
          <w:rFonts w:ascii="Times New Roman" w:hAnsi="Times New Roman"/>
          <w:b/>
        </w:rPr>
      </w:pPr>
    </w:p>
    <w:p w14:paraId="02F8F0C9" w14:textId="77777777" w:rsidR="00E335EE" w:rsidRPr="00877B92" w:rsidRDefault="00E335EE" w:rsidP="00E335E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33A0293" w14:textId="77777777" w:rsidR="00E335EE" w:rsidRPr="004F0507" w:rsidRDefault="00E335EE" w:rsidP="00E335EE">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038173B0" w14:textId="77777777" w:rsidR="00E335EE" w:rsidRDefault="00E335EE" w:rsidP="00E335EE">
      <w:pPr>
        <w:pStyle w:val="Tekstpodstawowy2"/>
        <w:spacing w:line="240" w:lineRule="auto"/>
        <w:ind w:right="-47"/>
      </w:pPr>
    </w:p>
    <w:p w14:paraId="183FC67C" w14:textId="77777777" w:rsidR="00E335EE" w:rsidRDefault="00E335EE" w:rsidP="00E335EE">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61AE4894" w14:textId="77777777" w:rsidR="00E335EE" w:rsidRDefault="00E335EE" w:rsidP="00E335EE">
      <w:pPr>
        <w:rPr>
          <w:sz w:val="22"/>
          <w:szCs w:val="22"/>
          <w:lang w:val="pl-PL"/>
        </w:rPr>
      </w:pPr>
    </w:p>
    <w:p w14:paraId="7623452E" w14:textId="77777777" w:rsidR="00E335EE" w:rsidRDefault="00E335EE" w:rsidP="00E335EE">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4221F9BC" w14:textId="77777777" w:rsidR="00E335EE" w:rsidRDefault="00E335EE" w:rsidP="00E335EE">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2C767D3C" w14:textId="77777777" w:rsidR="00E335EE" w:rsidRDefault="00E335EE" w:rsidP="00E335EE">
      <w:pPr>
        <w:pStyle w:val="Zwykytekst"/>
        <w:rPr>
          <w:rFonts w:ascii="Times New Roman" w:hAnsi="Times New Roman" w:cs="Times New Roman"/>
          <w:sz w:val="22"/>
          <w:szCs w:val="22"/>
          <w:lang w:val="pl-PL"/>
        </w:rPr>
      </w:pPr>
    </w:p>
    <w:p w14:paraId="58AF3BC4" w14:textId="77777777" w:rsidR="00E335EE" w:rsidRDefault="00E335EE" w:rsidP="00E335EE">
      <w:pPr>
        <w:pStyle w:val="Zwykytekst"/>
        <w:ind w:left="4956" w:firstLine="708"/>
        <w:rPr>
          <w:rFonts w:ascii="Times New Roman" w:hAnsi="Times New Roman" w:cs="Times New Roman"/>
          <w:sz w:val="22"/>
          <w:szCs w:val="22"/>
          <w:lang w:val="pl-PL"/>
        </w:rPr>
      </w:pPr>
    </w:p>
    <w:p w14:paraId="5594A74B" w14:textId="77777777" w:rsidR="00E335EE" w:rsidRDefault="00E335EE" w:rsidP="00E335EE">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42E2C0F6" w14:textId="77777777" w:rsidR="00E335EE" w:rsidRDefault="00E335EE" w:rsidP="00E335EE">
      <w:pPr>
        <w:pStyle w:val="Zwykytekst"/>
        <w:ind w:left="4956" w:firstLine="708"/>
        <w:rPr>
          <w:rFonts w:ascii="Times New Roman" w:hAnsi="Times New Roman" w:cs="Times New Roman"/>
          <w:b/>
          <w:bCs/>
          <w:sz w:val="22"/>
          <w:szCs w:val="22"/>
          <w:lang w:val="pl-PL"/>
        </w:rPr>
      </w:pPr>
    </w:p>
    <w:p w14:paraId="1011799B" w14:textId="77777777" w:rsidR="00E335EE" w:rsidRDefault="00E335EE" w:rsidP="00E335EE">
      <w:pPr>
        <w:pStyle w:val="Zwykytekst"/>
        <w:ind w:left="4956" w:firstLine="708"/>
        <w:rPr>
          <w:rFonts w:ascii="Times New Roman" w:hAnsi="Times New Roman" w:cs="Times New Roman"/>
          <w:b/>
          <w:bCs/>
          <w:sz w:val="22"/>
          <w:szCs w:val="22"/>
          <w:lang w:val="pl-PL"/>
        </w:rPr>
      </w:pPr>
    </w:p>
    <w:p w14:paraId="0972F9CA" w14:textId="77777777" w:rsidR="00E335EE" w:rsidRDefault="00E335EE" w:rsidP="00E335EE">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1AE582FE" w14:textId="77777777" w:rsidR="00E335EE" w:rsidRDefault="00E335EE" w:rsidP="00E335EE">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71DEFE1F"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12C7DFC7"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18E09A28"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7B86A13B"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76E4572E"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30F17E91"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3B914815"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4F872B70"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0F9A516A"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2E320E4D"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515B5BB1"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38D96639"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07337925"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5CBB2B26"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13733F2D"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474B6A2E"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33352F78"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1A6AD062"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0EC90583"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50E5381F"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04A6ECAF"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12D2ACE0"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373EC2CD"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7DC3F980"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6247AB32"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727F7534"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1EC03624"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4EE9CC6F"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7A54917E" w14:textId="77777777" w:rsidR="00E335EE" w:rsidRDefault="00E335EE" w:rsidP="00E335EE">
      <w:pPr>
        <w:pStyle w:val="Zwykytekst"/>
        <w:tabs>
          <w:tab w:val="left" w:pos="7050"/>
        </w:tabs>
        <w:rPr>
          <w:rFonts w:ascii="Times New Roman" w:hAnsi="Times New Roman" w:cs="Times New Roman"/>
          <w:i/>
          <w:iCs/>
          <w:sz w:val="22"/>
          <w:szCs w:val="22"/>
          <w:lang w:val="pl-PL"/>
        </w:rPr>
      </w:pPr>
    </w:p>
    <w:p w14:paraId="195E8071" w14:textId="77777777" w:rsidR="00E335EE" w:rsidRPr="00515AFA" w:rsidRDefault="00E335EE" w:rsidP="00E335E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97237A8" w14:textId="77777777" w:rsidR="00E335EE" w:rsidRPr="00515AFA" w:rsidRDefault="00E335EE" w:rsidP="00E335E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DCE0240" w14:textId="77777777" w:rsidR="00E335EE" w:rsidRDefault="00E335EE" w:rsidP="00E335EE">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338F90A" w14:textId="77777777" w:rsidR="00E335EE" w:rsidRDefault="00E335EE" w:rsidP="00E335EE">
      <w:pPr>
        <w:widowControl w:val="0"/>
        <w:autoSpaceDE w:val="0"/>
        <w:autoSpaceDN w:val="0"/>
        <w:jc w:val="right"/>
        <w:textAlignment w:val="baseline"/>
        <w:rPr>
          <w:sz w:val="22"/>
          <w:szCs w:val="22"/>
          <w:lang w:val="pl-PL"/>
        </w:rPr>
      </w:pPr>
    </w:p>
    <w:p w14:paraId="2BB6B96B" w14:textId="77777777" w:rsidR="00E335EE" w:rsidRDefault="00E335EE" w:rsidP="00E335EE">
      <w:pPr>
        <w:widowControl w:val="0"/>
        <w:autoSpaceDE w:val="0"/>
        <w:autoSpaceDN w:val="0"/>
        <w:jc w:val="right"/>
        <w:textAlignment w:val="baseline"/>
        <w:rPr>
          <w:sz w:val="22"/>
          <w:szCs w:val="22"/>
          <w:lang w:val="pl-PL"/>
        </w:rPr>
      </w:pPr>
    </w:p>
    <w:p w14:paraId="1BF40DF9" w14:textId="77777777" w:rsidR="00E335EE" w:rsidRDefault="00E335EE" w:rsidP="00E335EE">
      <w:pPr>
        <w:widowControl w:val="0"/>
        <w:autoSpaceDE w:val="0"/>
        <w:autoSpaceDN w:val="0"/>
        <w:jc w:val="right"/>
        <w:textAlignment w:val="baseline"/>
        <w:rPr>
          <w:sz w:val="22"/>
          <w:szCs w:val="22"/>
          <w:lang w:val="pl-PL"/>
        </w:rPr>
      </w:pPr>
    </w:p>
    <w:p w14:paraId="7CC8C399" w14:textId="77777777" w:rsidR="00E335EE" w:rsidRDefault="00E335EE" w:rsidP="00E335EE">
      <w:pPr>
        <w:widowControl w:val="0"/>
        <w:autoSpaceDE w:val="0"/>
        <w:autoSpaceDN w:val="0"/>
        <w:jc w:val="right"/>
        <w:textAlignment w:val="baseline"/>
        <w:rPr>
          <w:sz w:val="22"/>
          <w:szCs w:val="22"/>
          <w:lang w:val="pl-PL"/>
        </w:rPr>
      </w:pPr>
    </w:p>
    <w:p w14:paraId="3D04C2FD" w14:textId="77777777" w:rsidR="00E335EE" w:rsidRDefault="00E335EE" w:rsidP="00E335EE">
      <w:pPr>
        <w:widowControl w:val="0"/>
        <w:autoSpaceDE w:val="0"/>
        <w:autoSpaceDN w:val="0"/>
        <w:jc w:val="right"/>
        <w:textAlignment w:val="baseline"/>
        <w:rPr>
          <w:sz w:val="22"/>
          <w:szCs w:val="22"/>
          <w:lang w:val="pl-PL"/>
        </w:rPr>
      </w:pPr>
    </w:p>
    <w:p w14:paraId="7AB927DE" w14:textId="77777777" w:rsidR="00E335EE" w:rsidRDefault="00E335EE" w:rsidP="00E335EE">
      <w:pPr>
        <w:widowControl w:val="0"/>
        <w:autoSpaceDE w:val="0"/>
        <w:autoSpaceDN w:val="0"/>
        <w:jc w:val="right"/>
        <w:textAlignment w:val="baseline"/>
        <w:rPr>
          <w:sz w:val="22"/>
          <w:szCs w:val="22"/>
          <w:lang w:val="pl-PL"/>
        </w:rPr>
      </w:pPr>
    </w:p>
    <w:p w14:paraId="2C3B6630" w14:textId="77777777" w:rsidR="00E335EE" w:rsidRDefault="00E335EE" w:rsidP="00E335EE">
      <w:pPr>
        <w:widowControl w:val="0"/>
        <w:autoSpaceDE w:val="0"/>
        <w:autoSpaceDN w:val="0"/>
        <w:jc w:val="right"/>
        <w:textAlignment w:val="baseline"/>
        <w:rPr>
          <w:sz w:val="22"/>
          <w:szCs w:val="22"/>
          <w:lang w:val="pl-PL"/>
        </w:rPr>
      </w:pPr>
    </w:p>
    <w:p w14:paraId="7DCC00B2" w14:textId="77777777" w:rsidR="00E335EE" w:rsidRDefault="00E335EE" w:rsidP="00E335EE">
      <w:pPr>
        <w:widowControl w:val="0"/>
        <w:autoSpaceDE w:val="0"/>
        <w:autoSpaceDN w:val="0"/>
        <w:jc w:val="right"/>
        <w:textAlignment w:val="baseline"/>
        <w:rPr>
          <w:sz w:val="22"/>
          <w:szCs w:val="22"/>
          <w:lang w:val="pl-PL"/>
        </w:rPr>
      </w:pPr>
    </w:p>
    <w:p w14:paraId="1643B4E3" w14:textId="77777777" w:rsidR="00E335EE" w:rsidRDefault="00E335EE" w:rsidP="00E335EE">
      <w:pPr>
        <w:widowControl w:val="0"/>
        <w:autoSpaceDE w:val="0"/>
        <w:autoSpaceDN w:val="0"/>
        <w:jc w:val="right"/>
        <w:textAlignment w:val="baseline"/>
        <w:rPr>
          <w:sz w:val="22"/>
          <w:szCs w:val="22"/>
          <w:lang w:val="pl-PL"/>
        </w:rPr>
      </w:pPr>
    </w:p>
    <w:p w14:paraId="3E7F24A2" w14:textId="77777777" w:rsidR="00E335EE" w:rsidRDefault="00E335EE" w:rsidP="00E335EE">
      <w:pPr>
        <w:widowControl w:val="0"/>
        <w:autoSpaceDE w:val="0"/>
        <w:autoSpaceDN w:val="0"/>
        <w:jc w:val="right"/>
        <w:textAlignment w:val="baseline"/>
        <w:rPr>
          <w:sz w:val="22"/>
          <w:szCs w:val="22"/>
          <w:lang w:val="pl-PL"/>
        </w:rPr>
      </w:pPr>
    </w:p>
    <w:p w14:paraId="2EAD2F39" w14:textId="77777777" w:rsidR="00E335EE" w:rsidRDefault="00E335EE" w:rsidP="00E335EE">
      <w:pPr>
        <w:widowControl w:val="0"/>
        <w:autoSpaceDE w:val="0"/>
        <w:autoSpaceDN w:val="0"/>
        <w:jc w:val="right"/>
        <w:textAlignment w:val="baseline"/>
        <w:rPr>
          <w:sz w:val="22"/>
          <w:szCs w:val="22"/>
          <w:lang w:val="pl-PL"/>
        </w:rPr>
      </w:pPr>
    </w:p>
    <w:p w14:paraId="44F9656A" w14:textId="77777777" w:rsidR="00E335EE" w:rsidRPr="00515AFA" w:rsidRDefault="00E335EE" w:rsidP="00E335EE">
      <w:pPr>
        <w:widowControl w:val="0"/>
        <w:autoSpaceDE w:val="0"/>
        <w:autoSpaceDN w:val="0"/>
        <w:jc w:val="right"/>
        <w:textAlignment w:val="baseline"/>
        <w:rPr>
          <w:sz w:val="22"/>
          <w:szCs w:val="22"/>
          <w:lang w:val="pl-PL"/>
        </w:rPr>
      </w:pPr>
      <w:r w:rsidRPr="00515AFA">
        <w:rPr>
          <w:sz w:val="22"/>
          <w:szCs w:val="22"/>
          <w:lang w:val="pl-PL"/>
        </w:rPr>
        <w:t>Załącznik nr 2 do umowy</w:t>
      </w:r>
    </w:p>
    <w:p w14:paraId="2EB466D4" w14:textId="77777777" w:rsidR="00E335EE" w:rsidRPr="00515AFA" w:rsidRDefault="00E335EE" w:rsidP="00E335EE">
      <w:pPr>
        <w:widowControl w:val="0"/>
        <w:autoSpaceDE w:val="0"/>
        <w:autoSpaceDN w:val="0"/>
        <w:jc w:val="both"/>
        <w:textAlignment w:val="baseline"/>
        <w:rPr>
          <w:sz w:val="22"/>
          <w:szCs w:val="22"/>
          <w:lang w:val="pl-PL"/>
        </w:rPr>
      </w:pPr>
    </w:p>
    <w:p w14:paraId="59D9AC41" w14:textId="77777777" w:rsidR="00E335EE" w:rsidRPr="00515AFA" w:rsidRDefault="00E335EE" w:rsidP="00E335EE">
      <w:pPr>
        <w:widowControl w:val="0"/>
        <w:autoSpaceDE w:val="0"/>
        <w:autoSpaceDN w:val="0"/>
        <w:jc w:val="both"/>
        <w:textAlignment w:val="baseline"/>
        <w:rPr>
          <w:sz w:val="22"/>
          <w:szCs w:val="22"/>
          <w:lang w:val="pl-PL"/>
        </w:rPr>
      </w:pPr>
    </w:p>
    <w:p w14:paraId="0EB22045" w14:textId="77777777" w:rsidR="00E335EE" w:rsidRPr="00515AFA" w:rsidRDefault="00E335EE" w:rsidP="00E335EE">
      <w:pPr>
        <w:widowControl w:val="0"/>
        <w:autoSpaceDE w:val="0"/>
        <w:autoSpaceDN w:val="0"/>
        <w:jc w:val="both"/>
        <w:textAlignment w:val="baseline"/>
        <w:rPr>
          <w:sz w:val="22"/>
          <w:szCs w:val="22"/>
          <w:lang w:val="pl-PL"/>
        </w:rPr>
      </w:pPr>
      <w:r w:rsidRPr="00515AFA">
        <w:rPr>
          <w:sz w:val="22"/>
          <w:szCs w:val="22"/>
          <w:lang w:val="pl-PL"/>
        </w:rPr>
        <w:t>.....................................… </w:t>
      </w:r>
    </w:p>
    <w:p w14:paraId="628CA4B2" w14:textId="77777777" w:rsidR="00E335EE" w:rsidRPr="00515AFA" w:rsidRDefault="00E335EE" w:rsidP="00E335EE">
      <w:pPr>
        <w:widowControl w:val="0"/>
        <w:autoSpaceDE w:val="0"/>
        <w:autoSpaceDN w:val="0"/>
        <w:ind w:firstLine="555"/>
        <w:textAlignment w:val="baseline"/>
        <w:rPr>
          <w:sz w:val="22"/>
          <w:szCs w:val="22"/>
          <w:lang w:val="pl-PL"/>
        </w:rPr>
      </w:pPr>
      <w:r w:rsidRPr="00515AFA">
        <w:rPr>
          <w:sz w:val="22"/>
          <w:szCs w:val="22"/>
          <w:lang w:val="pl-PL"/>
        </w:rPr>
        <w:t>Nazwa Wykonawcy</w:t>
      </w:r>
    </w:p>
    <w:p w14:paraId="48973241" w14:textId="77777777" w:rsidR="00E335EE" w:rsidRPr="00515AFA" w:rsidRDefault="00E335EE" w:rsidP="00E335EE">
      <w:pPr>
        <w:widowControl w:val="0"/>
        <w:autoSpaceDE w:val="0"/>
        <w:autoSpaceDN w:val="0"/>
        <w:textAlignment w:val="baseline"/>
        <w:rPr>
          <w:sz w:val="22"/>
          <w:szCs w:val="22"/>
          <w:lang w:val="pl-PL"/>
        </w:rPr>
      </w:pPr>
    </w:p>
    <w:p w14:paraId="6B6FCF89" w14:textId="77777777" w:rsidR="00E335EE" w:rsidRPr="00515AFA" w:rsidRDefault="00E335EE" w:rsidP="00E335EE">
      <w:pPr>
        <w:widowControl w:val="0"/>
        <w:autoSpaceDE w:val="0"/>
        <w:autoSpaceDN w:val="0"/>
        <w:jc w:val="both"/>
        <w:textAlignment w:val="baseline"/>
        <w:rPr>
          <w:sz w:val="22"/>
          <w:szCs w:val="22"/>
          <w:lang w:val="pl-PL"/>
        </w:rPr>
      </w:pPr>
      <w:r w:rsidRPr="00515AFA">
        <w:rPr>
          <w:sz w:val="22"/>
          <w:szCs w:val="22"/>
          <w:lang w:val="pl-PL"/>
        </w:rPr>
        <w:t>.....................................…</w:t>
      </w:r>
    </w:p>
    <w:p w14:paraId="3B79B880" w14:textId="77777777" w:rsidR="00E335EE" w:rsidRPr="00515AFA" w:rsidRDefault="00E335EE" w:rsidP="00E335E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7A7D88C" w14:textId="77777777" w:rsidR="00E335EE" w:rsidRPr="00515AFA" w:rsidRDefault="00E335EE" w:rsidP="00E335EE">
      <w:pPr>
        <w:widowControl w:val="0"/>
        <w:autoSpaceDE w:val="0"/>
        <w:autoSpaceDN w:val="0"/>
        <w:spacing w:before="90"/>
        <w:ind w:left="115" w:right="110"/>
        <w:jc w:val="both"/>
        <w:outlineLvl w:val="0"/>
        <w:rPr>
          <w:rFonts w:eastAsia="Verdana"/>
          <w:b/>
          <w:bCs/>
          <w:sz w:val="22"/>
          <w:szCs w:val="22"/>
          <w:lang w:val="pl-PL" w:eastAsia="en-US"/>
        </w:rPr>
      </w:pPr>
    </w:p>
    <w:p w14:paraId="0D2B48BB" w14:textId="77777777" w:rsidR="00E335EE" w:rsidRPr="00515AFA" w:rsidRDefault="00E335EE" w:rsidP="00E335EE">
      <w:pPr>
        <w:widowControl w:val="0"/>
        <w:autoSpaceDE w:val="0"/>
        <w:autoSpaceDN w:val="0"/>
        <w:spacing w:before="90"/>
        <w:ind w:right="110"/>
        <w:jc w:val="both"/>
        <w:outlineLvl w:val="0"/>
        <w:rPr>
          <w:rFonts w:eastAsia="Verdana"/>
          <w:b/>
          <w:bCs/>
          <w:sz w:val="22"/>
          <w:szCs w:val="22"/>
          <w:lang w:val="pl-PL" w:eastAsia="en-US"/>
        </w:rPr>
      </w:pPr>
    </w:p>
    <w:p w14:paraId="5091E78E" w14:textId="77777777" w:rsidR="00E335EE" w:rsidRPr="00515AFA" w:rsidRDefault="00E335EE" w:rsidP="00E335EE">
      <w:pPr>
        <w:widowControl w:val="0"/>
        <w:autoSpaceDE w:val="0"/>
        <w:autoSpaceDN w:val="0"/>
        <w:jc w:val="center"/>
        <w:textAlignment w:val="baseline"/>
        <w:rPr>
          <w:b/>
          <w:bCs/>
          <w:sz w:val="22"/>
          <w:szCs w:val="22"/>
          <w:lang w:val="pl-PL"/>
        </w:rPr>
      </w:pPr>
    </w:p>
    <w:p w14:paraId="086D0037" w14:textId="77777777" w:rsidR="00E335EE" w:rsidRPr="00515AFA" w:rsidRDefault="00E335EE" w:rsidP="00E335EE">
      <w:pPr>
        <w:widowControl w:val="0"/>
        <w:autoSpaceDE w:val="0"/>
        <w:autoSpaceDN w:val="0"/>
        <w:jc w:val="center"/>
        <w:textAlignment w:val="baseline"/>
        <w:rPr>
          <w:b/>
          <w:bCs/>
          <w:sz w:val="22"/>
          <w:szCs w:val="22"/>
          <w:lang w:val="pl-PL"/>
        </w:rPr>
      </w:pPr>
    </w:p>
    <w:p w14:paraId="58ADF859" w14:textId="77777777" w:rsidR="00E335EE" w:rsidRPr="00515AFA" w:rsidRDefault="00E335EE" w:rsidP="00E335E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51D5B48" w14:textId="77777777" w:rsidR="00E335EE" w:rsidRPr="00515AFA" w:rsidRDefault="00E335EE" w:rsidP="00E335E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24390AD" w14:textId="77777777" w:rsidR="00E335EE" w:rsidRPr="00515AFA" w:rsidRDefault="00E335EE" w:rsidP="00E335EE">
      <w:pPr>
        <w:widowControl w:val="0"/>
        <w:autoSpaceDE w:val="0"/>
        <w:autoSpaceDN w:val="0"/>
        <w:jc w:val="center"/>
        <w:textAlignment w:val="baseline"/>
        <w:rPr>
          <w:b/>
          <w:bCs/>
          <w:sz w:val="22"/>
          <w:szCs w:val="22"/>
          <w:lang w:val="pl-PL"/>
        </w:rPr>
      </w:pPr>
    </w:p>
    <w:p w14:paraId="25122D8B" w14:textId="77777777" w:rsidR="00E335EE" w:rsidRPr="00515AFA" w:rsidRDefault="00E335EE" w:rsidP="00E335E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4569E82A" w14:textId="77777777" w:rsidR="00E335EE" w:rsidRPr="00515AFA" w:rsidRDefault="00E335EE" w:rsidP="00E335E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0AFC75B8" w14:textId="77777777" w:rsidR="00E335EE" w:rsidRPr="00515AFA" w:rsidRDefault="00E335EE" w:rsidP="00E335E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23CBAE2" w14:textId="77777777" w:rsidR="00E335EE" w:rsidRPr="00515AFA" w:rsidRDefault="00E335EE" w:rsidP="00E335E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EDA3BEE" w14:textId="77777777" w:rsidR="00E335EE" w:rsidRPr="00515AFA" w:rsidRDefault="00E335EE" w:rsidP="00E335E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539EC68" w14:textId="77777777" w:rsidR="00E335EE" w:rsidRPr="00515AFA" w:rsidRDefault="00E335EE" w:rsidP="00E335EE">
      <w:pPr>
        <w:spacing w:after="200" w:line="276" w:lineRule="auto"/>
        <w:ind w:left="780"/>
        <w:contextualSpacing/>
        <w:textAlignment w:val="baseline"/>
        <w:rPr>
          <w:sz w:val="22"/>
          <w:szCs w:val="22"/>
          <w:lang w:val="pl-PL"/>
        </w:rPr>
      </w:pPr>
    </w:p>
    <w:p w14:paraId="2A2F2E8B" w14:textId="77777777" w:rsidR="00E335EE" w:rsidRPr="00515AFA" w:rsidRDefault="00E335EE" w:rsidP="00E335EE">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F195F63" w14:textId="77777777" w:rsidR="00E335EE" w:rsidRPr="00515AFA" w:rsidRDefault="00E335EE" w:rsidP="00E335EE">
      <w:pPr>
        <w:widowControl w:val="0"/>
        <w:autoSpaceDE w:val="0"/>
        <w:autoSpaceDN w:val="0"/>
        <w:spacing w:before="90"/>
        <w:ind w:right="110"/>
        <w:jc w:val="both"/>
        <w:outlineLvl w:val="0"/>
        <w:rPr>
          <w:rFonts w:eastAsia="Verdana"/>
          <w:b/>
          <w:bCs/>
          <w:sz w:val="22"/>
          <w:szCs w:val="22"/>
          <w:lang w:val="pl-PL" w:eastAsia="en-US"/>
        </w:rPr>
      </w:pPr>
    </w:p>
    <w:p w14:paraId="3B6D5173" w14:textId="77777777" w:rsidR="00E335EE" w:rsidRPr="00515AFA" w:rsidRDefault="00E335EE" w:rsidP="00E335EE">
      <w:pPr>
        <w:widowControl w:val="0"/>
        <w:autoSpaceDE w:val="0"/>
        <w:autoSpaceDN w:val="0"/>
        <w:spacing w:before="90"/>
        <w:ind w:right="110"/>
        <w:jc w:val="both"/>
        <w:outlineLvl w:val="0"/>
        <w:rPr>
          <w:rFonts w:eastAsia="Verdana"/>
          <w:b/>
          <w:bCs/>
          <w:sz w:val="22"/>
          <w:szCs w:val="22"/>
          <w:lang w:val="pl-PL" w:eastAsia="en-US"/>
        </w:rPr>
      </w:pPr>
    </w:p>
    <w:p w14:paraId="6BDA859C" w14:textId="77777777" w:rsidR="00E335EE" w:rsidRPr="00515AFA" w:rsidRDefault="00E335EE" w:rsidP="00E335EE">
      <w:pPr>
        <w:widowControl w:val="0"/>
        <w:autoSpaceDE w:val="0"/>
        <w:autoSpaceDN w:val="0"/>
        <w:spacing w:before="90"/>
        <w:ind w:right="110"/>
        <w:jc w:val="both"/>
        <w:outlineLvl w:val="0"/>
        <w:rPr>
          <w:rFonts w:eastAsia="Verdana"/>
          <w:b/>
          <w:bCs/>
          <w:sz w:val="22"/>
          <w:szCs w:val="22"/>
          <w:lang w:val="pl-PL" w:eastAsia="en-US"/>
        </w:rPr>
      </w:pPr>
    </w:p>
    <w:p w14:paraId="3944B3E6" w14:textId="77777777" w:rsidR="00E335EE" w:rsidRPr="00515AFA" w:rsidRDefault="00E335EE" w:rsidP="00E335E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335EE" w:rsidRPr="00A51A5B" w14:paraId="70B4FE3A" w14:textId="77777777" w:rsidTr="00D6689D">
        <w:tc>
          <w:tcPr>
            <w:tcW w:w="4105" w:type="dxa"/>
            <w:hideMark/>
          </w:tcPr>
          <w:p w14:paraId="1BB64CB5" w14:textId="77777777" w:rsidR="00E335EE" w:rsidRPr="00515AFA" w:rsidRDefault="00E335EE" w:rsidP="00D6689D">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3BA9808A" w14:textId="77777777" w:rsidR="00E335EE" w:rsidRPr="00515AFA" w:rsidRDefault="00E335EE" w:rsidP="00D6689D">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6A89FDF0" w14:textId="77777777" w:rsidR="00E335EE" w:rsidRPr="00515AFA" w:rsidRDefault="00E335EE" w:rsidP="00E335EE">
      <w:pPr>
        <w:spacing w:line="360" w:lineRule="auto"/>
        <w:jc w:val="both"/>
        <w:rPr>
          <w:rFonts w:eastAsia="Calibri"/>
          <w:color w:val="222A35"/>
          <w:sz w:val="22"/>
          <w:szCs w:val="22"/>
          <w:lang w:val="pl-PL" w:eastAsia="x-none"/>
        </w:rPr>
      </w:pPr>
    </w:p>
    <w:p w14:paraId="4ADFDE97" w14:textId="77777777" w:rsidR="00E335EE" w:rsidRPr="002E3AF9" w:rsidRDefault="00E335EE" w:rsidP="00E335EE">
      <w:pPr>
        <w:rPr>
          <w:lang w:val="pl-PL"/>
        </w:rPr>
      </w:pPr>
    </w:p>
    <w:p w14:paraId="096B311C" w14:textId="77777777" w:rsidR="00E335EE" w:rsidRPr="00107444" w:rsidRDefault="00E335EE" w:rsidP="00E335EE">
      <w:pPr>
        <w:rPr>
          <w:lang w:val="pl-PL"/>
        </w:rPr>
      </w:pPr>
    </w:p>
    <w:p w14:paraId="7047A203" w14:textId="77777777" w:rsidR="00E335EE" w:rsidRPr="00233C0F" w:rsidRDefault="00E335EE" w:rsidP="00E335EE">
      <w:pPr>
        <w:rPr>
          <w:lang w:val="pl-PL"/>
        </w:rPr>
      </w:pPr>
    </w:p>
    <w:p w14:paraId="071F38B1" w14:textId="77777777" w:rsidR="00E335EE" w:rsidRPr="00F76E64" w:rsidRDefault="00E335EE" w:rsidP="00E335EE">
      <w:pPr>
        <w:rPr>
          <w:lang w:val="pl-PL"/>
        </w:rPr>
      </w:pPr>
    </w:p>
    <w:p w14:paraId="53CE8B7B" w14:textId="77777777" w:rsidR="00E335EE" w:rsidRPr="009169FF" w:rsidRDefault="00E335EE" w:rsidP="00E335EE">
      <w:pPr>
        <w:rPr>
          <w:lang w:val="pl-PL"/>
        </w:rPr>
      </w:pPr>
    </w:p>
    <w:p w14:paraId="35C9DBD4" w14:textId="77777777" w:rsidR="00E335EE" w:rsidRPr="00624B17" w:rsidRDefault="00E335EE" w:rsidP="00E335EE">
      <w:pPr>
        <w:pStyle w:val="Zwykytekst"/>
        <w:tabs>
          <w:tab w:val="left" w:pos="7050"/>
        </w:tabs>
        <w:rPr>
          <w:lang w:val="pl-PL"/>
        </w:rPr>
      </w:pPr>
    </w:p>
    <w:p w14:paraId="1C032E4F" w14:textId="77777777" w:rsidR="00E335EE" w:rsidRPr="005F5928" w:rsidRDefault="00E335EE" w:rsidP="00E335EE">
      <w:pPr>
        <w:rPr>
          <w:lang w:val="pl-PL"/>
        </w:rPr>
      </w:pPr>
    </w:p>
    <w:p w14:paraId="41143B74" w14:textId="77777777" w:rsidR="00E335EE" w:rsidRPr="00EE0676" w:rsidRDefault="00E335EE" w:rsidP="00E335EE">
      <w:pPr>
        <w:rPr>
          <w:lang w:val="pl-PL"/>
        </w:rPr>
      </w:pPr>
    </w:p>
    <w:p w14:paraId="4039B82B" w14:textId="77777777" w:rsidR="00E335EE" w:rsidRPr="00F36C00" w:rsidRDefault="00E335EE" w:rsidP="00E335EE">
      <w:pPr>
        <w:rPr>
          <w:lang w:val="pl-PL"/>
        </w:rPr>
      </w:pPr>
    </w:p>
    <w:p w14:paraId="015B1A19" w14:textId="77777777" w:rsidR="00E335EE" w:rsidRPr="00BD63BC" w:rsidRDefault="00E335EE" w:rsidP="00E335EE">
      <w:pPr>
        <w:rPr>
          <w:lang w:val="pl-PL"/>
        </w:rPr>
      </w:pPr>
    </w:p>
    <w:p w14:paraId="1F04E7B5" w14:textId="77777777" w:rsidR="00E335EE" w:rsidRPr="007775F0" w:rsidRDefault="00E335EE" w:rsidP="00E335EE">
      <w:pPr>
        <w:rPr>
          <w:lang w:val="pl-PL"/>
        </w:rPr>
      </w:pPr>
    </w:p>
    <w:p w14:paraId="1A39CE31" w14:textId="77777777" w:rsidR="00E335EE" w:rsidRPr="009A2FD4" w:rsidRDefault="00E335EE" w:rsidP="00E335EE">
      <w:pPr>
        <w:rPr>
          <w:lang w:val="pl-PL"/>
        </w:rPr>
      </w:pPr>
    </w:p>
    <w:p w14:paraId="6F506270" w14:textId="77777777" w:rsidR="00496551" w:rsidRPr="00E335EE" w:rsidRDefault="00496551" w:rsidP="006C044B">
      <w:pPr>
        <w:rPr>
          <w:lang w:val="pl-PL"/>
        </w:rPr>
      </w:pPr>
    </w:p>
    <w:sectPr w:rsidR="00496551" w:rsidRPr="00E335EE">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D6924" w14:textId="77777777" w:rsidR="00EB32EA" w:rsidRDefault="00EB32EA">
      <w:r>
        <w:separator/>
      </w:r>
    </w:p>
  </w:endnote>
  <w:endnote w:type="continuationSeparator" w:id="0">
    <w:p w14:paraId="349F7A5B" w14:textId="77777777" w:rsidR="00EB32EA" w:rsidRDefault="00EB3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32A5F" w14:textId="77777777" w:rsidR="00E335EE" w:rsidRDefault="00E335EE">
    <w:pPr>
      <w:pStyle w:val="Stopka"/>
      <w:jc w:val="right"/>
    </w:pPr>
    <w:r>
      <w:fldChar w:fldCharType="begin"/>
    </w:r>
    <w:r>
      <w:instrText>PAGE   \* MERGEFORMAT</w:instrText>
    </w:r>
    <w:r>
      <w:fldChar w:fldCharType="separate"/>
    </w:r>
    <w:r>
      <w:rPr>
        <w:lang w:val="pl-PL"/>
      </w:rPr>
      <w:t>2</w:t>
    </w:r>
    <w:r>
      <w:fldChar w:fldCharType="end"/>
    </w:r>
  </w:p>
  <w:p w14:paraId="617DFC8E" w14:textId="77777777" w:rsidR="006E75CB" w:rsidRDefault="006E75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F3EFC" w14:textId="77777777" w:rsidR="00EB32EA" w:rsidRDefault="00EB32EA">
      <w:r>
        <w:separator/>
      </w:r>
    </w:p>
  </w:footnote>
  <w:footnote w:type="continuationSeparator" w:id="0">
    <w:p w14:paraId="0949C30E" w14:textId="77777777" w:rsidR="00EB32EA" w:rsidRDefault="00EB32EA">
      <w:r>
        <w:continuationSeparator/>
      </w:r>
    </w:p>
  </w:footnote>
  <w:footnote w:id="1">
    <w:p w14:paraId="36A7FF10" w14:textId="77777777" w:rsidR="00E335EE" w:rsidRDefault="00E335EE" w:rsidP="00E335E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5F0CF0E" w14:textId="77777777" w:rsidR="00E335EE" w:rsidRDefault="00E335EE" w:rsidP="00E335E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244441F" w14:textId="77777777" w:rsidR="00E335EE" w:rsidRDefault="00E335EE" w:rsidP="00E335E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F632A6" w14:textId="77777777" w:rsidR="00E335EE" w:rsidRDefault="00E335EE" w:rsidP="00E335E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301FEE4" w14:textId="77777777" w:rsidR="00E335EE" w:rsidRDefault="00E335EE" w:rsidP="00E335E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E9C62F2" w14:textId="77777777" w:rsidR="00E335EE" w:rsidRDefault="00E335EE" w:rsidP="00E335E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8CA9E5" w14:textId="77777777" w:rsidR="00E335EE" w:rsidRDefault="00E335EE" w:rsidP="00E335E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F5E70B6" w14:textId="77777777" w:rsidR="00E335EE" w:rsidRDefault="00E335EE" w:rsidP="00E335E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16CAA2" w14:textId="77777777" w:rsidR="00E335EE" w:rsidRDefault="00E335EE" w:rsidP="00E335E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68A4DD" w14:textId="77777777" w:rsidR="00E335EE" w:rsidRDefault="00E335EE" w:rsidP="00E335E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7895712" w14:textId="77777777" w:rsidR="00E335EE" w:rsidRDefault="00E335EE" w:rsidP="00E335E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ADE54DB" w14:textId="77777777" w:rsidR="00E335EE" w:rsidRDefault="00E335EE" w:rsidP="00E335E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E6A578F" w14:textId="77777777" w:rsidR="00E335EE" w:rsidRDefault="00E335EE" w:rsidP="00E335E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0ADE87D" w14:textId="77777777" w:rsidR="00E335EE" w:rsidRDefault="00E335EE" w:rsidP="00E335E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ABCA74D" w14:textId="77777777" w:rsidR="00E335EE" w:rsidRDefault="00E335EE" w:rsidP="00E335E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6B0F0A" w14:textId="77777777" w:rsidR="00E335EE" w:rsidRDefault="00E335EE" w:rsidP="00E335E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02CBE5A" w14:textId="77777777" w:rsidR="00E335EE" w:rsidRDefault="00E335EE" w:rsidP="00E335E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F8F3802" w14:textId="77777777" w:rsidR="00E335EE" w:rsidRDefault="00E335EE" w:rsidP="00E335E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464747D" w14:textId="77777777" w:rsidR="00E335EE" w:rsidRDefault="00E335EE" w:rsidP="00E335E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CD5C217" w14:textId="77777777" w:rsidR="00E335EE" w:rsidRDefault="00E335EE" w:rsidP="00E335E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F83CEAA" w14:textId="77777777" w:rsidR="00E335EE" w:rsidRDefault="00E335EE" w:rsidP="00E335E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E9C0F39" w14:textId="77777777" w:rsidR="00E335EE" w:rsidRDefault="00E335EE" w:rsidP="00E335E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00D1C7" w14:textId="77777777" w:rsidR="00E335EE" w:rsidRDefault="00E335EE" w:rsidP="00E335E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7C917D" w14:textId="77777777" w:rsidR="00E335EE" w:rsidRDefault="00E335EE" w:rsidP="00E335E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BE64C37" w14:textId="77777777" w:rsidR="00E335EE" w:rsidRDefault="00E335EE" w:rsidP="00E335E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06B1B8" w14:textId="77777777" w:rsidR="00E335EE" w:rsidRDefault="00E335EE" w:rsidP="00E335E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4DCD495" w14:textId="77777777" w:rsidR="00E335EE" w:rsidRDefault="00E335EE" w:rsidP="00E335E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6D431D2" w14:textId="77777777" w:rsidR="00E335EE" w:rsidRDefault="00E335EE" w:rsidP="00E335E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5880907" w14:textId="77777777" w:rsidR="00E335EE" w:rsidRDefault="00E335EE" w:rsidP="00E335E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ECF0CD0" w14:textId="77777777" w:rsidR="00E335EE" w:rsidRDefault="00E335EE" w:rsidP="00E335EE">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08073026">
    <w:abstractNumId w:val="19"/>
  </w:num>
  <w:num w:numId="2" w16cid:durableId="60565072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2424631">
    <w:abstractNumId w:val="29"/>
  </w:num>
  <w:num w:numId="4" w16cid:durableId="656375592">
    <w:abstractNumId w:val="11"/>
  </w:num>
  <w:num w:numId="5" w16cid:durableId="1765879655">
    <w:abstractNumId w:val="30"/>
  </w:num>
  <w:num w:numId="6" w16cid:durableId="1310130976">
    <w:abstractNumId w:val="32"/>
  </w:num>
  <w:num w:numId="7" w16cid:durableId="506167016">
    <w:abstractNumId w:val="35"/>
  </w:num>
  <w:num w:numId="8" w16cid:durableId="1339576788">
    <w:abstractNumId w:val="25"/>
  </w:num>
  <w:num w:numId="9" w16cid:durableId="2050717759">
    <w:abstractNumId w:val="39"/>
  </w:num>
  <w:num w:numId="10" w16cid:durableId="1697653853">
    <w:abstractNumId w:val="27"/>
  </w:num>
  <w:num w:numId="11" w16cid:durableId="1056851668">
    <w:abstractNumId w:val="6"/>
  </w:num>
  <w:num w:numId="12" w16cid:durableId="48311972">
    <w:abstractNumId w:val="10"/>
  </w:num>
  <w:num w:numId="13" w16cid:durableId="2015257165">
    <w:abstractNumId w:val="14"/>
  </w:num>
  <w:num w:numId="14" w16cid:durableId="1804887473">
    <w:abstractNumId w:val="40"/>
  </w:num>
  <w:num w:numId="15" w16cid:durableId="280839185">
    <w:abstractNumId w:val="13"/>
  </w:num>
  <w:num w:numId="16" w16cid:durableId="319847486">
    <w:abstractNumId w:val="9"/>
  </w:num>
  <w:num w:numId="17" w16cid:durableId="445852787">
    <w:abstractNumId w:val="37"/>
  </w:num>
  <w:num w:numId="18" w16cid:durableId="2024547464">
    <w:abstractNumId w:val="28"/>
  </w:num>
  <w:num w:numId="19" w16cid:durableId="830024321">
    <w:abstractNumId w:val="23"/>
  </w:num>
  <w:num w:numId="20" w16cid:durableId="1666476579">
    <w:abstractNumId w:val="26"/>
  </w:num>
  <w:num w:numId="21" w16cid:durableId="564605769">
    <w:abstractNumId w:val="20"/>
  </w:num>
  <w:num w:numId="22" w16cid:durableId="733310120">
    <w:abstractNumId w:val="0"/>
  </w:num>
  <w:num w:numId="23" w16cid:durableId="1024012632">
    <w:abstractNumId w:val="38"/>
  </w:num>
  <w:num w:numId="24" w16cid:durableId="1014652955">
    <w:abstractNumId w:val="18"/>
  </w:num>
  <w:num w:numId="25" w16cid:durableId="810709205">
    <w:abstractNumId w:val="3"/>
  </w:num>
  <w:num w:numId="26" w16cid:durableId="2048407813">
    <w:abstractNumId w:val="31"/>
  </w:num>
  <w:num w:numId="27" w16cid:durableId="5822996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62892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61717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83730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8336209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95946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36865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51420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718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2836367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28102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989878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51441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889780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47441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298767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9284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100982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079832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695252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91418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872980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32EA"/>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C044B"/>
    <w:rsid w:val="006E75CB"/>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1A5B"/>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335EE"/>
    <w:rsid w:val="00E41EFD"/>
    <w:rsid w:val="00E4751B"/>
    <w:rsid w:val="00E61712"/>
    <w:rsid w:val="00E874DC"/>
    <w:rsid w:val="00EB32EA"/>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F6A45"/>
  <w15:chartTrackingRefBased/>
  <w15:docId w15:val="{A7AEE1BC-C676-4947-810A-378B2D5EE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35E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335E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2059</Words>
  <Characters>14233</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1899-12-31T23:00:00Z</cp:lastPrinted>
  <dcterms:created xsi:type="dcterms:W3CDTF">2025-07-01T10:51:00Z</dcterms:created>
  <dcterms:modified xsi:type="dcterms:W3CDTF">2025-07-01T10:51:00Z</dcterms:modified>
</cp:coreProperties>
</file>