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815AFA" w14:textId="10F50B04" w:rsidR="00B50972" w:rsidRPr="00D7104E" w:rsidRDefault="00000000" w:rsidP="00B50972">
      <w:pPr>
        <w:pStyle w:val="Nagwek3"/>
        <w:rPr>
          <w:rFonts w:ascii="Verdana" w:hAnsi="Verdana"/>
          <w:b w:val="0"/>
          <w:sz w:val="18"/>
          <w:szCs w:val="18"/>
        </w:rPr>
      </w:pPr>
      <w:r>
        <w:rPr>
          <w:rFonts w:ascii="Verdana" w:hAnsi="Verdana"/>
          <w:noProof/>
          <w:sz w:val="18"/>
          <w:szCs w:val="18"/>
        </w:rPr>
        <w:pict w14:anchorId="00AC521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alt="Obraz zawierający tekst, Czcionka, biały, zrzut ekranu&#10;&#10;Opis wygenerowany automatycznie" style="width:309.75pt;height:61.5pt;visibility:visible;mso-wrap-style:square">
            <v:imagedata r:id="rId8" o:title="Obraz zawierający tekst, Czcionka, biały, zrzut ekranu&#10;&#10;Opis wygenerowany automatycznie"/>
          </v:shape>
        </w:pict>
      </w:r>
      <w:r>
        <w:rPr>
          <w:rFonts w:ascii="Verdana" w:hAnsi="Verdana"/>
          <w:b w:val="0"/>
          <w:sz w:val="18"/>
          <w:szCs w:val="18"/>
        </w:rPr>
        <w:pict w14:anchorId="1B54E3B7">
          <v:shape id="_x0000_i1026" type="#_x0000_t75" style="width:107.25pt;height:24.7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/>
          </v:shape>
        </w:pict>
      </w:r>
    </w:p>
    <w:p w14:paraId="5A5B8449" w14:textId="5E26B1D7" w:rsidR="008D2AB8" w:rsidRPr="00D7104E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b w:val="0"/>
          <w:sz w:val="18"/>
          <w:szCs w:val="18"/>
        </w:rPr>
        <w:tab/>
      </w:r>
      <w:r w:rsidRPr="00D7104E">
        <w:rPr>
          <w:rFonts w:ascii="Verdana" w:hAnsi="Verdana"/>
          <w:b w:val="0"/>
          <w:sz w:val="18"/>
          <w:szCs w:val="18"/>
        </w:rPr>
        <w:tab/>
      </w:r>
      <w:r w:rsidRPr="00D7104E">
        <w:rPr>
          <w:rFonts w:ascii="Verdana" w:hAnsi="Verdana"/>
          <w:b w:val="0"/>
          <w:sz w:val="18"/>
          <w:szCs w:val="18"/>
        </w:rPr>
        <w:tab/>
      </w:r>
      <w:r w:rsidRPr="00D7104E">
        <w:rPr>
          <w:rFonts w:ascii="Verdana" w:hAnsi="Verdana"/>
          <w:b w:val="0"/>
          <w:sz w:val="18"/>
          <w:szCs w:val="18"/>
        </w:rPr>
        <w:tab/>
      </w:r>
      <w:r w:rsidRPr="00D7104E">
        <w:rPr>
          <w:rFonts w:ascii="Verdana" w:hAnsi="Verdana"/>
          <w:sz w:val="18"/>
          <w:szCs w:val="18"/>
        </w:rPr>
        <w:t xml:space="preserve">Załącznik nr </w:t>
      </w:r>
      <w:r w:rsidR="00012286" w:rsidRPr="00D7104E">
        <w:rPr>
          <w:rFonts w:ascii="Verdana" w:hAnsi="Verdana"/>
          <w:sz w:val="18"/>
          <w:szCs w:val="18"/>
        </w:rPr>
        <w:t>1</w:t>
      </w:r>
    </w:p>
    <w:p w14:paraId="03EECED9" w14:textId="77777777" w:rsidR="008D2AB8" w:rsidRPr="00D7104E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AB841D4" w14:textId="05E67E0C" w:rsidR="0014028B" w:rsidRPr="00D7104E" w:rsidRDefault="008D2AB8" w:rsidP="009B644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>FORMULARZ OFERTY</w:t>
      </w:r>
    </w:p>
    <w:p w14:paraId="4BC79497" w14:textId="77777777" w:rsidR="009B6442" w:rsidRPr="00D7104E" w:rsidRDefault="009B6442" w:rsidP="009B6442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04D67EED" w14:textId="77777777" w:rsidR="0014028B" w:rsidRPr="00D7104E" w:rsidRDefault="0014028B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013987A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NAZWA WYKONAWCY:……………………………………………………………………..</w:t>
      </w:r>
    </w:p>
    <w:p w14:paraId="2ACD4C26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20EF20C1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</w:t>
      </w:r>
    </w:p>
    <w:p w14:paraId="10C84284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Adres zamieszkania (dotyczy osób prowadzących działalność gospodarczą):………………………</w:t>
      </w:r>
    </w:p>
    <w:p w14:paraId="6DAC707B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POWIAT:…………………………………WOJEWÓDZTWO …………………………….............</w:t>
      </w:r>
    </w:p>
    <w:p w14:paraId="19D9A976" w14:textId="7A1EAC9F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TEL.…………………………………FAX ………………………………</w:t>
      </w:r>
    </w:p>
    <w:p w14:paraId="4E46C95E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E-MAIL………………………………………………………………………………………….</w:t>
      </w:r>
    </w:p>
    <w:p w14:paraId="0CA7E927" w14:textId="77777777" w:rsidR="0014028B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NIP…………………………………. REGON:………………………………………………...</w:t>
      </w:r>
    </w:p>
    <w:p w14:paraId="45F8EF0E" w14:textId="20A83405" w:rsidR="008D2AB8" w:rsidRPr="00D7104E" w:rsidRDefault="0014028B" w:rsidP="0014028B">
      <w:pPr>
        <w:tabs>
          <w:tab w:val="left" w:pos="694"/>
          <w:tab w:val="right" w:pos="9000"/>
        </w:tabs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</w:p>
    <w:p w14:paraId="0D7C07C8" w14:textId="77777777" w:rsidR="00C358E1" w:rsidRPr="00D7104E" w:rsidRDefault="00C358E1" w:rsidP="00C358E1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4956452" w14:textId="77777777" w:rsidR="008D2AB8" w:rsidRPr="00D7104E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Do: Nazwa i siedziba Zamawiającego:</w:t>
      </w:r>
    </w:p>
    <w:p w14:paraId="48E3EEDC" w14:textId="3B4F9F9A" w:rsidR="002F3454" w:rsidRPr="00D7104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 xml:space="preserve">Akademia Górniczo </w:t>
      </w:r>
      <w:r w:rsidR="00081DFA" w:rsidRPr="00D7104E">
        <w:rPr>
          <w:rFonts w:ascii="Verdana" w:hAnsi="Verdana"/>
          <w:b/>
          <w:sz w:val="18"/>
          <w:szCs w:val="18"/>
        </w:rPr>
        <w:t>–</w:t>
      </w:r>
      <w:r w:rsidRPr="00D7104E">
        <w:rPr>
          <w:rFonts w:ascii="Verdana" w:hAnsi="Verdana"/>
          <w:b/>
          <w:sz w:val="18"/>
          <w:szCs w:val="18"/>
        </w:rPr>
        <w:t xml:space="preserve"> Hutnicza</w:t>
      </w:r>
      <w:r w:rsidR="00081DFA" w:rsidRPr="00D7104E">
        <w:rPr>
          <w:rFonts w:ascii="Verdana" w:hAnsi="Verdana"/>
          <w:b/>
          <w:sz w:val="18"/>
          <w:szCs w:val="18"/>
        </w:rPr>
        <w:t xml:space="preserve"> </w:t>
      </w:r>
      <w:r w:rsidRPr="00D7104E">
        <w:rPr>
          <w:rFonts w:ascii="Verdana" w:hAnsi="Verdana"/>
          <w:b/>
          <w:sz w:val="18"/>
          <w:szCs w:val="18"/>
        </w:rPr>
        <w:t>im. Stanisława Staszica w Krakowie</w:t>
      </w:r>
    </w:p>
    <w:p w14:paraId="6B4F36D3" w14:textId="77777777" w:rsidR="008D2AB8" w:rsidRPr="00D7104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>Dział Zamówień Publicznych</w:t>
      </w:r>
      <w:r w:rsidR="008D2AB8" w:rsidRPr="00D7104E">
        <w:rPr>
          <w:rFonts w:ascii="Verdana" w:hAnsi="Verdana"/>
          <w:b/>
          <w:sz w:val="18"/>
          <w:szCs w:val="18"/>
        </w:rPr>
        <w:t xml:space="preserve">  </w:t>
      </w:r>
    </w:p>
    <w:p w14:paraId="58F732BD" w14:textId="77777777" w:rsidR="008D2AB8" w:rsidRPr="00D7104E" w:rsidRDefault="002F3454" w:rsidP="008D2AB8">
      <w:pPr>
        <w:ind w:right="-110"/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>Al. Mickiewicza</w:t>
      </w:r>
      <w:r w:rsidR="008D2AB8" w:rsidRPr="00D7104E">
        <w:rPr>
          <w:rFonts w:ascii="Verdana" w:hAnsi="Verdana"/>
          <w:b/>
          <w:sz w:val="18"/>
          <w:szCs w:val="18"/>
        </w:rPr>
        <w:t xml:space="preserve"> </w:t>
      </w:r>
      <w:r w:rsidRPr="00D7104E">
        <w:rPr>
          <w:rFonts w:ascii="Verdana" w:hAnsi="Verdana"/>
          <w:b/>
          <w:sz w:val="18"/>
          <w:szCs w:val="18"/>
        </w:rPr>
        <w:t>30</w:t>
      </w:r>
      <w:r w:rsidR="008D2AB8" w:rsidRPr="00D7104E">
        <w:rPr>
          <w:rFonts w:ascii="Verdana" w:hAnsi="Verdana"/>
          <w:b/>
          <w:sz w:val="18"/>
          <w:szCs w:val="18"/>
        </w:rPr>
        <w:t xml:space="preserve"> </w:t>
      </w:r>
    </w:p>
    <w:p w14:paraId="1E6260B1" w14:textId="77777777" w:rsidR="008D2AB8" w:rsidRPr="00D7104E" w:rsidRDefault="002F3454" w:rsidP="008D2AB8">
      <w:pPr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>30-059</w:t>
      </w:r>
      <w:r w:rsidR="008D2AB8" w:rsidRPr="00D7104E">
        <w:rPr>
          <w:rFonts w:ascii="Verdana" w:hAnsi="Verdana"/>
          <w:b/>
          <w:sz w:val="18"/>
          <w:szCs w:val="18"/>
        </w:rPr>
        <w:t xml:space="preserve"> </w:t>
      </w:r>
      <w:r w:rsidRPr="00D7104E">
        <w:rPr>
          <w:rFonts w:ascii="Verdana" w:hAnsi="Verdana"/>
          <w:b/>
          <w:sz w:val="18"/>
          <w:szCs w:val="18"/>
        </w:rPr>
        <w:t>Kraków</w:t>
      </w:r>
      <w:r w:rsidR="008D2AB8" w:rsidRPr="00D7104E">
        <w:rPr>
          <w:rFonts w:ascii="Verdana" w:hAnsi="Verdana"/>
          <w:b/>
          <w:sz w:val="18"/>
          <w:szCs w:val="18"/>
        </w:rPr>
        <w:t xml:space="preserve">,  </w:t>
      </w:r>
    </w:p>
    <w:p w14:paraId="55EA74C1" w14:textId="77777777" w:rsidR="00D90F6D" w:rsidRPr="00D7104E" w:rsidRDefault="00D90F6D" w:rsidP="008D2AB8">
      <w:pPr>
        <w:rPr>
          <w:rFonts w:ascii="Verdana" w:hAnsi="Verdana"/>
          <w:b/>
          <w:sz w:val="18"/>
          <w:szCs w:val="18"/>
        </w:rPr>
      </w:pPr>
    </w:p>
    <w:p w14:paraId="5C4B5FBE" w14:textId="1CCE9380" w:rsidR="00760AEB" w:rsidRPr="00D7104E" w:rsidRDefault="00A105DD" w:rsidP="00A105DD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7104E" w:rsidRPr="00D7104E">
        <w:rPr>
          <w:rFonts w:ascii="Verdana" w:hAnsi="Verdana"/>
          <w:b/>
          <w:sz w:val="18"/>
          <w:szCs w:val="18"/>
        </w:rPr>
        <w:t>Dostawa płyt edukacyjnych z układami FPGA (26 zestawów) oraz układów elektronicznych FPGA</w:t>
      </w:r>
      <w:r w:rsidR="007C1EC4">
        <w:rPr>
          <w:rFonts w:ascii="Verdana" w:hAnsi="Verdana"/>
          <w:b/>
          <w:sz w:val="18"/>
          <w:szCs w:val="18"/>
        </w:rPr>
        <w:t>+</w:t>
      </w:r>
      <w:r w:rsidR="00D7104E" w:rsidRPr="00D7104E">
        <w:rPr>
          <w:rFonts w:ascii="Verdana" w:hAnsi="Verdana"/>
          <w:b/>
          <w:sz w:val="18"/>
          <w:szCs w:val="18"/>
        </w:rPr>
        <w:t>HPS (12 zestawów) dla WIMIR DE-dzp.272-377/25</w:t>
      </w:r>
      <w:r w:rsidRPr="00D7104E">
        <w:rPr>
          <w:rFonts w:ascii="Verdana" w:hAnsi="Verdana"/>
          <w:b/>
          <w:sz w:val="18"/>
          <w:szCs w:val="18"/>
        </w:rPr>
        <w:t xml:space="preserve"> </w:t>
      </w:r>
      <w:r w:rsidRPr="00D7104E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57F03B77" w14:textId="77777777" w:rsidR="00AE2ADC" w:rsidRPr="00D7104E" w:rsidRDefault="00AE2ADC" w:rsidP="00AE2ADC">
      <w:pPr>
        <w:jc w:val="both"/>
        <w:rPr>
          <w:rFonts w:ascii="Verdana" w:hAnsi="Verdana"/>
          <w:sz w:val="18"/>
          <w:szCs w:val="18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"/>
        <w:gridCol w:w="1701"/>
        <w:gridCol w:w="1276"/>
        <w:gridCol w:w="850"/>
        <w:gridCol w:w="1418"/>
        <w:gridCol w:w="1456"/>
        <w:gridCol w:w="851"/>
        <w:gridCol w:w="2001"/>
      </w:tblGrid>
      <w:tr w:rsidR="00D7104E" w:rsidRPr="00D7104E" w14:paraId="47777FE7" w14:textId="77777777" w:rsidTr="00D7104E">
        <w:trPr>
          <w:trHeight w:val="645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6D6496E" w14:textId="77777777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  <w:bookmarkStart w:id="0" w:name="_Hlk184300427"/>
            <w:r w:rsidRPr="00D7104E">
              <w:rPr>
                <w:rFonts w:ascii="Verdana" w:hAnsi="Verdana"/>
                <w:sz w:val="16"/>
                <w:szCs w:val="16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CBDFE5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Nazwa elementu</w:t>
            </w:r>
          </w:p>
          <w:p w14:paraId="3959335A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E13D166" w14:textId="77777777" w:rsidR="00D7104E" w:rsidRPr="00D7104E" w:rsidRDefault="00D7104E" w:rsidP="00943AED">
            <w:pPr>
              <w:rPr>
                <w:rFonts w:ascii="Verdana" w:hAnsi="Verdana"/>
                <w:b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iCs/>
                <w:sz w:val="16"/>
                <w:szCs w:val="16"/>
              </w:rPr>
              <w:t>producent, model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954F764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Ilość</w:t>
            </w:r>
          </w:p>
          <w:p w14:paraId="5BA3A027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43D66E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Cena jednostkowa netto </w:t>
            </w: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8600C4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Wartość netto</w:t>
            </w:r>
          </w:p>
          <w:p w14:paraId="27D851FF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0CE619B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</w:t>
            </w:r>
          </w:p>
          <w:p w14:paraId="78833319" w14:textId="77777777" w:rsidR="00D7104E" w:rsidRPr="00D7104E" w:rsidRDefault="00D7104E" w:rsidP="00943AE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[23%]</w:t>
            </w:r>
          </w:p>
          <w:p w14:paraId="5C4C4456" w14:textId="77777777" w:rsidR="00D7104E" w:rsidRPr="00D7104E" w:rsidRDefault="00D7104E" w:rsidP="00943AED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4E673A0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 xml:space="preserve">Wartość brutto </w:t>
            </w:r>
          </w:p>
          <w:p w14:paraId="47EEBFE7" w14:textId="77777777" w:rsidR="00D7104E" w:rsidRPr="00D7104E" w:rsidRDefault="00D7104E" w:rsidP="00943AED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[PLN]</w:t>
            </w:r>
          </w:p>
          <w:p w14:paraId="2D44E7A5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 xml:space="preserve"> (z doliczonym </w:t>
            </w: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VAT)</w:t>
            </w:r>
          </w:p>
        </w:tc>
      </w:tr>
      <w:tr w:rsidR="00D7104E" w:rsidRPr="00D7104E" w14:paraId="22C9B18F" w14:textId="77777777" w:rsidTr="00D7104E">
        <w:trPr>
          <w:trHeight w:val="234"/>
        </w:trPr>
        <w:tc>
          <w:tcPr>
            <w:tcW w:w="4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E72AE63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98F444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DFA88D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D51E683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A051FC1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1A02C2B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8CB4D9A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A6D00EF" w14:textId="77777777" w:rsidR="00D7104E" w:rsidRPr="00D7104E" w:rsidRDefault="00D7104E" w:rsidP="00943AED">
            <w:pPr>
              <w:jc w:val="center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8</w:t>
            </w:r>
          </w:p>
        </w:tc>
      </w:tr>
      <w:tr w:rsidR="00D7104E" w:rsidRPr="00D7104E" w14:paraId="79B7157E" w14:textId="77777777" w:rsidTr="00D7104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EAD8188" w14:textId="77777777" w:rsidR="00D7104E" w:rsidRPr="00D7104E" w:rsidRDefault="00D7104E" w:rsidP="00943A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F1C4A" w14:textId="47F2C661" w:rsidR="00D7104E" w:rsidRPr="00D7104E" w:rsidRDefault="00D7104E" w:rsidP="00943AED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Płyty edukacyjne z układami FPGA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D3393" w14:textId="77777777" w:rsidR="00D7104E" w:rsidRPr="00D7104E" w:rsidRDefault="00D7104E" w:rsidP="00943AE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06F70" w14:textId="16E5AABF" w:rsidR="00D7104E" w:rsidRPr="00D7104E" w:rsidRDefault="00D7104E" w:rsidP="00D7104E">
            <w:pPr>
              <w:ind w:right="-69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26 zest.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D7C7" w14:textId="77777777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5E10F" w14:textId="77777777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C7C846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5B1EBE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104E" w:rsidRPr="00D7104E" w14:paraId="6C7032C8" w14:textId="77777777" w:rsidTr="00D7104E">
        <w:trPr>
          <w:trHeight w:val="327"/>
        </w:trPr>
        <w:tc>
          <w:tcPr>
            <w:tcW w:w="42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5465564" w14:textId="42F631F4" w:rsidR="00D7104E" w:rsidRPr="00D7104E" w:rsidRDefault="00D7104E" w:rsidP="00943A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6C302" w14:textId="3C090221" w:rsidR="00D7104E" w:rsidRPr="00D7104E" w:rsidRDefault="00D7104E" w:rsidP="00943AED">
            <w:pPr>
              <w:pStyle w:val="NormalnyWeb"/>
              <w:spacing w:before="0" w:beforeAutospacing="0" w:after="0" w:afterAutospacing="0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Układy elektroniczne FPGA+HPS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3E9DC" w14:textId="77777777" w:rsidR="00D7104E" w:rsidRPr="00D7104E" w:rsidRDefault="00D7104E" w:rsidP="00943AED">
            <w:pPr>
              <w:suppressAutoHyphens/>
              <w:spacing w:after="120"/>
              <w:rPr>
                <w:rFonts w:ascii="Verdana" w:hAnsi="Verdana"/>
                <w:b/>
                <w:sz w:val="16"/>
                <w:szCs w:val="16"/>
                <w:lang w:eastAsia="zh-CN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F775C" w14:textId="1EFACF0B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12 zest.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2E77B" w14:textId="77777777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45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7121A" w14:textId="77777777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4AE6708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1B373D9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  <w:tr w:rsidR="00D7104E" w:rsidRPr="00D7104E" w14:paraId="5EE3BD24" w14:textId="77777777" w:rsidTr="00943AED">
        <w:trPr>
          <w:trHeight w:val="163"/>
        </w:trPr>
        <w:tc>
          <w:tcPr>
            <w:tcW w:w="5667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FC084FF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  <w:p w14:paraId="17BB1F27" w14:textId="77777777" w:rsidR="00D7104E" w:rsidRPr="00D7104E" w:rsidRDefault="00D7104E" w:rsidP="00943AE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D7104E">
              <w:rPr>
                <w:rFonts w:ascii="Verdana" w:hAnsi="Verdana"/>
                <w:b/>
                <w:bCs/>
                <w:sz w:val="16"/>
                <w:szCs w:val="16"/>
              </w:rPr>
              <w:t>RAZEM:</w:t>
            </w:r>
          </w:p>
          <w:p w14:paraId="00A6E008" w14:textId="77777777" w:rsidR="00D7104E" w:rsidRPr="00D7104E" w:rsidRDefault="00D7104E" w:rsidP="00943AED">
            <w:pPr>
              <w:ind w:right="425"/>
              <w:jc w:val="right"/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1CED439D" w14:textId="77777777" w:rsidR="00D7104E" w:rsidRPr="00D7104E" w:rsidRDefault="00D7104E" w:rsidP="00943AED">
            <w:pPr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Cena netto za całość zamówienia /słownie: …………………………./</w:t>
            </w:r>
          </w:p>
          <w:p w14:paraId="5547940F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Cena brutto za całość zamówienia/słownie: ……………………..…/</w:t>
            </w:r>
          </w:p>
          <w:p w14:paraId="3607E75E" w14:textId="41758C44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  <w:r w:rsidRPr="00D7104E">
              <w:rPr>
                <w:rFonts w:ascii="Verdana" w:hAnsi="Verdana"/>
                <w:sz w:val="16"/>
                <w:szCs w:val="16"/>
              </w:rPr>
              <w:t>Vat………………………………………………………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3D01F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C942056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A94C60" w14:textId="77777777" w:rsidR="00D7104E" w:rsidRPr="00D7104E" w:rsidRDefault="00D7104E" w:rsidP="00943AED">
            <w:pPr>
              <w:ind w:right="425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61DBE5BE" w14:textId="77777777" w:rsidR="00D7104E" w:rsidRPr="00D7104E" w:rsidRDefault="00D7104E" w:rsidP="00D7104E">
      <w:pPr>
        <w:pStyle w:val="Tekstpodstawowy"/>
        <w:rPr>
          <w:rFonts w:ascii="Verdana" w:hAnsi="Verdana"/>
          <w:sz w:val="18"/>
          <w:szCs w:val="18"/>
        </w:rPr>
      </w:pPr>
    </w:p>
    <w:p w14:paraId="4C0997CB" w14:textId="77777777" w:rsidR="00D7104E" w:rsidRPr="00D7104E" w:rsidRDefault="00D7104E" w:rsidP="00D7104E">
      <w:pPr>
        <w:pStyle w:val="Tekstpodstawowy"/>
        <w:rPr>
          <w:rFonts w:ascii="Verdana" w:hAnsi="Verdana"/>
          <w:b w:val="0"/>
          <w:sz w:val="18"/>
          <w:szCs w:val="18"/>
        </w:rPr>
      </w:pPr>
    </w:p>
    <w:p w14:paraId="2711248F" w14:textId="235AEF44" w:rsidR="00D7104E" w:rsidRPr="00D7104E" w:rsidRDefault="00D7104E" w:rsidP="00D7104E">
      <w:pPr>
        <w:widowControl w:val="0"/>
        <w:ind w:right="1"/>
        <w:jc w:val="both"/>
        <w:rPr>
          <w:rFonts w:ascii="Verdana" w:hAnsi="Verdana"/>
          <w:b/>
          <w:i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 xml:space="preserve">Termin realizacji zamówienia:  do 28 dni </w:t>
      </w:r>
      <w:r w:rsidRPr="00D7104E">
        <w:rPr>
          <w:rFonts w:ascii="Verdana" w:hAnsi="Verdana"/>
          <w:bCs/>
          <w:sz w:val="18"/>
          <w:szCs w:val="18"/>
        </w:rPr>
        <w:t xml:space="preserve">od daty podpisania umowy </w:t>
      </w:r>
    </w:p>
    <w:p w14:paraId="57B4454F" w14:textId="77777777" w:rsidR="00D7104E" w:rsidRPr="00D7104E" w:rsidRDefault="00D7104E" w:rsidP="00D7104E">
      <w:pPr>
        <w:pStyle w:val="Tekstpodstawowy"/>
        <w:spacing w:line="240" w:lineRule="auto"/>
        <w:rPr>
          <w:rFonts w:ascii="Verdana" w:hAnsi="Verdana"/>
          <w:sz w:val="18"/>
          <w:szCs w:val="18"/>
          <w:highlight w:val="yellow"/>
        </w:rPr>
      </w:pPr>
    </w:p>
    <w:p w14:paraId="39D3CCDA" w14:textId="15CCC14C" w:rsidR="00D7104E" w:rsidRPr="00D7104E" w:rsidRDefault="00D7104E" w:rsidP="00D7104E">
      <w:pPr>
        <w:widowControl w:val="0"/>
        <w:jc w:val="both"/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b/>
          <w:sz w:val="18"/>
          <w:szCs w:val="18"/>
        </w:rPr>
        <w:t>Okres udzielonej gwarancji: ……….</w:t>
      </w:r>
      <w:r w:rsidRPr="00D7104E">
        <w:rPr>
          <w:rFonts w:ascii="Verdana" w:hAnsi="Verdana"/>
          <w:b/>
          <w:bCs/>
          <w:sz w:val="18"/>
          <w:szCs w:val="18"/>
        </w:rPr>
        <w:t>miesięcy</w:t>
      </w:r>
      <w:r w:rsidRPr="00D7104E">
        <w:rPr>
          <w:rFonts w:ascii="Verdana" w:hAnsi="Verdana"/>
          <w:sz w:val="18"/>
          <w:szCs w:val="18"/>
        </w:rPr>
        <w:t>*)</w:t>
      </w:r>
      <w:r w:rsidRPr="00D7104E">
        <w:rPr>
          <w:rFonts w:ascii="Verdana" w:hAnsi="Verdana"/>
          <w:i/>
          <w:iCs/>
          <w:sz w:val="18"/>
          <w:szCs w:val="18"/>
          <w:highlight w:val="yellow"/>
        </w:rPr>
        <w:t xml:space="preserve"> ( kryterium oceny ofert).</w:t>
      </w:r>
    </w:p>
    <w:p w14:paraId="7B8657C6" w14:textId="57252B79" w:rsidR="00AE2ADC" w:rsidRPr="00BD1422" w:rsidRDefault="00AE2ADC" w:rsidP="00AE2ADC">
      <w:pPr>
        <w:jc w:val="both"/>
        <w:rPr>
          <w:rFonts w:ascii="Verdana" w:hAnsi="Verdana"/>
          <w:sz w:val="16"/>
          <w:szCs w:val="16"/>
        </w:rPr>
      </w:pPr>
      <w:r w:rsidRPr="00BD1422">
        <w:rPr>
          <w:rFonts w:ascii="Verdana" w:hAnsi="Verdana"/>
          <w:sz w:val="16"/>
          <w:szCs w:val="16"/>
        </w:rPr>
        <w:t xml:space="preserve">*)Zamawiający informuje, że w przypadku braku wpisania gwarancji przez Wykonawcę, Zamawiający przyjmie gwarancję minimalną </w:t>
      </w:r>
      <w:r w:rsidR="00D7104E" w:rsidRPr="00BD1422">
        <w:rPr>
          <w:rFonts w:ascii="Verdana" w:hAnsi="Verdana"/>
          <w:sz w:val="16"/>
          <w:szCs w:val="16"/>
        </w:rPr>
        <w:t>wskazaną w SWZ.</w:t>
      </w:r>
    </w:p>
    <w:p w14:paraId="75D765DF" w14:textId="77777777" w:rsidR="00D90F6D" w:rsidRPr="00D7104E" w:rsidRDefault="00D90F6D" w:rsidP="00AE2ADC">
      <w:pPr>
        <w:jc w:val="both"/>
        <w:rPr>
          <w:rFonts w:ascii="Verdana" w:hAnsi="Verdana"/>
          <w:sz w:val="18"/>
          <w:szCs w:val="18"/>
        </w:rPr>
      </w:pPr>
    </w:p>
    <w:bookmarkEnd w:id="0"/>
    <w:p w14:paraId="012EFD3E" w14:textId="02CDF7F2" w:rsidR="00A105DD" w:rsidRPr="00D7104E" w:rsidRDefault="00A105DD" w:rsidP="00A105DD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</w:p>
    <w:p w14:paraId="484C029B" w14:textId="1C4ED774" w:rsidR="0005466A" w:rsidRPr="00D7104E" w:rsidRDefault="00A105DD" w:rsidP="00FE665E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D7104E">
        <w:rPr>
          <w:rFonts w:ascii="Verdana" w:hAnsi="Verdana"/>
          <w:b/>
          <w:sz w:val="18"/>
          <w:szCs w:val="18"/>
        </w:rPr>
        <w:t xml:space="preserve"> TAK/NIE</w:t>
      </w:r>
    </w:p>
    <w:p w14:paraId="43BDC172" w14:textId="32F4F111" w:rsidR="00FE665E" w:rsidRPr="00D7104E" w:rsidRDefault="00FE665E" w:rsidP="00916967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b w:val="0"/>
          <w:bCs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lastRenderedPageBreak/>
        <w:t xml:space="preserve">Termin płatności: </w:t>
      </w:r>
      <w:r w:rsidRPr="00D7104E">
        <w:rPr>
          <w:rFonts w:ascii="Verdana" w:hAnsi="Verdana"/>
          <w:b w:val="0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AF199AA" w14:textId="5E9E6750" w:rsidR="008D2AB8" w:rsidRPr="00D7104E" w:rsidRDefault="008D2AB8" w:rsidP="00FE665E">
      <w:pPr>
        <w:jc w:val="both"/>
        <w:rPr>
          <w:rFonts w:ascii="Verdana" w:hAnsi="Verdana"/>
          <w:sz w:val="18"/>
          <w:szCs w:val="18"/>
        </w:rPr>
      </w:pPr>
    </w:p>
    <w:p w14:paraId="0E88C139" w14:textId="77777777" w:rsidR="00D90F6D" w:rsidRPr="00D7104E" w:rsidRDefault="00D90F6D" w:rsidP="00D90F6D">
      <w:pPr>
        <w:pStyle w:val="Tekstpodstawowy"/>
        <w:widowControl/>
        <w:spacing w:line="240" w:lineRule="auto"/>
        <w:ind w:right="-47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  <w:u w:val="single"/>
        </w:rPr>
        <w:t>Jednocześnie oświadczamy, że:</w:t>
      </w:r>
    </w:p>
    <w:p w14:paraId="2F695318" w14:textId="77777777" w:rsidR="00D90F6D" w:rsidRPr="00D7104E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7104E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76A579B6" w14:textId="77777777" w:rsidR="00D90F6D" w:rsidRPr="00D7104E" w:rsidRDefault="00D90F6D" w:rsidP="00D90F6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7104E">
        <w:rPr>
          <w:rFonts w:ascii="Verdana" w:hAnsi="Verdana"/>
          <w:color w:val="000000"/>
          <w:sz w:val="18"/>
          <w:szCs w:val="18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D7104E">
        <w:rPr>
          <w:rFonts w:ascii="Verdana" w:hAnsi="Verdana"/>
          <w:color w:val="000000"/>
          <w:sz w:val="18"/>
          <w:szCs w:val="18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D7104E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453B2B96" w14:textId="77777777" w:rsidR="00D90F6D" w:rsidRPr="00D710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A03E5B3" w14:textId="77777777" w:rsidR="00D90F6D" w:rsidRPr="00D7104E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104E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8FAD16" w14:textId="77777777" w:rsidR="00D90F6D" w:rsidRPr="00D7104E" w:rsidRDefault="00D90F6D" w:rsidP="00D90F6D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7104E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CF01382" w14:textId="77777777" w:rsidR="00D90F6D" w:rsidRPr="00D7104E" w:rsidRDefault="00D90F6D" w:rsidP="00D90F6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90F6D" w:rsidRPr="00D7104E" w14:paraId="554E0EC7" w14:textId="77777777" w:rsidTr="00EF72B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295F5B" w14:textId="77777777" w:rsidR="00D90F6D" w:rsidRPr="00D710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104E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3C0D16" w14:textId="77777777" w:rsidR="00D90F6D" w:rsidRPr="00D710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104E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9CED578" w14:textId="77777777" w:rsidR="00D90F6D" w:rsidRPr="00D710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104E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E01337" w14:textId="77777777" w:rsidR="00D90F6D" w:rsidRPr="00D7104E" w:rsidRDefault="00D90F6D" w:rsidP="00EF72B1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7104E">
              <w:rPr>
                <w:rFonts w:ascii="Verdana" w:hAnsi="Verdana"/>
                <w:sz w:val="18"/>
                <w:szCs w:val="18"/>
              </w:rPr>
              <w:t>Nazwa podwykonawcy</w:t>
            </w:r>
            <w:r w:rsidRPr="00D7104E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D90F6D" w:rsidRPr="00D7104E" w14:paraId="1D9B07BE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99D46A" w14:textId="77777777" w:rsidR="00D90F6D" w:rsidRPr="00D7104E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6C477" w14:textId="77777777" w:rsidR="00D90F6D" w:rsidRPr="00D710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5C00E5" w14:textId="77777777" w:rsidR="00D90F6D" w:rsidRPr="00D710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D90F6D" w:rsidRPr="00D7104E" w14:paraId="2D666970" w14:textId="77777777" w:rsidTr="00EF72B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84C07D" w14:textId="77777777" w:rsidR="00D90F6D" w:rsidRPr="00D7104E" w:rsidRDefault="00D90F6D" w:rsidP="00EF72B1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96BA8" w14:textId="77777777" w:rsidR="00D90F6D" w:rsidRPr="00D710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03C340" w14:textId="77777777" w:rsidR="00D90F6D" w:rsidRPr="00D7104E" w:rsidRDefault="00D90F6D" w:rsidP="00EF72B1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4CE7A97B" w14:textId="77777777" w:rsidR="00D90F6D" w:rsidRPr="00D710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E5DAB92" w14:textId="77777777" w:rsidR="00D90F6D" w:rsidRPr="00D7104E" w:rsidRDefault="00D90F6D" w:rsidP="00D90F6D">
      <w:pPr>
        <w:pStyle w:val="Nagwek1"/>
        <w:rPr>
          <w:rFonts w:ascii="Verdana" w:hAnsi="Verdana" w:cs="Times New Roman"/>
          <w:sz w:val="18"/>
          <w:szCs w:val="18"/>
        </w:rPr>
      </w:pPr>
      <w:r w:rsidRPr="00D7104E">
        <w:rPr>
          <w:rFonts w:ascii="Verdana" w:hAnsi="Verdana" w:cs="Times New Roman"/>
          <w:sz w:val="18"/>
          <w:szCs w:val="18"/>
        </w:rPr>
        <w:tab/>
        <w:t>Imię i Nazwisko</w:t>
      </w:r>
      <w:r w:rsidRPr="00D7104E">
        <w:rPr>
          <w:rFonts w:ascii="Verdana" w:hAnsi="Verdana" w:cs="Times New Roman"/>
          <w:sz w:val="18"/>
          <w:szCs w:val="18"/>
        </w:rPr>
        <w:tab/>
      </w:r>
      <w:r w:rsidRPr="00D7104E">
        <w:rPr>
          <w:rFonts w:ascii="Verdana" w:hAnsi="Verdana" w:cs="Times New Roman"/>
          <w:sz w:val="18"/>
          <w:szCs w:val="18"/>
        </w:rPr>
        <w:tab/>
      </w:r>
      <w:r w:rsidRPr="00D7104E">
        <w:rPr>
          <w:rFonts w:ascii="Verdana" w:hAnsi="Verdana" w:cs="Times New Roman"/>
          <w:sz w:val="18"/>
          <w:szCs w:val="18"/>
        </w:rPr>
        <w:tab/>
      </w:r>
      <w:r w:rsidRPr="00D7104E">
        <w:rPr>
          <w:rFonts w:ascii="Verdana" w:hAnsi="Verdana" w:cs="Times New Roman"/>
          <w:sz w:val="18"/>
          <w:szCs w:val="18"/>
        </w:rPr>
        <w:tab/>
      </w:r>
      <w:r w:rsidRPr="00D7104E">
        <w:rPr>
          <w:rFonts w:ascii="Verdana" w:hAnsi="Verdana" w:cs="Times New Roman"/>
          <w:sz w:val="18"/>
          <w:szCs w:val="18"/>
        </w:rPr>
        <w:tab/>
      </w:r>
      <w:r w:rsidRPr="00D7104E">
        <w:rPr>
          <w:rFonts w:ascii="Verdana" w:hAnsi="Verdana" w:cs="Times New Roman"/>
          <w:sz w:val="18"/>
          <w:szCs w:val="18"/>
        </w:rPr>
        <w:tab/>
      </w:r>
      <w:r w:rsidRPr="00D7104E">
        <w:rPr>
          <w:rFonts w:ascii="Verdana" w:hAnsi="Verdana" w:cs="Times New Roman"/>
          <w:sz w:val="18"/>
          <w:szCs w:val="18"/>
        </w:rPr>
        <w:tab/>
      </w:r>
    </w:p>
    <w:p w14:paraId="0850F7EE" w14:textId="60CEB8FE" w:rsidR="00D90F6D" w:rsidRPr="00D7104E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104E">
        <w:rPr>
          <w:rFonts w:ascii="Verdana" w:hAnsi="Verdana"/>
          <w:sz w:val="18"/>
          <w:szCs w:val="18"/>
        </w:rPr>
        <w:tab/>
      </w:r>
      <w:r w:rsidRPr="00D7104E">
        <w:rPr>
          <w:rFonts w:ascii="Verdana" w:hAnsi="Verdana"/>
          <w:sz w:val="18"/>
          <w:szCs w:val="18"/>
        </w:rPr>
        <w:tab/>
      </w:r>
    </w:p>
    <w:p w14:paraId="254429F3" w14:textId="77777777" w:rsidR="00D90F6D" w:rsidRPr="00D7104E" w:rsidRDefault="00D90F6D" w:rsidP="000D0629">
      <w:pPr>
        <w:tabs>
          <w:tab w:val="left" w:pos="426"/>
        </w:tabs>
        <w:ind w:left="425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7104E">
        <w:rPr>
          <w:rFonts w:ascii="Verdana" w:hAnsi="Verdana"/>
          <w:sz w:val="18"/>
          <w:szCs w:val="18"/>
        </w:rPr>
        <w:tab/>
      </w:r>
      <w:r w:rsidRPr="00D7104E">
        <w:rPr>
          <w:rFonts w:ascii="Verdana" w:hAnsi="Verdana"/>
          <w:sz w:val="18"/>
          <w:szCs w:val="18"/>
        </w:rPr>
        <w:tab/>
        <w:t xml:space="preserve"> </w:t>
      </w:r>
    </w:p>
    <w:p w14:paraId="430A0381" w14:textId="77777777" w:rsidR="00D90F6D" w:rsidRPr="00D7104E" w:rsidRDefault="00D90F6D" w:rsidP="00D90F6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235367D" w14:textId="77777777" w:rsidR="00D90F6D" w:rsidRPr="00D710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upoważnienie dla powyżej wskazanych osób wynika z następującego (ych) dokumentu(ów)</w:t>
      </w:r>
    </w:p>
    <w:p w14:paraId="7E785650" w14:textId="77777777" w:rsidR="00D90F6D" w:rsidRPr="00D7104E" w:rsidRDefault="00D90F6D" w:rsidP="00D90F6D">
      <w:pPr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69943378" w14:textId="77777777" w:rsidR="00D90F6D" w:rsidRPr="00D7104E" w:rsidRDefault="00D90F6D" w:rsidP="00D90F6D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załącznikami do niniejszej oferty są:</w:t>
      </w:r>
    </w:p>
    <w:p w14:paraId="75877EE6" w14:textId="77777777" w:rsidR="00D90F6D" w:rsidRPr="00D710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A1C2481" w14:textId="6B82A53B" w:rsidR="00D90F6D" w:rsidRPr="00D710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……………………………………………..…………………………………………</w:t>
      </w:r>
    </w:p>
    <w:p w14:paraId="54B158E1" w14:textId="5FC03373" w:rsidR="00D90F6D" w:rsidRPr="00D710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.............................................................................</w:t>
      </w:r>
    </w:p>
    <w:p w14:paraId="32AB9EC8" w14:textId="77777777" w:rsidR="00D90F6D" w:rsidRPr="00D7104E" w:rsidRDefault="00D90F6D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003D7768" w14:textId="3AB9B069" w:rsidR="009B6442" w:rsidRPr="00D7104E" w:rsidRDefault="009B6442" w:rsidP="00D90F6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7104E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113879BC" w14:textId="00B191E7" w:rsidR="00FE545C" w:rsidRPr="00D7104E" w:rsidRDefault="00D90F6D" w:rsidP="009B6442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8"/>
          <w:szCs w:val="18"/>
          <w:lang w:eastAsia="zh-CN"/>
        </w:rPr>
      </w:pPr>
      <w:r w:rsidRPr="00D710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Oferta</w:t>
      </w:r>
      <w:r w:rsidRPr="00D710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710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powinna</w:t>
      </w:r>
      <w:r w:rsidRPr="00D710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710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być sporządzona</w:t>
      </w:r>
      <w:r w:rsidRPr="00D710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 xml:space="preserve"> </w:t>
      </w:r>
      <w:r w:rsidRPr="00D7104E">
        <w:rPr>
          <w:rFonts w:ascii="Verdana" w:eastAsia="Calibri" w:hAnsi="Verdana"/>
          <w:b/>
          <w:i/>
          <w:color w:val="FF0000"/>
          <w:sz w:val="18"/>
          <w:szCs w:val="18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D7104E">
        <w:rPr>
          <w:rFonts w:ascii="Verdana" w:eastAsia="Calibri" w:hAnsi="Verdana"/>
          <w:i/>
          <w:color w:val="FF0000"/>
          <w:sz w:val="18"/>
          <w:szCs w:val="18"/>
          <w:lang w:eastAsia="zh-CN"/>
        </w:rPr>
        <w:t>.</w:t>
      </w:r>
    </w:p>
    <w:sectPr w:rsidR="00FE545C" w:rsidRPr="00D7104E" w:rsidSect="009B64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C0ED3" w14:textId="77777777" w:rsidR="00904D8F" w:rsidRDefault="00904D8F">
      <w:r>
        <w:separator/>
      </w:r>
    </w:p>
  </w:endnote>
  <w:endnote w:type="continuationSeparator" w:id="0">
    <w:p w14:paraId="1EA51CD9" w14:textId="77777777" w:rsidR="00904D8F" w:rsidRDefault="00904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2A954" w14:textId="77777777" w:rsidR="002F3454" w:rsidRDefault="002F345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FB1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7224FA" w14:textId="77777777" w:rsidR="002F3454" w:rsidRDefault="002F345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C22FE" w14:textId="77777777" w:rsidR="00904D8F" w:rsidRDefault="00904D8F">
      <w:r>
        <w:separator/>
      </w:r>
    </w:p>
  </w:footnote>
  <w:footnote w:type="continuationSeparator" w:id="0">
    <w:p w14:paraId="01B58E60" w14:textId="77777777" w:rsidR="00904D8F" w:rsidRDefault="00904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4D0A8" w14:textId="77777777" w:rsidR="002F3454" w:rsidRDefault="002F34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D511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D80825" w14:textId="77777777" w:rsidR="002F3454" w:rsidRDefault="002F34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5251E"/>
    <w:multiLevelType w:val="hybridMultilevel"/>
    <w:tmpl w:val="E0A4A7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06D89"/>
    <w:multiLevelType w:val="hybridMultilevel"/>
    <w:tmpl w:val="670839CE"/>
    <w:lvl w:ilvl="0" w:tplc="67F6E1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1B538C0"/>
    <w:multiLevelType w:val="hybridMultilevel"/>
    <w:tmpl w:val="A5623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4438D"/>
    <w:multiLevelType w:val="hybridMultilevel"/>
    <w:tmpl w:val="CE9CEB7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029386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124067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40612914">
    <w:abstractNumId w:val="2"/>
  </w:num>
  <w:num w:numId="4" w16cid:durableId="295570760">
    <w:abstractNumId w:val="7"/>
  </w:num>
  <w:num w:numId="5" w16cid:durableId="46563410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5427676">
    <w:abstractNumId w:val="6"/>
  </w:num>
  <w:num w:numId="7" w16cid:durableId="1249995574">
    <w:abstractNumId w:val="8"/>
  </w:num>
  <w:num w:numId="8" w16cid:durableId="429010045">
    <w:abstractNumId w:val="0"/>
  </w:num>
  <w:num w:numId="9" w16cid:durableId="2017227091">
    <w:abstractNumId w:val="3"/>
  </w:num>
  <w:num w:numId="10" w16cid:durableId="312105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3D0E"/>
    <w:rsid w:val="00012286"/>
    <w:rsid w:val="00022AAB"/>
    <w:rsid w:val="0005466A"/>
    <w:rsid w:val="0005490B"/>
    <w:rsid w:val="00066C75"/>
    <w:rsid w:val="000704FC"/>
    <w:rsid w:val="00071CCC"/>
    <w:rsid w:val="00077052"/>
    <w:rsid w:val="00081DFA"/>
    <w:rsid w:val="000973AF"/>
    <w:rsid w:val="000A574A"/>
    <w:rsid w:val="000A73C0"/>
    <w:rsid w:val="000B731D"/>
    <w:rsid w:val="000D0629"/>
    <w:rsid w:val="000D0FEF"/>
    <w:rsid w:val="000D5E03"/>
    <w:rsid w:val="000D6134"/>
    <w:rsid w:val="000D7143"/>
    <w:rsid w:val="000E09C7"/>
    <w:rsid w:val="000E4148"/>
    <w:rsid w:val="000F6589"/>
    <w:rsid w:val="00106636"/>
    <w:rsid w:val="001115E3"/>
    <w:rsid w:val="00116EC6"/>
    <w:rsid w:val="00124E3F"/>
    <w:rsid w:val="0014028B"/>
    <w:rsid w:val="001420A7"/>
    <w:rsid w:val="001801DD"/>
    <w:rsid w:val="00184B2B"/>
    <w:rsid w:val="001A1BC7"/>
    <w:rsid w:val="001A4222"/>
    <w:rsid w:val="001B2C9A"/>
    <w:rsid w:val="001B6313"/>
    <w:rsid w:val="001D4312"/>
    <w:rsid w:val="001D4612"/>
    <w:rsid w:val="001E448C"/>
    <w:rsid w:val="001F1CD7"/>
    <w:rsid w:val="00207E98"/>
    <w:rsid w:val="00223FF2"/>
    <w:rsid w:val="0026316F"/>
    <w:rsid w:val="002723B0"/>
    <w:rsid w:val="00281337"/>
    <w:rsid w:val="0029472B"/>
    <w:rsid w:val="00295D3E"/>
    <w:rsid w:val="002A62F1"/>
    <w:rsid w:val="002C0B6A"/>
    <w:rsid w:val="002C123A"/>
    <w:rsid w:val="002C5511"/>
    <w:rsid w:val="002F3454"/>
    <w:rsid w:val="00315A4A"/>
    <w:rsid w:val="00316FCD"/>
    <w:rsid w:val="00330366"/>
    <w:rsid w:val="00330509"/>
    <w:rsid w:val="003361CD"/>
    <w:rsid w:val="00360B10"/>
    <w:rsid w:val="00392510"/>
    <w:rsid w:val="0039411E"/>
    <w:rsid w:val="003B182C"/>
    <w:rsid w:val="003B5251"/>
    <w:rsid w:val="003E41EE"/>
    <w:rsid w:val="003E6ADA"/>
    <w:rsid w:val="003F20DE"/>
    <w:rsid w:val="00400A53"/>
    <w:rsid w:val="00410B10"/>
    <w:rsid w:val="00411C81"/>
    <w:rsid w:val="00416A75"/>
    <w:rsid w:val="004177D4"/>
    <w:rsid w:val="00423BE3"/>
    <w:rsid w:val="0043742B"/>
    <w:rsid w:val="004528E6"/>
    <w:rsid w:val="00482921"/>
    <w:rsid w:val="004B7300"/>
    <w:rsid w:val="004C6753"/>
    <w:rsid w:val="004D3DBB"/>
    <w:rsid w:val="004E6A83"/>
    <w:rsid w:val="004F31E4"/>
    <w:rsid w:val="00524604"/>
    <w:rsid w:val="005371A2"/>
    <w:rsid w:val="00540107"/>
    <w:rsid w:val="00546577"/>
    <w:rsid w:val="0055705E"/>
    <w:rsid w:val="00561AEA"/>
    <w:rsid w:val="00570B44"/>
    <w:rsid w:val="005809B5"/>
    <w:rsid w:val="00593486"/>
    <w:rsid w:val="00595C87"/>
    <w:rsid w:val="005D2C65"/>
    <w:rsid w:val="005E261C"/>
    <w:rsid w:val="005E6D94"/>
    <w:rsid w:val="00614492"/>
    <w:rsid w:val="0063384F"/>
    <w:rsid w:val="0063701C"/>
    <w:rsid w:val="006406D7"/>
    <w:rsid w:val="00643C6F"/>
    <w:rsid w:val="00646202"/>
    <w:rsid w:val="0065053D"/>
    <w:rsid w:val="0065192E"/>
    <w:rsid w:val="0065290F"/>
    <w:rsid w:val="00652B21"/>
    <w:rsid w:val="00657AF9"/>
    <w:rsid w:val="006815F6"/>
    <w:rsid w:val="006A5BCC"/>
    <w:rsid w:val="006C0F22"/>
    <w:rsid w:val="006D587D"/>
    <w:rsid w:val="00711664"/>
    <w:rsid w:val="007121DC"/>
    <w:rsid w:val="0071709F"/>
    <w:rsid w:val="007173A8"/>
    <w:rsid w:val="00725136"/>
    <w:rsid w:val="00750BFA"/>
    <w:rsid w:val="00756378"/>
    <w:rsid w:val="00760AEB"/>
    <w:rsid w:val="007622F6"/>
    <w:rsid w:val="0077138C"/>
    <w:rsid w:val="007748F0"/>
    <w:rsid w:val="0078382A"/>
    <w:rsid w:val="007A093F"/>
    <w:rsid w:val="007A167B"/>
    <w:rsid w:val="007A4321"/>
    <w:rsid w:val="007C0B52"/>
    <w:rsid w:val="007C1EC4"/>
    <w:rsid w:val="008135FF"/>
    <w:rsid w:val="00833933"/>
    <w:rsid w:val="00846D74"/>
    <w:rsid w:val="00853083"/>
    <w:rsid w:val="00856FE1"/>
    <w:rsid w:val="00857133"/>
    <w:rsid w:val="008A325E"/>
    <w:rsid w:val="008A3882"/>
    <w:rsid w:val="008A774F"/>
    <w:rsid w:val="008A7D32"/>
    <w:rsid w:val="008B2F0C"/>
    <w:rsid w:val="008B4928"/>
    <w:rsid w:val="008B5C38"/>
    <w:rsid w:val="008C1FE8"/>
    <w:rsid w:val="008C5036"/>
    <w:rsid w:val="008D2AB8"/>
    <w:rsid w:val="008D3D0E"/>
    <w:rsid w:val="008E6961"/>
    <w:rsid w:val="008F1C66"/>
    <w:rsid w:val="008F2975"/>
    <w:rsid w:val="00904D8F"/>
    <w:rsid w:val="00910E16"/>
    <w:rsid w:val="00916967"/>
    <w:rsid w:val="009216E8"/>
    <w:rsid w:val="00922A78"/>
    <w:rsid w:val="00947883"/>
    <w:rsid w:val="00952285"/>
    <w:rsid w:val="00962D5D"/>
    <w:rsid w:val="00970FE4"/>
    <w:rsid w:val="00997E5C"/>
    <w:rsid w:val="009A01D9"/>
    <w:rsid w:val="009A1728"/>
    <w:rsid w:val="009B6442"/>
    <w:rsid w:val="009B6B1D"/>
    <w:rsid w:val="009C2590"/>
    <w:rsid w:val="009D081E"/>
    <w:rsid w:val="009D2703"/>
    <w:rsid w:val="009E5EA8"/>
    <w:rsid w:val="00A0022B"/>
    <w:rsid w:val="00A0228A"/>
    <w:rsid w:val="00A105DD"/>
    <w:rsid w:val="00A20BBF"/>
    <w:rsid w:val="00A346FE"/>
    <w:rsid w:val="00A41B79"/>
    <w:rsid w:val="00A47B4D"/>
    <w:rsid w:val="00A57976"/>
    <w:rsid w:val="00A83018"/>
    <w:rsid w:val="00AA643F"/>
    <w:rsid w:val="00AE1A8D"/>
    <w:rsid w:val="00AE2ADC"/>
    <w:rsid w:val="00AF1B33"/>
    <w:rsid w:val="00B12B6C"/>
    <w:rsid w:val="00B21109"/>
    <w:rsid w:val="00B259A0"/>
    <w:rsid w:val="00B43025"/>
    <w:rsid w:val="00B50972"/>
    <w:rsid w:val="00B726FF"/>
    <w:rsid w:val="00B7715C"/>
    <w:rsid w:val="00B774DC"/>
    <w:rsid w:val="00B95318"/>
    <w:rsid w:val="00BD1422"/>
    <w:rsid w:val="00BF23FE"/>
    <w:rsid w:val="00C27473"/>
    <w:rsid w:val="00C358E1"/>
    <w:rsid w:val="00C444B7"/>
    <w:rsid w:val="00C6195C"/>
    <w:rsid w:val="00C969A6"/>
    <w:rsid w:val="00CA7D36"/>
    <w:rsid w:val="00CD00BC"/>
    <w:rsid w:val="00CE218C"/>
    <w:rsid w:val="00CE408F"/>
    <w:rsid w:val="00CF07F1"/>
    <w:rsid w:val="00CF5FB3"/>
    <w:rsid w:val="00D002C7"/>
    <w:rsid w:val="00D01956"/>
    <w:rsid w:val="00D24208"/>
    <w:rsid w:val="00D32EA2"/>
    <w:rsid w:val="00D46DCD"/>
    <w:rsid w:val="00D5481E"/>
    <w:rsid w:val="00D60C38"/>
    <w:rsid w:val="00D66893"/>
    <w:rsid w:val="00D7104E"/>
    <w:rsid w:val="00D90ACB"/>
    <w:rsid w:val="00D90F6D"/>
    <w:rsid w:val="00DA3FE4"/>
    <w:rsid w:val="00DC1500"/>
    <w:rsid w:val="00DC3327"/>
    <w:rsid w:val="00DC537A"/>
    <w:rsid w:val="00DD415E"/>
    <w:rsid w:val="00DF4174"/>
    <w:rsid w:val="00E06D15"/>
    <w:rsid w:val="00E16FE5"/>
    <w:rsid w:val="00E379CA"/>
    <w:rsid w:val="00E44371"/>
    <w:rsid w:val="00E5013C"/>
    <w:rsid w:val="00E755A7"/>
    <w:rsid w:val="00E807BA"/>
    <w:rsid w:val="00E949B0"/>
    <w:rsid w:val="00E972FF"/>
    <w:rsid w:val="00EA4A57"/>
    <w:rsid w:val="00EC0BEA"/>
    <w:rsid w:val="00ED6F06"/>
    <w:rsid w:val="00EE5D1A"/>
    <w:rsid w:val="00EF333B"/>
    <w:rsid w:val="00F00591"/>
    <w:rsid w:val="00F141C8"/>
    <w:rsid w:val="00F37201"/>
    <w:rsid w:val="00F50A2A"/>
    <w:rsid w:val="00F51688"/>
    <w:rsid w:val="00F53146"/>
    <w:rsid w:val="00F57F04"/>
    <w:rsid w:val="00F850E6"/>
    <w:rsid w:val="00F91018"/>
    <w:rsid w:val="00FA0F30"/>
    <w:rsid w:val="00FA4B10"/>
    <w:rsid w:val="00FA51A4"/>
    <w:rsid w:val="00FC7967"/>
    <w:rsid w:val="00FE545C"/>
    <w:rsid w:val="00FE5A9A"/>
    <w:rsid w:val="00FE665E"/>
    <w:rsid w:val="00FF298D"/>
    <w:rsid w:val="00FF4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356FBD"/>
  <w15:chartTrackingRefBased/>
  <w15:docId w15:val="{6502C997-E710-4FA2-8D83-69AB6E17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24604"/>
    <w:pPr>
      <w:ind w:left="708"/>
    </w:pPr>
  </w:style>
  <w:style w:type="paragraph" w:styleId="NormalnyWeb">
    <w:name w:val="Normal (Web)"/>
    <w:basedOn w:val="Normalny"/>
    <w:uiPriority w:val="99"/>
    <w:unhideWhenUsed/>
    <w:rsid w:val="00D7104E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87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718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Lucyna Śliwa-Naporowska</cp:lastModifiedBy>
  <cp:revision>7</cp:revision>
  <cp:lastPrinted>2025-03-03T10:27:00Z</cp:lastPrinted>
  <dcterms:created xsi:type="dcterms:W3CDTF">2025-06-23T13:18:00Z</dcterms:created>
  <dcterms:modified xsi:type="dcterms:W3CDTF">2025-06-27T12:44:00Z</dcterms:modified>
</cp:coreProperties>
</file>