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7CFBB503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10th </w:t>
      </w:r>
      <w:proofErr w:type="spellStart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Cracow</w:t>
      </w:r>
      <w:proofErr w:type="spellEnd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Conference on </w:t>
      </w:r>
      <w:proofErr w:type="spellStart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Graph</w:t>
      </w:r>
      <w:proofErr w:type="spellEnd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</w:t>
      </w:r>
      <w:proofErr w:type="spellStart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Theory</w:t>
      </w:r>
      <w:proofErr w:type="spellEnd"/>
      <w:r w:rsidR="003D7766" w:rsidRPr="003D7766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2025 – DE-dzp.272-328/25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95A8159" w14:textId="77777777" w:rsidR="003D7766" w:rsidRDefault="009C568A" w:rsidP="00816EE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3D7766">
        <w:rPr>
          <w:rFonts w:ascii="Verdana" w:hAnsi="Verdana"/>
          <w:b/>
          <w:sz w:val="20"/>
          <w:szCs w:val="20"/>
        </w:rPr>
        <w:t>130</w:t>
      </w:r>
      <w:r w:rsidR="008E63B4" w:rsidRPr="008E63B4">
        <w:rPr>
          <w:rFonts w:ascii="Verdana" w:hAnsi="Verdana"/>
          <w:b/>
          <w:sz w:val="20"/>
          <w:szCs w:val="20"/>
        </w:rPr>
        <w:t xml:space="preserve"> osób </w:t>
      </w:r>
      <w:r w:rsidR="003D7766">
        <w:rPr>
          <w:rFonts w:ascii="Verdana" w:hAnsi="Verdana"/>
          <w:b/>
          <w:sz w:val="20"/>
          <w:szCs w:val="20"/>
        </w:rPr>
        <w:t xml:space="preserve">w dniach 22-26.09.2025 </w:t>
      </w:r>
      <w:r w:rsidR="00423F05">
        <w:rPr>
          <w:rFonts w:ascii="Verdana" w:hAnsi="Verdana"/>
          <w:b/>
          <w:sz w:val="20"/>
          <w:szCs w:val="20"/>
        </w:rPr>
        <w:t xml:space="preserve">nie </w:t>
      </w:r>
      <w:r w:rsidRPr="008E63B4">
        <w:rPr>
          <w:rFonts w:ascii="Verdana" w:hAnsi="Verdana"/>
          <w:b/>
          <w:sz w:val="20"/>
          <w:szCs w:val="20"/>
        </w:rPr>
        <w:t>przekroczy kwoty 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</w:p>
    <w:p w14:paraId="3DF01901" w14:textId="734EBCB2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Cs/>
          <w:i/>
          <w:iCs/>
          <w:sz w:val="20"/>
          <w:szCs w:val="20"/>
        </w:rPr>
        <w:t>(słownie: ………</w:t>
      </w:r>
      <w:r w:rsidR="003D7766">
        <w:rPr>
          <w:rFonts w:ascii="Verdana" w:hAnsi="Verdana"/>
          <w:bCs/>
          <w:i/>
          <w:iCs/>
          <w:sz w:val="20"/>
          <w:szCs w:val="20"/>
        </w:rPr>
        <w:t>…………………………………………….</w:t>
      </w:r>
      <w:r w:rsidRPr="008E63B4">
        <w:rPr>
          <w:rFonts w:ascii="Verdana" w:hAnsi="Verdana"/>
          <w:bCs/>
          <w:i/>
          <w:iCs/>
          <w:sz w:val="20"/>
          <w:szCs w:val="20"/>
        </w:rPr>
        <w:t>…….. )</w:t>
      </w:r>
    </w:p>
    <w:p w14:paraId="055DC208" w14:textId="77777777" w:rsidR="003D7766" w:rsidRDefault="003D7766" w:rsidP="00423F05">
      <w:pPr>
        <w:jc w:val="both"/>
        <w:outlineLvl w:val="1"/>
        <w:rPr>
          <w:rFonts w:ascii="Verdana" w:hAnsi="Verdana"/>
          <w:bCs/>
          <w:iCs/>
          <w:sz w:val="20"/>
          <w:szCs w:val="20"/>
          <w:lang w:eastAsia="x-none"/>
        </w:rPr>
      </w:pPr>
    </w:p>
    <w:p w14:paraId="4D5672A1" w14:textId="2249D42F" w:rsidR="00423F05" w:rsidRPr="003D7766" w:rsidRDefault="009C568A" w:rsidP="00423F05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Cena brutto </w:t>
      </w:r>
      <w:r w:rsidR="00873F9F"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za usługę dla 1 osoby </w:t>
      </w:r>
      <w:r w:rsidR="003D7766"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za 1 dzień </w:t>
      </w:r>
      <w:r w:rsidR="0013515D" w:rsidRPr="003D7766">
        <w:rPr>
          <w:rFonts w:ascii="Verdana" w:hAnsi="Verdana"/>
          <w:b/>
          <w:iCs/>
          <w:sz w:val="20"/>
          <w:szCs w:val="20"/>
          <w:lang w:eastAsia="x-none"/>
        </w:rPr>
        <w:t>-</w:t>
      </w:r>
      <w:r w:rsidRPr="003D7766">
        <w:rPr>
          <w:rFonts w:ascii="Verdana" w:hAnsi="Verdana"/>
          <w:b/>
          <w:iCs/>
          <w:sz w:val="20"/>
          <w:szCs w:val="20"/>
          <w:lang w:eastAsia="x-none"/>
        </w:rPr>
        <w:t xml:space="preserve"> </w:t>
      </w:r>
      <w:r w:rsidRPr="003D7766">
        <w:rPr>
          <w:rFonts w:ascii="Verdana" w:hAnsi="Verdana"/>
          <w:b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3D7766" w:rsidRDefault="008E63B4" w:rsidP="00E71788">
      <w:pPr>
        <w:widowControl w:val="0"/>
        <w:rPr>
          <w:rFonts w:ascii="Verdana" w:hAnsi="Verdana"/>
          <w:b/>
          <w:bCs/>
          <w:sz w:val="20"/>
          <w:szCs w:val="20"/>
        </w:rPr>
      </w:pPr>
      <w:r w:rsidRPr="003D7766">
        <w:rPr>
          <w:rFonts w:ascii="Verdana" w:hAnsi="Verdana"/>
          <w:b/>
          <w:bCs/>
          <w:sz w:val="20"/>
          <w:szCs w:val="20"/>
        </w:rPr>
        <w:t>Powyższe ceny zawierają właściwą stawkę podatku VAT.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2830AC74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22</w:t>
      </w:r>
      <w:r w:rsidR="003D7766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 xml:space="preserve"> – 26.09.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0075928F" w14:textId="1A7EF3B6" w:rsidR="00617126" w:rsidRDefault="008E7979" w:rsidP="003D776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od </w:t>
      </w:r>
      <w:r w:rsidR="003D7766">
        <w:rPr>
          <w:rFonts w:ascii="Verdana" w:hAnsi="Verdana"/>
          <w:b/>
          <w:sz w:val="20"/>
          <w:szCs w:val="20"/>
        </w:rPr>
        <w:t>budynku A0 AGH</w:t>
      </w:r>
      <w:r w:rsidR="009C568A" w:rsidRPr="008E63B4">
        <w:rPr>
          <w:rFonts w:ascii="Verdana" w:hAnsi="Verdana"/>
          <w:b/>
          <w:sz w:val="20"/>
          <w:szCs w:val="20"/>
        </w:rPr>
        <w:t xml:space="preserve"> </w:t>
      </w:r>
      <w:r w:rsidR="00607990">
        <w:rPr>
          <w:rFonts w:ascii="Verdana" w:hAnsi="Verdana"/>
          <w:b/>
          <w:sz w:val="20"/>
          <w:szCs w:val="20"/>
        </w:rPr>
        <w:t xml:space="preserve">zgodnie z </w:t>
      </w:r>
      <w:hyperlink r:id="rId8" w:history="1">
        <w:r w:rsidR="00607990" w:rsidRPr="005456A1">
          <w:rPr>
            <w:rStyle w:val="Hipercze"/>
            <w:rFonts w:ascii="Verdana" w:hAnsi="Verdana"/>
            <w:b/>
            <w:sz w:val="20"/>
            <w:szCs w:val="20"/>
          </w:rPr>
          <w:t>www.google.com/maps</w:t>
        </w:r>
      </w:hyperlink>
      <w:r w:rsidR="00607990">
        <w:rPr>
          <w:rFonts w:ascii="Verdana" w:hAnsi="Verdana"/>
          <w:b/>
          <w:sz w:val="20"/>
          <w:szCs w:val="20"/>
        </w:rPr>
        <w:t xml:space="preserve"> (trasa piesza) </w:t>
      </w:r>
      <w:r w:rsidR="009C568A" w:rsidRPr="008E63B4">
        <w:rPr>
          <w:rFonts w:ascii="Verdana" w:hAnsi="Verdana"/>
          <w:b/>
          <w:sz w:val="20"/>
          <w:szCs w:val="20"/>
        </w:rPr>
        <w:t xml:space="preserve">- ………. m, </w:t>
      </w:r>
    </w:p>
    <w:p w14:paraId="1DA5703B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249E955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AE3E234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92EAFF9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80C9076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33B3BF6A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01469CA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F5D127B" w14:textId="77777777" w:rsidR="00607990" w:rsidRDefault="00607990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6ECF5056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1</w:t>
      </w:r>
      <w:r w:rsidRPr="00607990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607990" w:rsidRDefault="004B6F08" w:rsidP="003D7766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607990">
        <w:rPr>
          <w:rFonts w:ascii="Verdana" w:hAnsi="Verdana"/>
          <w:i/>
          <w:sz w:val="18"/>
          <w:szCs w:val="18"/>
          <w:vertAlign w:val="superscript"/>
        </w:rPr>
        <w:t>2</w:t>
      </w:r>
      <w:r w:rsidRPr="00607990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3D7766">
      <w:p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3D776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64A35FA9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59817493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3D77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3D77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3D7766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81F16" w14:textId="77777777" w:rsidR="00D450E0" w:rsidRDefault="00D450E0">
      <w:r>
        <w:separator/>
      </w:r>
    </w:p>
  </w:endnote>
  <w:endnote w:type="continuationSeparator" w:id="0">
    <w:p w14:paraId="75E73C58" w14:textId="77777777" w:rsidR="00D450E0" w:rsidRDefault="00D4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3C133" w14:textId="77777777" w:rsidR="002D777A" w:rsidRDefault="002D77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CFFB" w14:textId="77777777" w:rsidR="002D777A" w:rsidRDefault="002D7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B093E" w14:textId="77777777" w:rsidR="00D450E0" w:rsidRDefault="00D450E0">
      <w:r>
        <w:separator/>
      </w:r>
    </w:p>
  </w:footnote>
  <w:footnote w:type="continuationSeparator" w:id="0">
    <w:p w14:paraId="491E8B5B" w14:textId="77777777" w:rsidR="00D450E0" w:rsidRDefault="00D4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01FB6" w14:textId="77777777" w:rsidR="002D777A" w:rsidRDefault="002D7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161BFE3C" w:rsidR="00F07AEC" w:rsidRPr="002D777A" w:rsidRDefault="002D777A" w:rsidP="00F07AEC">
    <w:pPr>
      <w:pStyle w:val="NormalnyWeb"/>
      <w:rPr>
        <w:b/>
        <w:bCs/>
      </w:rPr>
    </w:pP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                               </w:t>
    </w:r>
    <w:r w:rsidRPr="002D777A">
      <w:rPr>
        <w:rFonts w:ascii="Verdana" w:hAnsi="Verdana"/>
        <w:b/>
        <w:bCs/>
        <w:sz w:val="20"/>
        <w:szCs w:val="20"/>
      </w:rPr>
      <w:t>Załącznik nr 1</w:t>
    </w:r>
  </w:p>
  <w:p w14:paraId="5B89354B" w14:textId="77777777" w:rsidR="00F07AEC" w:rsidRDefault="00F07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A287" w14:textId="77777777" w:rsidR="002D777A" w:rsidRDefault="002D7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05D7E"/>
    <w:rsid w:val="00012286"/>
    <w:rsid w:val="000547A9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35C86"/>
    <w:rsid w:val="002723B0"/>
    <w:rsid w:val="002931B5"/>
    <w:rsid w:val="002D777A"/>
    <w:rsid w:val="00315A4A"/>
    <w:rsid w:val="00325296"/>
    <w:rsid w:val="003B3F98"/>
    <w:rsid w:val="003D7766"/>
    <w:rsid w:val="003F6045"/>
    <w:rsid w:val="00404ADA"/>
    <w:rsid w:val="00423F05"/>
    <w:rsid w:val="004B6F08"/>
    <w:rsid w:val="004B7300"/>
    <w:rsid w:val="004C1E7C"/>
    <w:rsid w:val="004C6753"/>
    <w:rsid w:val="004E5692"/>
    <w:rsid w:val="004E6CB0"/>
    <w:rsid w:val="00560E8B"/>
    <w:rsid w:val="00572C1E"/>
    <w:rsid w:val="00575DB5"/>
    <w:rsid w:val="00575F14"/>
    <w:rsid w:val="005849F2"/>
    <w:rsid w:val="00587274"/>
    <w:rsid w:val="00595C87"/>
    <w:rsid w:val="005A1144"/>
    <w:rsid w:val="005A4EDE"/>
    <w:rsid w:val="005C240A"/>
    <w:rsid w:val="005D2C65"/>
    <w:rsid w:val="005E6D94"/>
    <w:rsid w:val="00607990"/>
    <w:rsid w:val="00617126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43FDB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3D07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CD5DAE"/>
    <w:rsid w:val="00D108BF"/>
    <w:rsid w:val="00D20B6E"/>
    <w:rsid w:val="00D24208"/>
    <w:rsid w:val="00D450E0"/>
    <w:rsid w:val="00D5505E"/>
    <w:rsid w:val="00D60C38"/>
    <w:rsid w:val="00D66893"/>
    <w:rsid w:val="00D90ACB"/>
    <w:rsid w:val="00D972D0"/>
    <w:rsid w:val="00DB4D41"/>
    <w:rsid w:val="00DC1500"/>
    <w:rsid w:val="00DC248F"/>
    <w:rsid w:val="00DF5504"/>
    <w:rsid w:val="00E3695A"/>
    <w:rsid w:val="00E44371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07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map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505</Words>
  <Characters>3985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2025-04-28T08:31:00Z</cp:lastPrinted>
  <dcterms:created xsi:type="dcterms:W3CDTF">2025-06-17T07:12:00Z</dcterms:created>
  <dcterms:modified xsi:type="dcterms:W3CDTF">2025-06-17T07:12:00Z</dcterms:modified>
</cp:coreProperties>
</file>