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8812F" w14:textId="4BB6D4A0" w:rsidR="005077FF" w:rsidRPr="00EA0EC7" w:rsidRDefault="005077FF" w:rsidP="009E2203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Verdana" w:hAnsi="Verdana"/>
          <w:sz w:val="20"/>
          <w:szCs w:val="20"/>
        </w:rPr>
      </w:pPr>
      <w:r w:rsidRPr="00EA0EC7">
        <w:rPr>
          <w:rFonts w:ascii="Verdana" w:hAnsi="Verdana"/>
          <w:sz w:val="20"/>
          <w:szCs w:val="20"/>
        </w:rPr>
        <w:t xml:space="preserve">                    </w:t>
      </w:r>
    </w:p>
    <w:p w14:paraId="3530BA92" w14:textId="77777777" w:rsidR="009475A8" w:rsidRPr="00EA0EC7" w:rsidRDefault="005077FF" w:rsidP="005077FF">
      <w:pPr>
        <w:keepNext/>
        <w:tabs>
          <w:tab w:val="left" w:pos="1620"/>
          <w:tab w:val="right" w:pos="9072"/>
        </w:tabs>
        <w:spacing w:after="0" w:line="360" w:lineRule="auto"/>
        <w:ind w:left="567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="009475A8" w:rsidRPr="00EA0EC7">
        <w:rPr>
          <w:rFonts w:ascii="Verdana" w:eastAsia="Times New Roman" w:hAnsi="Verdana"/>
          <w:b/>
          <w:sz w:val="20"/>
          <w:szCs w:val="20"/>
          <w:lang w:eastAsia="pl-PL"/>
        </w:rPr>
        <w:t xml:space="preserve">Załącznik nr </w:t>
      </w:r>
      <w:r w:rsidR="00737C0A" w:rsidRPr="00EA0EC7">
        <w:rPr>
          <w:rFonts w:ascii="Verdana" w:eastAsia="Times New Roman" w:hAnsi="Verdana"/>
          <w:b/>
          <w:sz w:val="20"/>
          <w:szCs w:val="20"/>
          <w:lang w:eastAsia="pl-PL"/>
        </w:rPr>
        <w:t>2</w:t>
      </w:r>
    </w:p>
    <w:p w14:paraId="29724C5B" w14:textId="77777777" w:rsidR="008F3D36" w:rsidRPr="00EA0EC7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14:paraId="20E80651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14:paraId="0047214E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14:paraId="43D55293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30-059 Kraków</w:t>
      </w:r>
    </w:p>
    <w:p w14:paraId="69CDB5CE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Wykonawca: </w:t>
      </w:r>
    </w:p>
    <w:p w14:paraId="13C49759" w14:textId="39B62E0D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</w:t>
      </w:r>
      <w:r w:rsidR="00EA0EC7">
        <w:rPr>
          <w:rFonts w:ascii="Verdana" w:eastAsia="Times New Roman" w:hAnsi="Verdana" w:cs="Calibri"/>
          <w:sz w:val="20"/>
          <w:szCs w:val="20"/>
          <w:lang w:eastAsia="pl-PL"/>
        </w:rPr>
        <w:t>…………..</w:t>
      </w:r>
    </w:p>
    <w:p w14:paraId="77EF004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6EB9B69" w14:textId="77777777" w:rsidR="008F3D36" w:rsidRPr="00EA0EC7" w:rsidRDefault="008F3D36" w:rsidP="008F3D36">
      <w:pPr>
        <w:spacing w:after="0" w:line="240" w:lineRule="auto"/>
        <w:rPr>
          <w:rFonts w:ascii="Verdana" w:eastAsia="Times New Roman" w:hAnsi="Verdana" w:cs="Calibri"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u w:val="single"/>
          <w:lang w:eastAsia="pl-PL"/>
        </w:rPr>
        <w:t>reprezentowany przez:</w:t>
      </w:r>
    </w:p>
    <w:p w14:paraId="37B5D45A" w14:textId="241F2B6C" w:rsidR="008F3D36" w:rsidRPr="00EA0EC7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</w:t>
      </w:r>
    </w:p>
    <w:p w14:paraId="55A045EE" w14:textId="77777777" w:rsidR="008F3D36" w:rsidRPr="00EA0EC7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181BF6F" w14:textId="77777777" w:rsidR="00EA0EC7" w:rsidRDefault="00EA0EC7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</w:p>
    <w:p w14:paraId="00A78F03" w14:textId="7966A2D5" w:rsidR="008F3D36" w:rsidRPr="00EA0EC7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7260782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8FAE084" w14:textId="77777777" w:rsidR="008F3D36" w:rsidRPr="00EA0EC7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)</w:t>
      </w:r>
    </w:p>
    <w:p w14:paraId="5B840889" w14:textId="77777777" w:rsidR="008F3D36" w:rsidRPr="00EA0EC7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73484EC7" w14:textId="2E9F1DA8" w:rsidR="008F3D36" w:rsidRDefault="008F3D36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Na potrzeby postępowania o udzielenie zamówienia publicznego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 xml:space="preserve">pn. </w:t>
      </w:r>
      <w:r w:rsidR="008F1659" w:rsidRPr="008F1659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Usługa restauracyjna podczas 10th </w:t>
      </w:r>
      <w:proofErr w:type="spellStart"/>
      <w:r w:rsidR="008F1659" w:rsidRPr="008F1659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Cracow</w:t>
      </w:r>
      <w:proofErr w:type="spellEnd"/>
      <w:r w:rsidR="008F1659" w:rsidRPr="008F1659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Conference on </w:t>
      </w:r>
      <w:proofErr w:type="spellStart"/>
      <w:r w:rsidR="008F1659" w:rsidRPr="008F1659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Graph</w:t>
      </w:r>
      <w:proofErr w:type="spellEnd"/>
      <w:r w:rsidR="008F1659" w:rsidRPr="008F1659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</w:t>
      </w:r>
      <w:proofErr w:type="spellStart"/>
      <w:r w:rsidR="008F1659" w:rsidRPr="008F1659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>Theory</w:t>
      </w:r>
      <w:proofErr w:type="spellEnd"/>
      <w:r w:rsidR="008F1659" w:rsidRPr="008F1659">
        <w:rPr>
          <w:rFonts w:ascii="Verdana" w:hAnsi="Verdana"/>
          <w:b/>
          <w:bCs/>
          <w:iCs/>
          <w:color w:val="000000"/>
          <w:sz w:val="20"/>
          <w:szCs w:val="20"/>
          <w:lang w:eastAsia="x-none"/>
        </w:rPr>
        <w:t xml:space="preserve"> 2025 – DE-dzp.272-328/25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, prowadzonego przez </w:t>
      </w:r>
      <w:r w:rsidRPr="00EA0EC7">
        <w:rPr>
          <w:rFonts w:ascii="Verdana" w:eastAsia="Times New Roman" w:hAnsi="Verdana" w:cs="Calibri"/>
          <w:b/>
          <w:bCs/>
          <w:sz w:val="20"/>
          <w:szCs w:val="20"/>
          <w:lang w:eastAsia="pl-PL"/>
        </w:rPr>
        <w:t>Akademia Górniczo–Hutnicza im. Stanisława Staszica w Krakowie</w:t>
      </w:r>
      <w:r w:rsidRPr="00EA0EC7">
        <w:rPr>
          <w:rFonts w:ascii="Verdana" w:eastAsia="Times New Roman" w:hAnsi="Verdana" w:cs="Calibri"/>
          <w:i/>
          <w:sz w:val="20"/>
          <w:szCs w:val="20"/>
          <w:lang w:eastAsia="pl-PL"/>
        </w:rPr>
        <w:t xml:space="preserve">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co następuje:</w:t>
      </w:r>
    </w:p>
    <w:p w14:paraId="74E47E86" w14:textId="77777777" w:rsidR="009C5053" w:rsidRPr="00EA0EC7" w:rsidRDefault="009C5053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38030E6C" w14:textId="77777777" w:rsidR="008F3D36" w:rsidRPr="00EA0EC7" w:rsidRDefault="008F3D36" w:rsidP="004C7AF4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684D0EE3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6F410982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EA0EC7">
        <w:rPr>
          <w:rFonts w:ascii="Verdana" w:hAnsi="Verdana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2D16A169" w14:textId="77777777" w:rsidR="00154795" w:rsidRPr="00EA0EC7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EA0EC7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583B033F" w14:textId="77777777" w:rsidR="00154795" w:rsidRPr="00EA0EC7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AF87A60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97BA3B1" w14:textId="77777777" w:rsidR="00154795" w:rsidRPr="00EA0EC7" w:rsidRDefault="00154795" w:rsidP="004C7AF4">
      <w:pPr>
        <w:widowControl w:val="0"/>
        <w:spacing w:after="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7743B003" w14:textId="77777777" w:rsidR="00154795" w:rsidRPr="00EA0EC7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AC466CF" w14:textId="77777777" w:rsidR="00154795" w:rsidRPr="00EA0EC7" w:rsidRDefault="00154795" w:rsidP="00154795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</w:p>
    <w:p w14:paraId="5BA91FFD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23D1271" w14:textId="77777777" w:rsidR="00154795" w:rsidRPr="00EA0EC7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/>
          <w:sz w:val="20"/>
          <w:szCs w:val="20"/>
          <w:highlight w:val="yellow"/>
          <w:lang w:eastAsia="pl-PL"/>
        </w:rPr>
      </w:pPr>
      <w:r w:rsidRPr="00EA0EC7">
        <w:rPr>
          <w:rFonts w:ascii="Verdana" w:hAnsi="Verdana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154795" w:rsidRPr="00EA0EC7" w:rsidSect="009E2203">
      <w:headerReference w:type="default" r:id="rId8"/>
      <w:footerReference w:type="default" r:id="rId9"/>
      <w:endnotePr>
        <w:numFmt w:val="decimal"/>
      </w:endnotePr>
      <w:pgSz w:w="11906" w:h="16838"/>
      <w:pgMar w:top="224" w:right="1417" w:bottom="568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5DF28" w14:textId="77777777" w:rsidR="00A611B7" w:rsidRDefault="00A611B7" w:rsidP="0038231F">
      <w:pPr>
        <w:spacing w:after="0" w:line="240" w:lineRule="auto"/>
      </w:pPr>
      <w:r>
        <w:separator/>
      </w:r>
    </w:p>
  </w:endnote>
  <w:endnote w:type="continuationSeparator" w:id="0">
    <w:p w14:paraId="672F452F" w14:textId="77777777" w:rsidR="00A611B7" w:rsidRDefault="00A611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FA8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3036A7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9AC65" w14:textId="77777777" w:rsidR="00A611B7" w:rsidRDefault="00A611B7" w:rsidP="0038231F">
      <w:pPr>
        <w:spacing w:after="0" w:line="240" w:lineRule="auto"/>
      </w:pPr>
      <w:r>
        <w:separator/>
      </w:r>
    </w:p>
  </w:footnote>
  <w:footnote w:type="continuationSeparator" w:id="0">
    <w:p w14:paraId="1E332F9B" w14:textId="77777777" w:rsidR="00A611B7" w:rsidRDefault="00A611B7" w:rsidP="0038231F">
      <w:pPr>
        <w:spacing w:after="0" w:line="240" w:lineRule="auto"/>
      </w:pPr>
      <w:r>
        <w:continuationSeparator/>
      </w:r>
    </w:p>
  </w:footnote>
  <w:footnote w:id="1">
    <w:p w14:paraId="61C50F15" w14:textId="77777777" w:rsidR="00154795" w:rsidRPr="00EA0EC7" w:rsidRDefault="00154795" w:rsidP="00154795">
      <w:pPr>
        <w:pStyle w:val="Tekstprzypisudolnego"/>
        <w:rPr>
          <w:rFonts w:ascii="Verdana" w:hAnsi="Verdana"/>
          <w:sz w:val="16"/>
          <w:szCs w:val="16"/>
        </w:rPr>
      </w:pPr>
      <w:r w:rsidRPr="00EA0EC7">
        <w:rPr>
          <w:rStyle w:val="Odwoanieprzypisudolnego"/>
          <w:rFonts w:ascii="Verdana" w:hAnsi="Verdana"/>
          <w:sz w:val="16"/>
          <w:szCs w:val="16"/>
        </w:rPr>
        <w:footnoteRef/>
      </w:r>
      <w:r w:rsidRPr="00EA0EC7">
        <w:rPr>
          <w:rFonts w:ascii="Verdana" w:hAnsi="Verdana"/>
          <w:sz w:val="16"/>
          <w:szCs w:val="16"/>
        </w:rPr>
        <w:t xml:space="preserve"> </w:t>
      </w:r>
      <w:r w:rsidRPr="00EA0EC7">
        <w:rPr>
          <w:rFonts w:ascii="Verdana" w:hAnsi="Verdana" w:cs="Tahoma"/>
          <w:sz w:val="16"/>
          <w:szCs w:val="16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 w:rsidRPr="00EA0EC7">
        <w:rPr>
          <w:rFonts w:ascii="Verdana" w:hAnsi="Verdana" w:cs="Tahoma"/>
          <w:sz w:val="16"/>
          <w:szCs w:val="16"/>
        </w:rPr>
        <w:t>Pzp</w:t>
      </w:r>
      <w:proofErr w:type="spellEnd"/>
      <w:r w:rsidRPr="00EA0EC7">
        <w:rPr>
          <w:rFonts w:ascii="Verdana" w:hAnsi="Verdana" w:cs="Tahoma"/>
          <w:sz w:val="16"/>
          <w:szCs w:val="16"/>
        </w:rPr>
        <w:t>.</w:t>
      </w:r>
    </w:p>
  </w:footnote>
  <w:footnote w:id="2">
    <w:p w14:paraId="5FE09276" w14:textId="77777777" w:rsidR="00154795" w:rsidRPr="00EA0EC7" w:rsidRDefault="00154795" w:rsidP="00154795">
      <w:pPr>
        <w:pStyle w:val="Tekstprzypisudolnego"/>
        <w:rPr>
          <w:rFonts w:ascii="Verdana" w:hAnsi="Verdana" w:cs="Tahoma"/>
          <w:sz w:val="16"/>
          <w:szCs w:val="16"/>
        </w:rPr>
      </w:pPr>
      <w:r w:rsidRPr="00EA0EC7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EA0EC7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8222" w14:textId="77777777" w:rsidR="00570E33" w:rsidRDefault="00570E33">
    <w:pPr>
      <w:pStyle w:val="Nagwek"/>
    </w:pPr>
  </w:p>
  <w:p w14:paraId="38378BDE" w14:textId="4CC4AFE8" w:rsidR="00570E33" w:rsidRDefault="00570E33" w:rsidP="0053592A">
    <w:pPr>
      <w:pStyle w:val="NormalnyWe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960254">
    <w:abstractNumId w:val="7"/>
  </w:num>
  <w:num w:numId="2" w16cid:durableId="1459107131">
    <w:abstractNumId w:val="0"/>
  </w:num>
  <w:num w:numId="3" w16cid:durableId="1752313368">
    <w:abstractNumId w:val="6"/>
  </w:num>
  <w:num w:numId="4" w16cid:durableId="554856299">
    <w:abstractNumId w:val="9"/>
  </w:num>
  <w:num w:numId="5" w16cid:durableId="665012678">
    <w:abstractNumId w:val="8"/>
  </w:num>
  <w:num w:numId="6" w16cid:durableId="1658027705">
    <w:abstractNumId w:val="5"/>
  </w:num>
  <w:num w:numId="7" w16cid:durableId="1453865282">
    <w:abstractNumId w:val="1"/>
  </w:num>
  <w:num w:numId="8" w16cid:durableId="1290474152">
    <w:abstractNumId w:val="3"/>
  </w:num>
  <w:num w:numId="9" w16cid:durableId="1248612462">
    <w:abstractNumId w:val="2"/>
  </w:num>
  <w:num w:numId="10" w16cid:durableId="1401058043">
    <w:abstractNumId w:val="4"/>
  </w:num>
  <w:num w:numId="11" w16cid:durableId="4946105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73C3D"/>
    <w:rsid w:val="00076004"/>
    <w:rsid w:val="000805B5"/>
    <w:rsid w:val="000809B6"/>
    <w:rsid w:val="00091A4B"/>
    <w:rsid w:val="000B1025"/>
    <w:rsid w:val="000B54D1"/>
    <w:rsid w:val="000C021E"/>
    <w:rsid w:val="000C18AF"/>
    <w:rsid w:val="000C1B33"/>
    <w:rsid w:val="000D6F17"/>
    <w:rsid w:val="000D73C4"/>
    <w:rsid w:val="000E4D37"/>
    <w:rsid w:val="000F17E8"/>
    <w:rsid w:val="00121BCE"/>
    <w:rsid w:val="0013192C"/>
    <w:rsid w:val="00154795"/>
    <w:rsid w:val="001902D2"/>
    <w:rsid w:val="0019616C"/>
    <w:rsid w:val="001B09DF"/>
    <w:rsid w:val="001B6CE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698C"/>
    <w:rsid w:val="002B2AD9"/>
    <w:rsid w:val="002C0F86"/>
    <w:rsid w:val="002C1C7B"/>
    <w:rsid w:val="002C4948"/>
    <w:rsid w:val="002E173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C7AF4"/>
    <w:rsid w:val="004D7E48"/>
    <w:rsid w:val="004F23F7"/>
    <w:rsid w:val="004F40EF"/>
    <w:rsid w:val="005077FF"/>
    <w:rsid w:val="005103B9"/>
    <w:rsid w:val="00520174"/>
    <w:rsid w:val="0053592A"/>
    <w:rsid w:val="005641F0"/>
    <w:rsid w:val="00570E33"/>
    <w:rsid w:val="005C39CA"/>
    <w:rsid w:val="005E176A"/>
    <w:rsid w:val="005E6C46"/>
    <w:rsid w:val="006119BF"/>
    <w:rsid w:val="00634311"/>
    <w:rsid w:val="00641874"/>
    <w:rsid w:val="006429CA"/>
    <w:rsid w:val="006500EC"/>
    <w:rsid w:val="006675CE"/>
    <w:rsid w:val="006676AE"/>
    <w:rsid w:val="006A3A1F"/>
    <w:rsid w:val="006A52B6"/>
    <w:rsid w:val="006F0034"/>
    <w:rsid w:val="006F3D32"/>
    <w:rsid w:val="007118F0"/>
    <w:rsid w:val="0072560B"/>
    <w:rsid w:val="00737C0A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3BC"/>
    <w:rsid w:val="008D0487"/>
    <w:rsid w:val="008D5EBC"/>
    <w:rsid w:val="008F1659"/>
    <w:rsid w:val="008F3B4E"/>
    <w:rsid w:val="008F3D36"/>
    <w:rsid w:val="0091124B"/>
    <w:rsid w:val="0091264E"/>
    <w:rsid w:val="009301A2"/>
    <w:rsid w:val="00940AEB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5053"/>
    <w:rsid w:val="009C7756"/>
    <w:rsid w:val="009E2203"/>
    <w:rsid w:val="00A15F7E"/>
    <w:rsid w:val="00A166B0"/>
    <w:rsid w:val="00A22DCF"/>
    <w:rsid w:val="00A24C2D"/>
    <w:rsid w:val="00A276E4"/>
    <w:rsid w:val="00A3062E"/>
    <w:rsid w:val="00A347DE"/>
    <w:rsid w:val="00A611B7"/>
    <w:rsid w:val="00AE6FF2"/>
    <w:rsid w:val="00B0088C"/>
    <w:rsid w:val="00B15219"/>
    <w:rsid w:val="00B15FD3"/>
    <w:rsid w:val="00B34079"/>
    <w:rsid w:val="00B8005E"/>
    <w:rsid w:val="00B90E42"/>
    <w:rsid w:val="00B925B8"/>
    <w:rsid w:val="00BB0C3C"/>
    <w:rsid w:val="00BD3D80"/>
    <w:rsid w:val="00C014B5"/>
    <w:rsid w:val="00C113BF"/>
    <w:rsid w:val="00C4103F"/>
    <w:rsid w:val="00C57DEB"/>
    <w:rsid w:val="00C737A7"/>
    <w:rsid w:val="00C81012"/>
    <w:rsid w:val="00CA245D"/>
    <w:rsid w:val="00CD0851"/>
    <w:rsid w:val="00CF45EB"/>
    <w:rsid w:val="00D16CD1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0EC7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EFE87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359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8B4E5-B124-4646-AC72-EE8766149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306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Anna Trybus</cp:lastModifiedBy>
  <cp:revision>23</cp:revision>
  <cp:lastPrinted>2024-09-04T08:33:00Z</cp:lastPrinted>
  <dcterms:created xsi:type="dcterms:W3CDTF">2024-02-09T13:11:00Z</dcterms:created>
  <dcterms:modified xsi:type="dcterms:W3CDTF">2025-06-13T08:33:00Z</dcterms:modified>
</cp:coreProperties>
</file>