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53A" w:rsidRPr="0051253A" w:rsidRDefault="0051253A" w:rsidP="0051253A">
      <w:pPr>
        <w:spacing w:before="480" w:after="0" w:line="256" w:lineRule="auto"/>
        <w:ind w:left="5245" w:firstLine="709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Zamawiający:</w:t>
      </w:r>
    </w:p>
    <w:p w:rsidR="0051253A" w:rsidRPr="0051253A" w:rsidRDefault="0051253A" w:rsidP="0051253A">
      <w:pPr>
        <w:spacing w:after="0" w:line="480" w:lineRule="auto"/>
        <w:ind w:left="5954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51253A" w:rsidRPr="0051253A" w:rsidRDefault="0051253A" w:rsidP="0051253A">
      <w:pPr>
        <w:spacing w:line="254" w:lineRule="auto"/>
        <w:ind w:left="5954"/>
        <w:jc w:val="center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>(pełna nazwa/firma, adres)</w:t>
      </w:r>
    </w:p>
    <w:p w:rsidR="0051253A" w:rsidRPr="0051253A" w:rsidRDefault="0051253A" w:rsidP="0051253A">
      <w:pPr>
        <w:spacing w:after="0" w:line="254" w:lineRule="auto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Wykonawca:</w:t>
      </w:r>
    </w:p>
    <w:p w:rsidR="0051253A" w:rsidRPr="0051253A" w:rsidRDefault="0051253A" w:rsidP="0051253A">
      <w:pPr>
        <w:spacing w:after="0" w:line="480" w:lineRule="auto"/>
        <w:ind w:right="5954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51253A" w:rsidRPr="0051253A" w:rsidRDefault="0051253A" w:rsidP="0051253A">
      <w:pPr>
        <w:spacing w:line="254" w:lineRule="auto"/>
        <w:ind w:right="5953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</w:p>
    <w:p w:rsidR="0051253A" w:rsidRPr="0051253A" w:rsidRDefault="0051253A" w:rsidP="0051253A">
      <w:pPr>
        <w:spacing w:after="0" w:line="254" w:lineRule="auto"/>
        <w:rPr>
          <w:rFonts w:ascii="Verdana" w:hAnsi="Verdana" w:cs="Arial"/>
          <w:sz w:val="18"/>
          <w:szCs w:val="18"/>
          <w:u w:val="single"/>
        </w:rPr>
      </w:pPr>
      <w:r w:rsidRPr="0051253A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51253A" w:rsidRPr="0051253A" w:rsidRDefault="0051253A" w:rsidP="0051253A">
      <w:pPr>
        <w:spacing w:after="0" w:line="480" w:lineRule="auto"/>
        <w:ind w:right="5954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:rsidR="0051253A" w:rsidRPr="0051253A" w:rsidRDefault="0051253A" w:rsidP="0051253A">
      <w:pPr>
        <w:spacing w:after="0" w:line="254" w:lineRule="auto"/>
        <w:ind w:right="5953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>(imię, nazwisko, stanowisko/podstawa do reprezentacji)</w:t>
      </w:r>
    </w:p>
    <w:p w:rsidR="0051253A" w:rsidRPr="0051253A" w:rsidRDefault="0051253A" w:rsidP="0051253A">
      <w:pPr>
        <w:spacing w:line="254" w:lineRule="auto"/>
        <w:rPr>
          <w:rFonts w:ascii="Verdana" w:hAnsi="Verdana" w:cs="Arial"/>
          <w:sz w:val="18"/>
          <w:szCs w:val="18"/>
        </w:rPr>
      </w:pPr>
    </w:p>
    <w:p w:rsidR="0051253A" w:rsidRPr="0051253A" w:rsidRDefault="0051253A" w:rsidP="0051253A">
      <w:pPr>
        <w:spacing w:after="0" w:line="254" w:lineRule="auto"/>
        <w:rPr>
          <w:rFonts w:ascii="Verdana" w:hAnsi="Verdana" w:cs="Arial"/>
          <w:b/>
          <w:sz w:val="18"/>
          <w:szCs w:val="18"/>
        </w:rPr>
      </w:pPr>
    </w:p>
    <w:p w:rsidR="0051253A" w:rsidRPr="0051253A" w:rsidRDefault="0051253A" w:rsidP="0051253A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51253A" w:rsidRPr="0051253A" w:rsidRDefault="0051253A" w:rsidP="0051253A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51253A"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51253A" w:rsidRPr="0051253A" w:rsidRDefault="0051253A" w:rsidP="0051253A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51253A"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51253A"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51253A" w:rsidRPr="0051253A" w:rsidRDefault="0051253A" w:rsidP="0051253A">
      <w:pPr>
        <w:spacing w:before="240" w:after="0" w:line="360" w:lineRule="auto"/>
        <w:ind w:firstLine="709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Na potrzeby postępowania o udzielenie zamówienia publicznego pn. </w:t>
      </w:r>
      <w:r w:rsidRPr="0051253A">
        <w:rPr>
          <w:rFonts w:ascii="Verdana" w:hAnsi="Verdana" w:cs="Arial"/>
          <w:b/>
          <w:bCs/>
          <w:sz w:val="18"/>
          <w:szCs w:val="18"/>
        </w:rPr>
        <w:t>Dostawa dwukanałowego systemu do pomiarów zależności temperaturowej mobilności nośników DE-dzp.272-373/25</w:t>
      </w:r>
      <w:r w:rsidRPr="0051253A">
        <w:rPr>
          <w:rFonts w:ascii="Verdana" w:hAnsi="Verdana" w:cs="Arial"/>
          <w:b/>
          <w:bCs/>
          <w:sz w:val="18"/>
          <w:szCs w:val="18"/>
        </w:rPr>
        <w:t xml:space="preserve"> </w:t>
      </w:r>
      <w:r w:rsidRPr="0051253A">
        <w:rPr>
          <w:rFonts w:ascii="Verdana" w:hAnsi="Verdana" w:cs="Arial"/>
          <w:i/>
          <w:sz w:val="18"/>
          <w:szCs w:val="18"/>
        </w:rPr>
        <w:t>(nazwa postępowania)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i/>
          <w:sz w:val="18"/>
          <w:szCs w:val="18"/>
        </w:rPr>
        <w:t xml:space="preserve"> </w:t>
      </w:r>
      <w:r w:rsidRPr="0051253A">
        <w:rPr>
          <w:rFonts w:ascii="Verdana" w:hAnsi="Verdana" w:cs="Arial"/>
          <w:sz w:val="18"/>
          <w:szCs w:val="18"/>
        </w:rPr>
        <w:t xml:space="preserve">prowadzonego przez </w:t>
      </w:r>
      <w:r w:rsidRPr="0051253A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51253A">
        <w:rPr>
          <w:rFonts w:ascii="Verdana" w:hAnsi="Verdana" w:cs="Arial"/>
          <w:sz w:val="18"/>
          <w:szCs w:val="18"/>
        </w:rPr>
        <w:t xml:space="preserve"> </w:t>
      </w:r>
      <w:r w:rsidRPr="0051253A">
        <w:rPr>
          <w:rFonts w:ascii="Verdana" w:hAnsi="Verdana" w:cs="Arial"/>
          <w:i/>
          <w:sz w:val="18"/>
          <w:szCs w:val="18"/>
        </w:rPr>
        <w:t xml:space="preserve">(oznaczenie zamawiającego), </w:t>
      </w:r>
      <w:r w:rsidRPr="0051253A">
        <w:rPr>
          <w:rFonts w:ascii="Verdana" w:hAnsi="Verdana" w:cs="Arial"/>
          <w:sz w:val="18"/>
          <w:szCs w:val="18"/>
        </w:rPr>
        <w:t>oświadczam, co następuje:</w:t>
      </w:r>
    </w:p>
    <w:p w:rsidR="0051253A" w:rsidRPr="0051253A" w:rsidRDefault="0051253A" w:rsidP="0051253A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51253A" w:rsidRPr="0051253A" w:rsidRDefault="0051253A" w:rsidP="0051253A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 w:rsidRPr="0051253A"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1253A"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51253A" w:rsidRPr="0051253A" w:rsidRDefault="0051253A" w:rsidP="0051253A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51253A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51253A">
        <w:rPr>
          <w:rFonts w:ascii="Verdana" w:hAnsi="Verdana" w:cs="Arial"/>
          <w:color w:val="222222"/>
          <w:sz w:val="18"/>
          <w:szCs w:val="18"/>
        </w:rPr>
        <w:t>z dnia 13 kwietnia 2022 r.</w:t>
      </w:r>
      <w:r w:rsidRPr="0051253A"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51253A">
        <w:rPr>
          <w:rFonts w:ascii="Verdana" w:hAnsi="Verdana" w:cs="Arial"/>
          <w:color w:val="222222"/>
          <w:sz w:val="18"/>
          <w:szCs w:val="18"/>
        </w:rPr>
        <w:t>(Dz. U. poz. 835)</w:t>
      </w:r>
      <w:r w:rsidRPr="0051253A"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 w:rsidRPr="0051253A"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51253A" w:rsidRPr="0051253A" w:rsidRDefault="0051253A" w:rsidP="0051253A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51253A">
        <w:rPr>
          <w:rFonts w:ascii="Verdana" w:hAnsi="Verdana" w:cs="Arial"/>
          <w:b/>
          <w:bCs/>
          <w:sz w:val="18"/>
          <w:szCs w:val="18"/>
        </w:rPr>
        <w:t>:</w:t>
      </w:r>
    </w:p>
    <w:p w:rsidR="0051253A" w:rsidRPr="0051253A" w:rsidRDefault="0051253A" w:rsidP="0051253A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1" w:name="_Hlk99016800"/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  <w:bookmarkEnd w:id="1"/>
    </w:p>
    <w:p w:rsidR="0051253A" w:rsidRPr="0051253A" w:rsidRDefault="0051253A" w:rsidP="0051253A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51253A">
        <w:rPr>
          <w:rFonts w:ascii="Verdana" w:hAnsi="Verdana" w:cs="Arial"/>
          <w:i/>
          <w:sz w:val="18"/>
          <w:szCs w:val="18"/>
        </w:rPr>
        <w:t xml:space="preserve">(wskazać </w:t>
      </w:r>
      <w:bookmarkEnd w:id="2"/>
      <w:r w:rsidRPr="0051253A"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51253A"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51253A"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51253A">
        <w:rPr>
          <w:rFonts w:ascii="Verdana" w:hAnsi="Verdana" w:cs="Arial"/>
          <w:i/>
          <w:sz w:val="18"/>
          <w:szCs w:val="18"/>
        </w:rPr>
        <w:t xml:space="preserve"> </w:t>
      </w:r>
      <w:bookmarkEnd w:id="3"/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51253A"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 w:rsidRPr="0051253A">
        <w:rPr>
          <w:rFonts w:ascii="Verdana" w:hAnsi="Verdana" w:cs="Arial"/>
          <w:iCs/>
          <w:sz w:val="18"/>
          <w:szCs w:val="18"/>
        </w:rPr>
        <w:t>,</w:t>
      </w:r>
      <w:r w:rsidRPr="0051253A">
        <w:rPr>
          <w:rFonts w:ascii="Verdana" w:hAnsi="Verdana" w:cs="Arial"/>
          <w:i/>
          <w:sz w:val="18"/>
          <w:szCs w:val="18"/>
        </w:rPr>
        <w:br/>
      </w:r>
      <w:r w:rsidRPr="0051253A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51253A" w:rsidRPr="0051253A" w:rsidRDefault="0051253A" w:rsidP="0051253A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51253A" w:rsidRPr="0051253A" w:rsidRDefault="0051253A" w:rsidP="0051253A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</w:p>
    <w:p w:rsidR="0051253A" w:rsidRPr="0051253A" w:rsidRDefault="0051253A" w:rsidP="0051253A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……………………………………….………..….…… </w:t>
      </w:r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</w:r>
      <w:r w:rsidRPr="0051253A">
        <w:rPr>
          <w:rFonts w:ascii="Verdana" w:hAnsi="Verdana" w:cs="Arial"/>
          <w:sz w:val="18"/>
          <w:szCs w:val="18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:rsidR="0051253A" w:rsidRPr="0051253A" w:rsidRDefault="0051253A" w:rsidP="0051253A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51253A" w:rsidRPr="0051253A" w:rsidRDefault="0051253A" w:rsidP="0051253A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color w:val="0070C0"/>
          <w:sz w:val="18"/>
          <w:szCs w:val="18"/>
        </w:rPr>
        <w:t>[UWAGA</w:t>
      </w:r>
      <w:r w:rsidRPr="0051253A"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1253A">
        <w:rPr>
          <w:rFonts w:ascii="Verdana" w:hAnsi="Verdana" w:cs="Arial"/>
          <w:color w:val="0070C0"/>
          <w:sz w:val="18"/>
          <w:szCs w:val="18"/>
        </w:rPr>
        <w:t>]</w:t>
      </w:r>
    </w:p>
    <w:p w:rsidR="0051253A" w:rsidRPr="0051253A" w:rsidRDefault="0051253A" w:rsidP="0051253A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……………………………………………………………………..….…… </w:t>
      </w:r>
      <w:r w:rsidRPr="0051253A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)</w:t>
      </w:r>
      <w:r w:rsidRPr="0051253A">
        <w:rPr>
          <w:rFonts w:ascii="Verdana" w:hAnsi="Verdana" w:cs="Arial"/>
          <w:sz w:val="18"/>
          <w:szCs w:val="18"/>
        </w:rPr>
        <w:t>,</w:t>
      </w:r>
      <w:r w:rsidRPr="0051253A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51253A" w:rsidRPr="0051253A" w:rsidRDefault="0051253A" w:rsidP="0051253A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51253A" w:rsidRPr="0051253A" w:rsidRDefault="0051253A" w:rsidP="0051253A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51253A" w:rsidRPr="0051253A" w:rsidRDefault="0051253A" w:rsidP="0051253A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51253A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51253A" w:rsidRPr="0051253A" w:rsidRDefault="0051253A" w:rsidP="0051253A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51253A" w:rsidRPr="0051253A" w:rsidRDefault="0051253A" w:rsidP="0051253A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51253A"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51253A" w:rsidRPr="0051253A" w:rsidRDefault="0051253A" w:rsidP="0051253A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51253A">
        <w:rPr>
          <w:rFonts w:ascii="Verdana" w:hAnsi="Verdana"/>
          <w:sz w:val="18"/>
          <w:szCs w:val="18"/>
        </w:rPr>
        <w:t xml:space="preserve"> </w:t>
      </w:r>
      <w:r w:rsidRPr="0051253A">
        <w:rPr>
          <w:rFonts w:ascii="Verdana" w:hAnsi="Verdana" w:cs="Arial"/>
          <w:sz w:val="18"/>
          <w:szCs w:val="18"/>
        </w:rPr>
        <w:t>dane umożliwiające dostęp do tych środków:</w:t>
      </w:r>
      <w:r w:rsidRPr="0051253A"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</w:t>
      </w:r>
    </w:p>
    <w:p w:rsidR="0051253A" w:rsidRPr="0051253A" w:rsidRDefault="0051253A" w:rsidP="0051253A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51253A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51253A">
        <w:rPr>
          <w:rFonts w:ascii="Verdana" w:hAnsi="Verdana" w:cs="Arial"/>
          <w:i/>
          <w:sz w:val="18"/>
          <w:szCs w:val="18"/>
        </w:rPr>
        <w:t>, CRBR)</w:t>
      </w:r>
    </w:p>
    <w:p w:rsidR="0051253A" w:rsidRPr="0051253A" w:rsidRDefault="0051253A" w:rsidP="0051253A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51253A" w:rsidRPr="0051253A" w:rsidRDefault="0051253A" w:rsidP="0051253A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sz w:val="18"/>
          <w:szCs w:val="18"/>
        </w:rPr>
        <w:tab/>
      </w:r>
      <w:r w:rsidRPr="0051253A"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51253A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4"/>
    </w:p>
    <w:p w:rsidR="0051253A" w:rsidRDefault="0051253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5" w:name="_GoBack"/>
      <w:bookmarkEnd w:id="5"/>
    </w:p>
    <w:sectPr w:rsidR="005125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75A" w:rsidRDefault="00FA575A" w:rsidP="0038231F">
      <w:pPr>
        <w:spacing w:after="0" w:line="240" w:lineRule="auto"/>
      </w:pPr>
      <w:r>
        <w:separator/>
      </w:r>
    </w:p>
  </w:endnote>
  <w:endnote w:type="continuationSeparator" w:id="0">
    <w:p w:rsidR="00FA575A" w:rsidRDefault="00FA57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4C6" w:rsidRDefault="007144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4C6" w:rsidRDefault="007144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75A" w:rsidRDefault="00FA575A" w:rsidP="0038231F">
      <w:pPr>
        <w:spacing w:after="0" w:line="240" w:lineRule="auto"/>
      </w:pPr>
      <w:r>
        <w:separator/>
      </w:r>
    </w:p>
  </w:footnote>
  <w:footnote w:type="continuationSeparator" w:id="0">
    <w:p w:rsidR="00FA575A" w:rsidRDefault="00FA575A" w:rsidP="0038231F">
      <w:pPr>
        <w:spacing w:after="0" w:line="240" w:lineRule="auto"/>
      </w:pPr>
      <w:r>
        <w:continuationSeparator/>
      </w:r>
    </w:p>
  </w:footnote>
  <w:footnote w:id="1">
    <w:p w:rsidR="0051253A" w:rsidRDefault="0051253A" w:rsidP="0051253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51253A" w:rsidRDefault="0051253A" w:rsidP="0051253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51253A" w:rsidRDefault="0051253A" w:rsidP="0051253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51253A" w:rsidRDefault="0051253A" w:rsidP="0051253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51253A" w:rsidRDefault="0051253A" w:rsidP="0051253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51253A" w:rsidRDefault="0051253A" w:rsidP="005125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51253A" w:rsidRDefault="0051253A" w:rsidP="005125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1253A" w:rsidRDefault="0051253A" w:rsidP="005125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1253A" w:rsidRDefault="0051253A" w:rsidP="0051253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4C6" w:rsidRDefault="007144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4C6" w:rsidRDefault="007144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4C6" w:rsidRDefault="007144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75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53A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4C6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575A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343DDC"/>
  <w15:docId w15:val="{136D1C06-A1F1-49BE-9D2F-205550CB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899E8-2CC8-4335-ADA3-A78B383A0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797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2025-06-26T10:06:00Z</dcterms:created>
  <dcterms:modified xsi:type="dcterms:W3CDTF">2025-06-26T10:08:00Z</dcterms:modified>
</cp:coreProperties>
</file>