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1959F39B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030911" w:rsidRPr="00030911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zestawu komputerowego stacjonarnego/stacji roboczej z wyposażeniem dla </w:t>
      </w:r>
      <w:proofErr w:type="spellStart"/>
      <w:r w:rsidR="00030911" w:rsidRPr="00030911">
        <w:rPr>
          <w:rFonts w:ascii="Verdana" w:eastAsia="Times New Roman" w:hAnsi="Verdana" w:cs="Calibri"/>
          <w:b/>
          <w:sz w:val="18"/>
          <w:szCs w:val="18"/>
          <w:lang w:eastAsia="pl-PL"/>
        </w:rPr>
        <w:t>WIEiT</w:t>
      </w:r>
      <w:proofErr w:type="spellEnd"/>
      <w:r w:rsidR="00030911" w:rsidRPr="00030911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DE-dzp.272-389/25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0911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2F0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E56DB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253DE"/>
    <w:rsid w:val="00B34079"/>
    <w:rsid w:val="00B44AA6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2025-06-27T08:14:00Z</dcterms:created>
  <dcterms:modified xsi:type="dcterms:W3CDTF">2025-06-27T08:14:00Z</dcterms:modified>
</cp:coreProperties>
</file>