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2ADBC30D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6D2B88">
        <w:rPr>
          <w:rFonts w:ascii="Arial" w:hAnsi="Arial" w:cs="Arial"/>
          <w:b/>
        </w:rPr>
        <w:t>DE-dzp.272-</w:t>
      </w:r>
      <w:r w:rsidR="00DC0A50">
        <w:rPr>
          <w:rFonts w:ascii="Arial" w:hAnsi="Arial" w:cs="Arial"/>
          <w:b/>
        </w:rPr>
        <w:t>3</w:t>
      </w:r>
      <w:r w:rsidR="00C531D8">
        <w:rPr>
          <w:rFonts w:ascii="Arial" w:hAnsi="Arial" w:cs="Arial"/>
          <w:b/>
        </w:rPr>
        <w:t>69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668F58A8" w:rsidR="00F90CD1" w:rsidRPr="00ED2EDD" w:rsidRDefault="00C531D8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C531D8">
        <w:rPr>
          <w:rFonts w:ascii="Arial" w:hAnsi="Arial" w:cs="Arial"/>
          <w:b/>
          <w:iCs/>
          <w:sz w:val="20"/>
          <w:szCs w:val="20"/>
        </w:rPr>
        <w:t>Dostawa tribometra (tribotestera) dla WIMiC DE-dzp.272-369/25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9FEC4" w14:textId="77777777" w:rsidR="005B1A29" w:rsidRDefault="005B1A29" w:rsidP="0038231F">
      <w:pPr>
        <w:spacing w:after="0" w:line="240" w:lineRule="auto"/>
      </w:pPr>
      <w:r>
        <w:separator/>
      </w:r>
    </w:p>
  </w:endnote>
  <w:endnote w:type="continuationSeparator" w:id="0">
    <w:p w14:paraId="531D8A00" w14:textId="77777777" w:rsidR="005B1A29" w:rsidRDefault="005B1A29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D3680D" w14:textId="77777777" w:rsidR="005B1A29" w:rsidRDefault="005B1A29" w:rsidP="0038231F">
      <w:pPr>
        <w:spacing w:after="0" w:line="240" w:lineRule="auto"/>
      </w:pPr>
      <w:r>
        <w:separator/>
      </w:r>
    </w:p>
  </w:footnote>
  <w:footnote w:type="continuationSeparator" w:id="0">
    <w:p w14:paraId="6A5B6C4F" w14:textId="77777777" w:rsidR="005B1A29" w:rsidRDefault="005B1A29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11AC4"/>
    <w:rsid w:val="00023477"/>
    <w:rsid w:val="000247FF"/>
    <w:rsid w:val="00025C8D"/>
    <w:rsid w:val="000264A2"/>
    <w:rsid w:val="000303EE"/>
    <w:rsid w:val="000362BA"/>
    <w:rsid w:val="00051FC9"/>
    <w:rsid w:val="0005473D"/>
    <w:rsid w:val="00061107"/>
    <w:rsid w:val="000642B4"/>
    <w:rsid w:val="00073761"/>
    <w:rsid w:val="00073C3D"/>
    <w:rsid w:val="000809B6"/>
    <w:rsid w:val="000857C0"/>
    <w:rsid w:val="00085DDB"/>
    <w:rsid w:val="00092851"/>
    <w:rsid w:val="00094C5E"/>
    <w:rsid w:val="000A0280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060E"/>
    <w:rsid w:val="00103D09"/>
    <w:rsid w:val="00105EE6"/>
    <w:rsid w:val="00110593"/>
    <w:rsid w:val="0011306C"/>
    <w:rsid w:val="0012157F"/>
    <w:rsid w:val="00122954"/>
    <w:rsid w:val="00160A7A"/>
    <w:rsid w:val="00163A8D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2143"/>
    <w:rsid w:val="00255142"/>
    <w:rsid w:val="00256CEC"/>
    <w:rsid w:val="00257E73"/>
    <w:rsid w:val="00262D61"/>
    <w:rsid w:val="00272EB8"/>
    <w:rsid w:val="002761CF"/>
    <w:rsid w:val="00284368"/>
    <w:rsid w:val="00287AE8"/>
    <w:rsid w:val="00290B01"/>
    <w:rsid w:val="00292198"/>
    <w:rsid w:val="002B2AD9"/>
    <w:rsid w:val="002C1C7B"/>
    <w:rsid w:val="002C4137"/>
    <w:rsid w:val="002C4948"/>
    <w:rsid w:val="002C56FD"/>
    <w:rsid w:val="002D3179"/>
    <w:rsid w:val="002D4DF9"/>
    <w:rsid w:val="002E641A"/>
    <w:rsid w:val="00313417"/>
    <w:rsid w:val="00313911"/>
    <w:rsid w:val="0032618A"/>
    <w:rsid w:val="00333209"/>
    <w:rsid w:val="00334A77"/>
    <w:rsid w:val="00337073"/>
    <w:rsid w:val="003438E9"/>
    <w:rsid w:val="00343DBD"/>
    <w:rsid w:val="003471B2"/>
    <w:rsid w:val="00350CD9"/>
    <w:rsid w:val="00351F8A"/>
    <w:rsid w:val="00361DEE"/>
    <w:rsid w:val="00364235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175AB"/>
    <w:rsid w:val="00420146"/>
    <w:rsid w:val="00423964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12CA5"/>
    <w:rsid w:val="00520174"/>
    <w:rsid w:val="0052258E"/>
    <w:rsid w:val="00524951"/>
    <w:rsid w:val="005433B0"/>
    <w:rsid w:val="005434B3"/>
    <w:rsid w:val="005570BD"/>
    <w:rsid w:val="00560F5C"/>
    <w:rsid w:val="00562023"/>
    <w:rsid w:val="005641F0"/>
    <w:rsid w:val="005641FB"/>
    <w:rsid w:val="00567DA4"/>
    <w:rsid w:val="00591B74"/>
    <w:rsid w:val="005925F1"/>
    <w:rsid w:val="00597BD8"/>
    <w:rsid w:val="005B0221"/>
    <w:rsid w:val="005B11F3"/>
    <w:rsid w:val="005B1A29"/>
    <w:rsid w:val="005B49AC"/>
    <w:rsid w:val="005C39CA"/>
    <w:rsid w:val="005D4EBE"/>
    <w:rsid w:val="005E176A"/>
    <w:rsid w:val="005E24AA"/>
    <w:rsid w:val="005E579C"/>
    <w:rsid w:val="005E623A"/>
    <w:rsid w:val="006062AA"/>
    <w:rsid w:val="0061040C"/>
    <w:rsid w:val="00611E26"/>
    <w:rsid w:val="00612283"/>
    <w:rsid w:val="00634311"/>
    <w:rsid w:val="00641874"/>
    <w:rsid w:val="00650D6C"/>
    <w:rsid w:val="006630FD"/>
    <w:rsid w:val="0066525B"/>
    <w:rsid w:val="00665AF4"/>
    <w:rsid w:val="006676AE"/>
    <w:rsid w:val="0069717C"/>
    <w:rsid w:val="006A3A1F"/>
    <w:rsid w:val="006A52B6"/>
    <w:rsid w:val="006B53D6"/>
    <w:rsid w:val="006C11C8"/>
    <w:rsid w:val="006D1691"/>
    <w:rsid w:val="006D2B88"/>
    <w:rsid w:val="006D4422"/>
    <w:rsid w:val="006D5DB0"/>
    <w:rsid w:val="006F0034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D0490"/>
    <w:rsid w:val="007D5B61"/>
    <w:rsid w:val="007E164E"/>
    <w:rsid w:val="007E2F69"/>
    <w:rsid w:val="00804CAD"/>
    <w:rsid w:val="00804F07"/>
    <w:rsid w:val="00813E56"/>
    <w:rsid w:val="00815D8D"/>
    <w:rsid w:val="00816838"/>
    <w:rsid w:val="00825A09"/>
    <w:rsid w:val="00830AB1"/>
    <w:rsid w:val="00833FCD"/>
    <w:rsid w:val="00842991"/>
    <w:rsid w:val="00847232"/>
    <w:rsid w:val="008757E1"/>
    <w:rsid w:val="00877EB5"/>
    <w:rsid w:val="00892E48"/>
    <w:rsid w:val="008C2F4A"/>
    <w:rsid w:val="008C5709"/>
    <w:rsid w:val="008C60E1"/>
    <w:rsid w:val="008C6DF8"/>
    <w:rsid w:val="008D0487"/>
    <w:rsid w:val="008D33C8"/>
    <w:rsid w:val="008F3B4E"/>
    <w:rsid w:val="008F5F77"/>
    <w:rsid w:val="0091264E"/>
    <w:rsid w:val="009169D4"/>
    <w:rsid w:val="00917383"/>
    <w:rsid w:val="00923BAB"/>
    <w:rsid w:val="009301A2"/>
    <w:rsid w:val="009327C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7756"/>
    <w:rsid w:val="00A15F7E"/>
    <w:rsid w:val="00A166B0"/>
    <w:rsid w:val="00A21EC2"/>
    <w:rsid w:val="00A22DCF"/>
    <w:rsid w:val="00A24C2D"/>
    <w:rsid w:val="00A261A3"/>
    <w:rsid w:val="00A276E4"/>
    <w:rsid w:val="00A3062E"/>
    <w:rsid w:val="00A347DE"/>
    <w:rsid w:val="00A40EDD"/>
    <w:rsid w:val="00A43E64"/>
    <w:rsid w:val="00A94F86"/>
    <w:rsid w:val="00A9518F"/>
    <w:rsid w:val="00AC5247"/>
    <w:rsid w:val="00AE2A11"/>
    <w:rsid w:val="00AE6FF2"/>
    <w:rsid w:val="00B0088C"/>
    <w:rsid w:val="00B02FF5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4CF0"/>
    <w:rsid w:val="00BE6F04"/>
    <w:rsid w:val="00BF076F"/>
    <w:rsid w:val="00BF2A9F"/>
    <w:rsid w:val="00C014B5"/>
    <w:rsid w:val="00C113BF"/>
    <w:rsid w:val="00C14B0C"/>
    <w:rsid w:val="00C155E7"/>
    <w:rsid w:val="00C2406D"/>
    <w:rsid w:val="00C242DF"/>
    <w:rsid w:val="00C2649A"/>
    <w:rsid w:val="00C37715"/>
    <w:rsid w:val="00C4103F"/>
    <w:rsid w:val="00C531D8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532C"/>
    <w:rsid w:val="00D80F6E"/>
    <w:rsid w:val="00DA6266"/>
    <w:rsid w:val="00DA6EC7"/>
    <w:rsid w:val="00DC0A50"/>
    <w:rsid w:val="00DD146A"/>
    <w:rsid w:val="00DD3E9D"/>
    <w:rsid w:val="00DE58DD"/>
    <w:rsid w:val="00DF2C67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129"/>
    <w:rsid w:val="00E65685"/>
    <w:rsid w:val="00E73190"/>
    <w:rsid w:val="00E73CEB"/>
    <w:rsid w:val="00E83BFA"/>
    <w:rsid w:val="00EA431B"/>
    <w:rsid w:val="00EB7CDE"/>
    <w:rsid w:val="00ED2EDD"/>
    <w:rsid w:val="00ED3F79"/>
    <w:rsid w:val="00ED7563"/>
    <w:rsid w:val="00EE1FBF"/>
    <w:rsid w:val="00EE40F5"/>
    <w:rsid w:val="00EF1F11"/>
    <w:rsid w:val="00EF74CA"/>
    <w:rsid w:val="00F04280"/>
    <w:rsid w:val="00F07A19"/>
    <w:rsid w:val="00F26B93"/>
    <w:rsid w:val="00F318EC"/>
    <w:rsid w:val="00F365F2"/>
    <w:rsid w:val="00F42A17"/>
    <w:rsid w:val="00F43919"/>
    <w:rsid w:val="00F51282"/>
    <w:rsid w:val="00F66810"/>
    <w:rsid w:val="00F8042D"/>
    <w:rsid w:val="00F80D6F"/>
    <w:rsid w:val="00F83AD5"/>
    <w:rsid w:val="00F8636A"/>
    <w:rsid w:val="00F863D1"/>
    <w:rsid w:val="00F90CD1"/>
    <w:rsid w:val="00FC0317"/>
    <w:rsid w:val="00FC2585"/>
    <w:rsid w:val="00FC5C40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816</Words>
  <Characters>4898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2025-06-23T08:41:00Z</dcterms:created>
  <dcterms:modified xsi:type="dcterms:W3CDTF">2025-06-24T07:02:00Z</dcterms:modified>
</cp:coreProperties>
</file>