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4CFF8" w14:textId="77777777" w:rsidR="00843A88" w:rsidRPr="005E1FBD" w:rsidRDefault="00200BDA" w:rsidP="00FD4AEC">
      <w:pPr>
        <w:spacing w:after="480"/>
        <w:jc w:val="right"/>
      </w:pPr>
      <w:r w:rsidRPr="005E1FBD">
        <w:t>Niepołomice</w:t>
      </w:r>
      <w:r w:rsidR="00843A88" w:rsidRPr="005E1FBD">
        <w:t xml:space="preserve"> dnia: </w:t>
      </w:r>
      <w:r w:rsidRPr="005E1FBD">
        <w:t>2025-07-01</w:t>
      </w:r>
    </w:p>
    <w:p w14:paraId="7A5B5580" w14:textId="77777777" w:rsidR="00843A88" w:rsidRPr="005E1FBD" w:rsidRDefault="00200BDA" w:rsidP="00843A88">
      <w:pPr>
        <w:spacing w:line="360" w:lineRule="auto"/>
        <w:rPr>
          <w:b/>
          <w:bCs/>
        </w:rPr>
      </w:pPr>
      <w:r w:rsidRPr="005E1FBD">
        <w:rPr>
          <w:b/>
          <w:bCs/>
        </w:rPr>
        <w:t>Muzeum Niepołomickie w Niepołomicach</w:t>
      </w:r>
    </w:p>
    <w:p w14:paraId="1CEC0BCF" w14:textId="22B4D67C" w:rsidR="00843A88" w:rsidRPr="005E1FBD" w:rsidRDefault="005E1FBD" w:rsidP="00843A88">
      <w:pPr>
        <w:spacing w:line="360" w:lineRule="auto"/>
      </w:pPr>
      <w:r w:rsidRPr="005E1FBD">
        <w:t xml:space="preserve">Ul. </w:t>
      </w:r>
      <w:r w:rsidR="00200BDA" w:rsidRPr="005E1FBD">
        <w:t>Zamkowa</w:t>
      </w:r>
      <w:r w:rsidR="00843A88" w:rsidRPr="005E1FBD">
        <w:t xml:space="preserve"> </w:t>
      </w:r>
      <w:r w:rsidR="00200BDA" w:rsidRPr="005E1FBD">
        <w:t>2</w:t>
      </w:r>
    </w:p>
    <w:p w14:paraId="268DC4DD" w14:textId="77777777" w:rsidR="00843A88" w:rsidRPr="005E1FBD" w:rsidRDefault="00200BDA" w:rsidP="00843A88">
      <w:r w:rsidRPr="005E1FBD">
        <w:t>32-005</w:t>
      </w:r>
      <w:r w:rsidR="00843A88" w:rsidRPr="005E1FBD">
        <w:t xml:space="preserve"> </w:t>
      </w:r>
      <w:r w:rsidRPr="005E1FBD">
        <w:t>Niepołomice</w:t>
      </w:r>
    </w:p>
    <w:p w14:paraId="77304976" w14:textId="11D16270" w:rsidR="00843A88" w:rsidRPr="005E1FBD" w:rsidRDefault="005E1FBD" w:rsidP="00FD4AEC">
      <w:pPr>
        <w:spacing w:after="480"/>
        <w:jc w:val="both"/>
        <w:rPr>
          <w:bCs/>
        </w:rPr>
      </w:pPr>
      <w:r>
        <w:rPr>
          <w:bCs/>
        </w:rPr>
        <w:t>Pismo: ZPMN.271.2.2025.4</w:t>
      </w:r>
    </w:p>
    <w:p w14:paraId="127F1DAB" w14:textId="77777777" w:rsidR="00843A88" w:rsidRPr="005E1FB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E1FBD">
        <w:rPr>
          <w:b/>
        </w:rPr>
        <w:t>WYKONAWCY</w:t>
      </w:r>
    </w:p>
    <w:p w14:paraId="31A1EEE1" w14:textId="77777777" w:rsidR="00843A88" w:rsidRPr="005E1FB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E1FBD">
        <w:t>ubiegający się o zamówienie</w:t>
      </w:r>
    </w:p>
    <w:p w14:paraId="2C560BB3" w14:textId="77777777" w:rsidR="004E4B64" w:rsidRPr="005E1FBD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E1FBD">
        <w:rPr>
          <w:rFonts w:eastAsia="Calibri"/>
          <w:lang w:eastAsia="en-US"/>
        </w:rPr>
        <w:t xml:space="preserve">Dotyczy: </w:t>
      </w:r>
      <w:r w:rsidRPr="005E1FBD">
        <w:t>postępowania o udzielenie zamówienia publicznego</w:t>
      </w:r>
      <w:r w:rsidRPr="005E1FB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E1FBD" w14:paraId="4E283CA4" w14:textId="77777777" w:rsidTr="00FD4AEC">
        <w:tc>
          <w:tcPr>
            <w:tcW w:w="2269" w:type="dxa"/>
            <w:shd w:val="clear" w:color="auto" w:fill="auto"/>
          </w:tcPr>
          <w:p w14:paraId="7C0BA352" w14:textId="77777777" w:rsidR="004E4B64" w:rsidRPr="005E1FB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E1FB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858410" w14:textId="77777777" w:rsidR="004E4B64" w:rsidRPr="005E1FBD" w:rsidRDefault="00200BD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1FBD">
              <w:rPr>
                <w:bCs/>
              </w:rPr>
              <w:t xml:space="preserve">Digitalizacja 40 000 czarno-białych negatywów-realizacja projektu pod </w:t>
            </w:r>
            <w:proofErr w:type="spellStart"/>
            <w:r w:rsidRPr="005E1FBD">
              <w:rPr>
                <w:bCs/>
              </w:rPr>
              <w:t>nazwą"Przyrodnicze</w:t>
            </w:r>
            <w:proofErr w:type="spellEnd"/>
            <w:r w:rsidRPr="005E1FBD">
              <w:rPr>
                <w:bCs/>
              </w:rPr>
              <w:t xml:space="preserve"> Dziedzictwo Włodzimierza </w:t>
            </w:r>
            <w:proofErr w:type="spellStart"/>
            <w:r w:rsidRPr="005E1FBD">
              <w:rPr>
                <w:bCs/>
              </w:rPr>
              <w:t>Puchalskiego.Digitalizacja</w:t>
            </w:r>
            <w:proofErr w:type="spellEnd"/>
            <w:r w:rsidRPr="005E1FBD">
              <w:rPr>
                <w:bCs/>
              </w:rPr>
              <w:t xml:space="preserve"> i udostępnienie negatywów ze zbioru Muzeum Niepołomickiego"</w:t>
            </w:r>
            <w:r w:rsidR="004E4B64" w:rsidRPr="005E1FBD">
              <w:rPr>
                <w:bCs/>
              </w:rPr>
              <w:t>.</w:t>
            </w:r>
          </w:p>
        </w:tc>
      </w:tr>
      <w:tr w:rsidR="00200BDA" w:rsidRPr="005E1FBD" w14:paraId="37BB4E45" w14:textId="77777777" w:rsidTr="00657329">
        <w:tc>
          <w:tcPr>
            <w:tcW w:w="2269" w:type="dxa"/>
            <w:shd w:val="clear" w:color="auto" w:fill="auto"/>
          </w:tcPr>
          <w:p w14:paraId="78AB4FD1" w14:textId="77777777" w:rsidR="00200BDA" w:rsidRPr="005E1FBD" w:rsidRDefault="00200BDA" w:rsidP="006573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E1FB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2208DF" w14:textId="77777777" w:rsidR="00200BDA" w:rsidRPr="005E1FBD" w:rsidRDefault="00200BDA" w:rsidP="006573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1FBD">
              <w:rPr>
                <w:bCs/>
              </w:rPr>
              <w:t>ZPMN.271.2.2025</w:t>
            </w:r>
          </w:p>
        </w:tc>
      </w:tr>
    </w:tbl>
    <w:p w14:paraId="27B67F31" w14:textId="77777777" w:rsidR="004E4B64" w:rsidRPr="005E1FB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E1FBD" w14:paraId="1681264B" w14:textId="77777777" w:rsidTr="00C46732">
        <w:tc>
          <w:tcPr>
            <w:tcW w:w="9330" w:type="dxa"/>
            <w:shd w:val="clear" w:color="auto" w:fill="F2F2F2"/>
            <w:hideMark/>
          </w:tcPr>
          <w:p w14:paraId="1F3A3147" w14:textId="77777777" w:rsidR="00843A88" w:rsidRPr="005E1FB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E1FB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3A6D93E" w14:textId="77777777" w:rsidR="0012774F" w:rsidRPr="005E1FBD" w:rsidRDefault="00520165" w:rsidP="004E4B64">
      <w:pPr>
        <w:spacing w:before="600" w:after="240" w:line="360" w:lineRule="auto"/>
        <w:jc w:val="both"/>
      </w:pPr>
      <w:r w:rsidRPr="005E1FBD">
        <w:t xml:space="preserve">Zamawiający, </w:t>
      </w:r>
      <w:r w:rsidR="00200BDA" w:rsidRPr="005E1FBD">
        <w:rPr>
          <w:b/>
        </w:rPr>
        <w:t>Muzeum Niepołomickie w Niepołomicach</w:t>
      </w:r>
      <w:r w:rsidRPr="005E1FBD">
        <w:t xml:space="preserve">, działając na podstawie art. </w:t>
      </w:r>
      <w:r w:rsidR="00E74BC3" w:rsidRPr="005E1FBD">
        <w:t>284</w:t>
      </w:r>
      <w:r w:rsidRPr="005E1FBD">
        <w:t xml:space="preserve"> ust. </w:t>
      </w:r>
      <w:r w:rsidR="0029606A" w:rsidRPr="005E1FBD">
        <w:t>6</w:t>
      </w:r>
      <w:r w:rsidRPr="005E1FBD">
        <w:t xml:space="preserve"> ustawy z dnia </w:t>
      </w:r>
      <w:r w:rsidR="0029606A" w:rsidRPr="005E1FBD">
        <w:t>11</w:t>
      </w:r>
      <w:r w:rsidRPr="005E1FBD">
        <w:t xml:space="preserve"> </w:t>
      </w:r>
      <w:r w:rsidR="0029606A" w:rsidRPr="005E1FBD">
        <w:t xml:space="preserve">września </w:t>
      </w:r>
      <w:r w:rsidRPr="005E1FBD">
        <w:t>20</w:t>
      </w:r>
      <w:r w:rsidR="0029606A" w:rsidRPr="005E1FBD">
        <w:t>19</w:t>
      </w:r>
      <w:r w:rsidRPr="005E1FBD">
        <w:t xml:space="preserve"> r</w:t>
      </w:r>
      <w:r w:rsidR="0029606A" w:rsidRPr="005E1FBD">
        <w:t>.</w:t>
      </w:r>
      <w:r w:rsidRPr="005E1FBD">
        <w:t xml:space="preserve"> Prawo </w:t>
      </w:r>
      <w:r w:rsidR="0029606A" w:rsidRPr="005E1FBD">
        <w:t>z</w:t>
      </w:r>
      <w:r w:rsidRPr="005E1FBD">
        <w:t xml:space="preserve">amówień </w:t>
      </w:r>
      <w:r w:rsidR="0029606A" w:rsidRPr="005E1FBD">
        <w:t>p</w:t>
      </w:r>
      <w:r w:rsidRPr="005E1FBD">
        <w:t xml:space="preserve">ublicznych </w:t>
      </w:r>
      <w:r w:rsidR="00200BDA" w:rsidRPr="005E1FBD">
        <w:t>(</w:t>
      </w:r>
      <w:proofErr w:type="spellStart"/>
      <w:r w:rsidR="00200BDA" w:rsidRPr="005E1FBD">
        <w:t>t.j</w:t>
      </w:r>
      <w:proofErr w:type="spellEnd"/>
      <w:r w:rsidR="00200BDA" w:rsidRPr="005E1FBD">
        <w:t>. Dz. U. z 2024 poz. 1320)</w:t>
      </w:r>
      <w:r w:rsidR="00BE7BFD" w:rsidRPr="005E1FBD">
        <w:t xml:space="preserve">, </w:t>
      </w:r>
      <w:r w:rsidR="00E74BC3" w:rsidRPr="005E1FBD">
        <w:t>udostępnia</w:t>
      </w:r>
      <w:r w:rsidR="00BE7BFD" w:rsidRPr="005E1FBD">
        <w:t xml:space="preserve"> poniżej treść zapytań do S</w:t>
      </w:r>
      <w:r w:rsidR="0012774F" w:rsidRPr="005E1FBD">
        <w:t>pecyfikacji Warunków Zamówienia (</w:t>
      </w:r>
      <w:r w:rsidR="0012774F" w:rsidRPr="005E1FBD">
        <w:rPr>
          <w:lang w:eastAsia="ar-SA"/>
        </w:rPr>
        <w:t>zwanej dalej</w:t>
      </w:r>
      <w:r w:rsidR="0012774F" w:rsidRPr="005E1FBD">
        <w:rPr>
          <w:b/>
          <w:lang w:eastAsia="ar-SA"/>
        </w:rPr>
        <w:t xml:space="preserve"> </w:t>
      </w:r>
      <w:r w:rsidR="0012774F" w:rsidRPr="005E1FBD">
        <w:rPr>
          <w:bCs/>
          <w:lang w:eastAsia="ar-SA"/>
        </w:rPr>
        <w:t>”SWZ”)</w:t>
      </w:r>
      <w:r w:rsidR="00E74BC3" w:rsidRPr="005E1FBD">
        <w:rPr>
          <w:bCs/>
          <w:lang w:eastAsia="ar-SA"/>
        </w:rPr>
        <w:t xml:space="preserve"> </w:t>
      </w:r>
      <w:r w:rsidR="00E74BC3" w:rsidRPr="005E1FBD">
        <w:t>wraz z wyjaśnieniami</w:t>
      </w:r>
      <w:r w:rsidR="0012774F" w:rsidRPr="005E1FB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00BDA" w:rsidRPr="005E1FBD" w14:paraId="409B9334" w14:textId="77777777" w:rsidTr="00657329">
        <w:tc>
          <w:tcPr>
            <w:tcW w:w="9356" w:type="dxa"/>
            <w:shd w:val="clear" w:color="auto" w:fill="auto"/>
          </w:tcPr>
          <w:p w14:paraId="62E92319" w14:textId="36CBEC55" w:rsidR="00200BDA" w:rsidRPr="005E1FBD" w:rsidRDefault="00200BDA" w:rsidP="0065732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E1FBD">
              <w:rPr>
                <w:b/>
                <w:bCs/>
              </w:rPr>
              <w:t>Pytanie</w:t>
            </w:r>
          </w:p>
          <w:p w14:paraId="24F44E6D" w14:textId="77777777" w:rsidR="00200BDA" w:rsidRPr="005E1FBD" w:rsidRDefault="00200BDA" w:rsidP="00657329">
            <w:pPr>
              <w:spacing w:after="120" w:line="360" w:lineRule="auto"/>
              <w:ind w:left="30" w:right="-72"/>
              <w:jc w:val="both"/>
            </w:pPr>
            <w:r w:rsidRPr="005E1FBD">
              <w:t xml:space="preserve">Podtrzymujemy stanowisko, iż Zamawiający w dokumentach zamówienia i w wyjaśnieniach będących odpowiedziami na zapytania Wykonawcy, narusza zasadę równej konkurencji. Wspomniane przez Zamawiającego "radzenia sobie z negatywami niestandardowymi oraz uzyskanych z nich plików RAW i ich opracowania." można ocenić na podstawie przygotowanych przez Zamawiającego plików (każdy Wykonawca ma dostęp do identycznych plików). </w:t>
            </w:r>
          </w:p>
          <w:p w14:paraId="4B7164FE" w14:textId="77777777" w:rsidR="00200BDA" w:rsidRPr="005E1FBD" w:rsidRDefault="00200BDA" w:rsidP="00657329">
            <w:pPr>
              <w:spacing w:after="120" w:line="360" w:lineRule="auto"/>
              <w:ind w:left="30" w:right="-72"/>
              <w:jc w:val="both"/>
            </w:pPr>
            <w:r w:rsidRPr="005E1FBD">
              <w:t>Z uwagi na fakt, że przedmiotem zamówienia jest świadczenie usług na materiale powierzonym przez Zamawiającego, wskazany wymóg budzi wątpliwości interpretacyjne, a jego spełnienie jest niemożliwe dla Wykonawców, którzy nie dysponują własnymi zasobami negatywów. Co więcej, obowiązek przesyłania oryginalnych materiałów w ramach oferty może wiązać się z ryzykiem ich uszkodzenia lub zaginięcia oraz budzić zastrzeżenia co do proporcjonalności i adekwatności w świetle art. 104 i 105 ustawy PZP.</w:t>
            </w:r>
          </w:p>
          <w:p w14:paraId="583C435B" w14:textId="77777777" w:rsidR="00200BDA" w:rsidRPr="005E1FBD" w:rsidRDefault="00200BDA" w:rsidP="00657329">
            <w:pPr>
              <w:spacing w:after="120" w:line="360" w:lineRule="auto"/>
              <w:ind w:left="30" w:right="-72"/>
              <w:jc w:val="both"/>
            </w:pPr>
            <w:r w:rsidRPr="005E1FBD">
              <w:t>W związku z powyższym wnioskujemy o:</w:t>
            </w:r>
          </w:p>
          <w:p w14:paraId="1AF0E728" w14:textId="77777777" w:rsidR="00200BDA" w:rsidRPr="005E1FBD" w:rsidRDefault="00200BDA" w:rsidP="00657329">
            <w:pPr>
              <w:spacing w:after="120" w:line="360" w:lineRule="auto"/>
              <w:ind w:left="30" w:right="-72"/>
              <w:jc w:val="both"/>
            </w:pPr>
            <w:r w:rsidRPr="005E1FBD">
              <w:t xml:space="preserve">dopuszczenie przedstawienia wyłącznie plików cyfrowych opracowanych przez Wykonawcę jako materiału porównawczego, bez obowiązku przesyłania fizycznych negatywów lub przygotowanie przez Zamawiającego </w:t>
            </w:r>
            <w:r w:rsidRPr="005E1FBD">
              <w:lastRenderedPageBreak/>
              <w:t>negatywów do wykonania próbnych skanów przez Wykonawców.</w:t>
            </w:r>
          </w:p>
          <w:p w14:paraId="26E0AEFE" w14:textId="77777777" w:rsidR="00200BDA" w:rsidRPr="005E1FBD" w:rsidRDefault="00200BDA" w:rsidP="00657329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E1FBD">
              <w:rPr>
                <w:b/>
                <w:bCs/>
              </w:rPr>
              <w:t>Stanowisko (wyjaśnienie) Zamawiającego:</w:t>
            </w:r>
          </w:p>
          <w:p w14:paraId="0BCAE669" w14:textId="5A98BDAA" w:rsidR="002A2E21" w:rsidRPr="002A2E21" w:rsidRDefault="002A2E21" w:rsidP="002A2E21">
            <w:pPr>
              <w:spacing w:after="60" w:line="360" w:lineRule="auto"/>
              <w:ind w:left="30" w:right="-72"/>
              <w:jc w:val="both"/>
            </w:pPr>
            <w:r w:rsidRPr="002A2E21">
              <w:t>Celem Z</w:t>
            </w:r>
            <w:r>
              <w:t>amawiającego</w:t>
            </w:r>
            <w:r w:rsidRPr="002A2E21">
              <w:t xml:space="preserve"> jest uzyskanie informacji o sposobie i technice prowadzenia procesu fotografowania i uzyskanego wyniku końcowego. Doświadczenie Zamawiającego pozwala na ocenę możliwości technicznych Wykonawcy i wykonanej przez niego interpretacji dowolnego  negatywu</w:t>
            </w:r>
            <w:r>
              <w:t>,</w:t>
            </w:r>
            <w:r w:rsidRPr="002A2E21">
              <w:t xml:space="preserve"> posiadając oryginał.</w:t>
            </w:r>
          </w:p>
          <w:p w14:paraId="17632B19" w14:textId="0FD11B4A" w:rsidR="00200BDA" w:rsidRPr="002A2E21" w:rsidRDefault="002A2E21" w:rsidP="002A2E21">
            <w:pPr>
              <w:spacing w:after="60" w:line="360" w:lineRule="auto"/>
              <w:ind w:left="30" w:right="-72"/>
              <w:jc w:val="both"/>
            </w:pPr>
            <w:r>
              <w:t xml:space="preserve">Zamawiający nie wyraża zgody na dopuszczenie przedstawienia wyłącznie plików cyfrowych opracowanych  przez Wykonawcę jako materiału porównawczego. </w:t>
            </w:r>
          </w:p>
          <w:p w14:paraId="0CEAC6DD" w14:textId="77777777" w:rsidR="005E1FBD" w:rsidRDefault="005E1FBD" w:rsidP="00657329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14A6085D" w14:textId="36B439D1" w:rsidR="005E1FBD" w:rsidRPr="005E1FBD" w:rsidRDefault="005E1FBD" w:rsidP="00657329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2B6B0D4E" w14:textId="77777777" w:rsidR="00BE7BFD" w:rsidRDefault="00BE7BFD" w:rsidP="00520165">
      <w:pPr>
        <w:jc w:val="both"/>
      </w:pPr>
    </w:p>
    <w:p w14:paraId="0D64DC76" w14:textId="77777777" w:rsidR="005E1FBD" w:rsidRPr="005E1FBD" w:rsidRDefault="005E1FBD" w:rsidP="00520165">
      <w:pPr>
        <w:jc w:val="both"/>
      </w:pPr>
    </w:p>
    <w:sectPr w:rsidR="005E1FBD" w:rsidRPr="005E1FBD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40065" w14:textId="77777777" w:rsidR="00E8530B" w:rsidRDefault="00E8530B">
      <w:r>
        <w:separator/>
      </w:r>
    </w:p>
  </w:endnote>
  <w:endnote w:type="continuationSeparator" w:id="0">
    <w:p w14:paraId="0E6E9289" w14:textId="77777777" w:rsidR="00E8530B" w:rsidRDefault="00E85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4A5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BB28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E2768" w14:textId="28BA2AC5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1639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E618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5364CB" w14:textId="77777777" w:rsidR="006D4AB3" w:rsidRDefault="006D4AB3">
    <w:pPr>
      <w:pStyle w:val="Stopka"/>
      <w:tabs>
        <w:tab w:val="clear" w:pos="4536"/>
        <w:tab w:val="left" w:pos="6237"/>
      </w:tabs>
    </w:pPr>
  </w:p>
  <w:p w14:paraId="174E892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62D35" w14:textId="77777777" w:rsidR="00E8530B" w:rsidRDefault="00E8530B">
      <w:r>
        <w:separator/>
      </w:r>
    </w:p>
  </w:footnote>
  <w:footnote w:type="continuationSeparator" w:id="0">
    <w:p w14:paraId="028AD177" w14:textId="77777777" w:rsidR="00E8530B" w:rsidRDefault="00E85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CADCC" w14:textId="77777777" w:rsidR="00200BDA" w:rsidRDefault="00200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84909" w14:textId="77777777" w:rsidR="00200BDA" w:rsidRDefault="00200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97951" w14:textId="77777777" w:rsidR="00200BDA" w:rsidRDefault="00200B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5759466">
    <w:abstractNumId w:val="3"/>
  </w:num>
  <w:num w:numId="2" w16cid:durableId="167252419">
    <w:abstractNumId w:val="6"/>
  </w:num>
  <w:num w:numId="3" w16cid:durableId="675574143">
    <w:abstractNumId w:val="2"/>
  </w:num>
  <w:num w:numId="4" w16cid:durableId="1446734811">
    <w:abstractNumId w:val="5"/>
  </w:num>
  <w:num w:numId="5" w16cid:durableId="1895002115">
    <w:abstractNumId w:val="0"/>
  </w:num>
  <w:num w:numId="6" w16cid:durableId="59210507">
    <w:abstractNumId w:val="1"/>
  </w:num>
  <w:num w:numId="7" w16cid:durableId="460000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30B"/>
    <w:rsid w:val="00031374"/>
    <w:rsid w:val="000A1097"/>
    <w:rsid w:val="000E2A8F"/>
    <w:rsid w:val="0012774F"/>
    <w:rsid w:val="00133296"/>
    <w:rsid w:val="00144B7A"/>
    <w:rsid w:val="00180C6E"/>
    <w:rsid w:val="00200BDA"/>
    <w:rsid w:val="0029606A"/>
    <w:rsid w:val="002A2E21"/>
    <w:rsid w:val="004848F3"/>
    <w:rsid w:val="004A75F2"/>
    <w:rsid w:val="004E4B64"/>
    <w:rsid w:val="005144A9"/>
    <w:rsid w:val="00520165"/>
    <w:rsid w:val="005B1B08"/>
    <w:rsid w:val="005E1FBD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530B"/>
    <w:rsid w:val="00E935D6"/>
    <w:rsid w:val="00EA14B3"/>
    <w:rsid w:val="00EA416E"/>
    <w:rsid w:val="00F4288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778611"/>
  <w15:chartTrackingRefBased/>
  <w15:docId w15:val="{8327D6C8-22D0-43C4-90CD-A8E53B293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298</Words>
  <Characters>2200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2001-02-10T14:28:00Z</cp:lastPrinted>
  <dcterms:created xsi:type="dcterms:W3CDTF">2025-07-01T12:49:00Z</dcterms:created>
  <dcterms:modified xsi:type="dcterms:W3CDTF">2025-07-01T12:49:00Z</dcterms:modified>
</cp:coreProperties>
</file>