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E3504" w14:textId="77777777" w:rsidR="00FB7F50" w:rsidRPr="002245BE" w:rsidRDefault="00031E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1E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1E9D">
        <w:rPr>
          <w:sz w:val="22"/>
          <w:szCs w:val="22"/>
        </w:rPr>
        <w:t>2025-07-01</w:t>
      </w:r>
    </w:p>
    <w:p w14:paraId="0754A25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E391F5" w14:textId="77777777" w:rsidR="00031E9D" w:rsidRPr="00031E9D" w:rsidRDefault="00031E9D" w:rsidP="00FB7F50">
      <w:pPr>
        <w:spacing w:after="40"/>
        <w:rPr>
          <w:b/>
          <w:bCs/>
          <w:sz w:val="22"/>
          <w:szCs w:val="22"/>
        </w:rPr>
      </w:pPr>
      <w:r w:rsidRPr="00031E9D">
        <w:rPr>
          <w:b/>
          <w:bCs/>
          <w:sz w:val="22"/>
          <w:szCs w:val="22"/>
        </w:rPr>
        <w:t>Akademia Górniczo - Hutnicza</w:t>
      </w:r>
    </w:p>
    <w:p w14:paraId="39633501" w14:textId="77777777" w:rsidR="00031E9D" w:rsidRPr="00031E9D" w:rsidRDefault="00031E9D" w:rsidP="00FB7F50">
      <w:pPr>
        <w:spacing w:after="40"/>
        <w:rPr>
          <w:b/>
          <w:bCs/>
          <w:sz w:val="22"/>
          <w:szCs w:val="22"/>
        </w:rPr>
      </w:pPr>
      <w:r w:rsidRPr="00031E9D">
        <w:rPr>
          <w:b/>
          <w:bCs/>
          <w:sz w:val="22"/>
          <w:szCs w:val="22"/>
        </w:rPr>
        <w:t>im. Stanisława Staszica w Krakowie</w:t>
      </w:r>
    </w:p>
    <w:p w14:paraId="2DF52867" w14:textId="77777777" w:rsidR="00FB7F50" w:rsidRPr="002245BE" w:rsidRDefault="00031E9D" w:rsidP="00FB7F50">
      <w:pPr>
        <w:spacing w:after="40"/>
        <w:rPr>
          <w:b/>
          <w:bCs/>
          <w:sz w:val="22"/>
          <w:szCs w:val="22"/>
        </w:rPr>
      </w:pPr>
      <w:r w:rsidRPr="00031E9D">
        <w:rPr>
          <w:b/>
          <w:bCs/>
          <w:sz w:val="22"/>
          <w:szCs w:val="22"/>
        </w:rPr>
        <w:t>Dział Zamówień Publicznych</w:t>
      </w:r>
    </w:p>
    <w:p w14:paraId="311BC45F" w14:textId="77777777" w:rsidR="00FB7F50" w:rsidRPr="002245BE" w:rsidRDefault="00031E9D" w:rsidP="00FB7F50">
      <w:pPr>
        <w:rPr>
          <w:sz w:val="22"/>
          <w:szCs w:val="22"/>
        </w:rPr>
      </w:pPr>
      <w:r w:rsidRPr="00031E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31E9D">
        <w:rPr>
          <w:sz w:val="22"/>
          <w:szCs w:val="22"/>
        </w:rPr>
        <w:t>30</w:t>
      </w:r>
    </w:p>
    <w:p w14:paraId="114938E5" w14:textId="77777777" w:rsidR="00FB7F50" w:rsidRPr="002245BE" w:rsidRDefault="00031E9D" w:rsidP="00FB7F50">
      <w:pPr>
        <w:rPr>
          <w:sz w:val="22"/>
          <w:szCs w:val="22"/>
        </w:rPr>
      </w:pPr>
      <w:r w:rsidRPr="00031E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31E9D">
        <w:rPr>
          <w:sz w:val="22"/>
          <w:szCs w:val="22"/>
        </w:rPr>
        <w:t>Kraków</w:t>
      </w:r>
    </w:p>
    <w:p w14:paraId="41186E8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53FF0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31E9D" w:rsidRPr="00607F9B" w14:paraId="2EE8FD47" w14:textId="77777777" w:rsidTr="00E124EC">
        <w:trPr>
          <w:trHeight w:val="638"/>
        </w:trPr>
        <w:tc>
          <w:tcPr>
            <w:tcW w:w="959" w:type="dxa"/>
            <w:shd w:val="clear" w:color="auto" w:fill="auto"/>
          </w:tcPr>
          <w:p w14:paraId="6E6B001C" w14:textId="77777777" w:rsidR="00031E9D" w:rsidRPr="00607F9B" w:rsidRDefault="00031E9D" w:rsidP="00E124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F03333" w14:textId="6C6893D7" w:rsidR="00031E9D" w:rsidRPr="00607F9B" w:rsidRDefault="00031E9D" w:rsidP="00E124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31E9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637F2D">
              <w:rPr>
                <w:b/>
                <w:bCs/>
                <w:sz w:val="22"/>
                <w:szCs w:val="22"/>
              </w:rPr>
              <w:t>D</w:t>
            </w:r>
            <w:r w:rsidRPr="00031E9D">
              <w:rPr>
                <w:b/>
                <w:bCs/>
                <w:sz w:val="22"/>
                <w:szCs w:val="22"/>
              </w:rPr>
              <w:t>ostawa wirówki laboratoryjnej dla WIMIC - DE-dzp.272-239/25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B4946CA" w14:textId="02FC914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1E9D" w14:paraId="7FE5803A" w14:textId="77777777" w:rsidTr="00E124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52D7D7E" w14:textId="77777777" w:rsidR="00031E9D" w:rsidRPr="00D26ED6" w:rsidRDefault="00031E9D" w:rsidP="00637F2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031E9D">
              <w:rPr>
                <w:b/>
                <w:sz w:val="22"/>
                <w:szCs w:val="22"/>
              </w:rPr>
              <w:t>Vitaia</w:t>
            </w:r>
            <w:proofErr w:type="spellEnd"/>
            <w:r w:rsidRPr="00031E9D">
              <w:rPr>
                <w:b/>
                <w:sz w:val="22"/>
                <w:szCs w:val="22"/>
              </w:rPr>
              <w:t xml:space="preserve"> Sp. z o.o.</w:t>
            </w:r>
          </w:p>
          <w:p w14:paraId="3D33F08A" w14:textId="77777777" w:rsidR="00031E9D" w:rsidRPr="009F0E5C" w:rsidRDefault="00031E9D" w:rsidP="00637F2D">
            <w:pPr>
              <w:jc w:val="both"/>
              <w:rPr>
                <w:bCs/>
                <w:sz w:val="22"/>
                <w:szCs w:val="22"/>
              </w:rPr>
            </w:pPr>
            <w:r w:rsidRPr="00031E9D">
              <w:rPr>
                <w:bCs/>
                <w:sz w:val="22"/>
                <w:szCs w:val="22"/>
              </w:rPr>
              <w:t>Al. Powstania Warszawskiego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1E9D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C9FA698" w14:textId="77777777" w:rsidR="00031E9D" w:rsidRPr="009F0E5C" w:rsidRDefault="00031E9D" w:rsidP="00637F2D">
            <w:pPr>
              <w:jc w:val="both"/>
              <w:rPr>
                <w:bCs/>
                <w:sz w:val="22"/>
                <w:szCs w:val="22"/>
              </w:rPr>
            </w:pPr>
            <w:r w:rsidRPr="00031E9D">
              <w:rPr>
                <w:bCs/>
                <w:sz w:val="22"/>
                <w:szCs w:val="22"/>
              </w:rPr>
              <w:t>31-539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1E9D">
              <w:rPr>
                <w:bCs/>
                <w:sz w:val="22"/>
                <w:szCs w:val="22"/>
              </w:rPr>
              <w:t>Kraków</w:t>
            </w:r>
          </w:p>
          <w:p w14:paraId="63C6BB21" w14:textId="77777777" w:rsidR="00031E9D" w:rsidRPr="00D26ED6" w:rsidRDefault="00031E9D" w:rsidP="00637F2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05DDBE" w14:textId="77777777" w:rsidR="00031E9D" w:rsidRDefault="00031E9D" w:rsidP="00637F2D">
            <w:pPr>
              <w:jc w:val="both"/>
              <w:rPr>
                <w:sz w:val="22"/>
                <w:szCs w:val="22"/>
              </w:rPr>
            </w:pPr>
            <w:r w:rsidRPr="00031E9D">
              <w:rPr>
                <w:sz w:val="22"/>
                <w:szCs w:val="22"/>
              </w:rPr>
              <w:t>dostawa wirówki laboratoryjnej dla WIMIC - DE-dzp.272-239/25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E18AC6C" w14:textId="77777777" w:rsidR="00031E9D" w:rsidRPr="00D26ED6" w:rsidRDefault="00031E9D" w:rsidP="00637F2D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31E9D">
              <w:rPr>
                <w:b/>
                <w:sz w:val="22"/>
                <w:szCs w:val="22"/>
              </w:rPr>
              <w:t>9 998.67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39B8261" w14:textId="77777777" w:rsidR="00031E9D" w:rsidRDefault="00031E9D" w:rsidP="00637F2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2752BB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637F2D" w:rsidRPr="008567C7" w14:paraId="67DA8A61" w14:textId="77777777" w:rsidTr="00637F2D">
        <w:trPr>
          <w:trHeight w:val="510"/>
        </w:trPr>
        <w:tc>
          <w:tcPr>
            <w:tcW w:w="595" w:type="pct"/>
            <w:vAlign w:val="center"/>
          </w:tcPr>
          <w:p w14:paraId="041B65C0" w14:textId="77777777" w:rsidR="00637F2D" w:rsidRPr="008567C7" w:rsidRDefault="00637F2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A1B2ECC" w14:textId="77777777" w:rsidR="00637F2D" w:rsidRPr="008567C7" w:rsidRDefault="00637F2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FDF1CDA" w14:textId="77777777" w:rsidR="00637F2D" w:rsidRPr="008567C7" w:rsidRDefault="00637F2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D62C1BE" w14:textId="77777777" w:rsidR="00637F2D" w:rsidRPr="008567C7" w:rsidRDefault="00637F2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07306D37" w14:textId="77777777" w:rsidR="00637F2D" w:rsidRPr="008567C7" w:rsidRDefault="00637F2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37F2D" w:rsidRPr="008567C7" w14:paraId="0A32E401" w14:textId="77777777" w:rsidTr="00637F2D">
        <w:tc>
          <w:tcPr>
            <w:tcW w:w="595" w:type="pct"/>
            <w:vAlign w:val="center"/>
          </w:tcPr>
          <w:p w14:paraId="45FB9C4E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60A839D8" w14:textId="77777777" w:rsidR="00637F2D" w:rsidRPr="002B6761" w:rsidRDefault="00637F2D" w:rsidP="00E124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Vitaia</w:t>
            </w:r>
            <w:proofErr w:type="spellEnd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30C007AF" w14:textId="77777777" w:rsidR="00637F2D" w:rsidRPr="008567C7" w:rsidRDefault="00637F2D" w:rsidP="00E124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Al. Powstania Warszawskiego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F393D9" w14:textId="77777777" w:rsidR="00637F2D" w:rsidRPr="001B7815" w:rsidRDefault="00637F2D" w:rsidP="00E124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31-539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87BCC6B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05DDD85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74B977B9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637F2D" w:rsidRPr="008567C7" w14:paraId="273A7503" w14:textId="77777777" w:rsidTr="00637F2D">
        <w:tc>
          <w:tcPr>
            <w:tcW w:w="595" w:type="pct"/>
            <w:vAlign w:val="center"/>
          </w:tcPr>
          <w:p w14:paraId="5D61AE23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7626244" w14:textId="77777777" w:rsidR="00637F2D" w:rsidRPr="002B6761" w:rsidRDefault="00637F2D" w:rsidP="00E124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Th.Geyer</w:t>
            </w:r>
            <w:proofErr w:type="spellEnd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o.o.</w:t>
            </w:r>
          </w:p>
          <w:p w14:paraId="64606D3E" w14:textId="77777777" w:rsidR="00637F2D" w:rsidRPr="008567C7" w:rsidRDefault="00637F2D" w:rsidP="00E124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4BD99C" w14:textId="77777777" w:rsidR="00637F2D" w:rsidRPr="001B7815" w:rsidRDefault="00637F2D" w:rsidP="00E124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12E819B4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18,67</w:t>
            </w:r>
          </w:p>
        </w:tc>
        <w:tc>
          <w:tcPr>
            <w:tcW w:w="952" w:type="pct"/>
            <w:vAlign w:val="center"/>
          </w:tcPr>
          <w:p w14:paraId="6D2ED4AC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A786152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58,67</w:t>
            </w:r>
          </w:p>
        </w:tc>
      </w:tr>
      <w:tr w:rsidR="00637F2D" w:rsidRPr="008567C7" w14:paraId="6C7A40FE" w14:textId="77777777" w:rsidTr="00637F2D">
        <w:tc>
          <w:tcPr>
            <w:tcW w:w="595" w:type="pct"/>
            <w:vAlign w:val="center"/>
          </w:tcPr>
          <w:p w14:paraId="08A7AEFD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3F0CA8C" w14:textId="77777777" w:rsidR="00637F2D" w:rsidRPr="002B6761" w:rsidRDefault="00637F2D" w:rsidP="00E124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Alfachem</w:t>
            </w:r>
            <w:proofErr w:type="spellEnd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7971DE5" w14:textId="77777777" w:rsidR="00637F2D" w:rsidRPr="008567C7" w:rsidRDefault="00637F2D" w:rsidP="00E124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Unii Lubelskiej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B62CD82" w14:textId="77777777" w:rsidR="00637F2D" w:rsidRPr="001B7815" w:rsidRDefault="00637F2D" w:rsidP="00E124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61-249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952" w:type="pct"/>
            <w:vAlign w:val="center"/>
          </w:tcPr>
          <w:p w14:paraId="0872BC9C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13,59</w:t>
            </w:r>
          </w:p>
        </w:tc>
        <w:tc>
          <w:tcPr>
            <w:tcW w:w="952" w:type="pct"/>
            <w:vAlign w:val="center"/>
          </w:tcPr>
          <w:p w14:paraId="34BA71FB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9AF7DCF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53,59</w:t>
            </w:r>
          </w:p>
        </w:tc>
      </w:tr>
      <w:tr w:rsidR="00637F2D" w:rsidRPr="008567C7" w14:paraId="7605775D" w14:textId="77777777" w:rsidTr="00637F2D">
        <w:tc>
          <w:tcPr>
            <w:tcW w:w="595" w:type="pct"/>
            <w:vAlign w:val="center"/>
          </w:tcPr>
          <w:p w14:paraId="291C4577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CA19D01" w14:textId="77777777" w:rsidR="00637F2D" w:rsidRPr="002B6761" w:rsidRDefault="00637F2D" w:rsidP="00E124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Polygen</w:t>
            </w:r>
            <w:proofErr w:type="spellEnd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F1100BD" w14:textId="77777777" w:rsidR="00637F2D" w:rsidRPr="008567C7" w:rsidRDefault="00637F2D" w:rsidP="00E124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ul. Krzemieniecka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56102D" w14:textId="77777777" w:rsidR="00637F2D" w:rsidRPr="001B7815" w:rsidRDefault="00637F2D" w:rsidP="00E124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54-613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952" w:type="pct"/>
            <w:vAlign w:val="center"/>
          </w:tcPr>
          <w:p w14:paraId="02B76D10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8,28</w:t>
            </w:r>
          </w:p>
        </w:tc>
        <w:tc>
          <w:tcPr>
            <w:tcW w:w="952" w:type="pct"/>
            <w:vAlign w:val="center"/>
          </w:tcPr>
          <w:p w14:paraId="51DFA2B4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A1C2D60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48,28</w:t>
            </w:r>
          </w:p>
        </w:tc>
      </w:tr>
      <w:tr w:rsidR="00637F2D" w:rsidRPr="008567C7" w14:paraId="0D155300" w14:textId="77777777" w:rsidTr="00637F2D">
        <w:tc>
          <w:tcPr>
            <w:tcW w:w="595" w:type="pct"/>
            <w:vAlign w:val="center"/>
          </w:tcPr>
          <w:p w14:paraId="4AC13387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70E2AEE9" w14:textId="77777777" w:rsidR="00637F2D" w:rsidRPr="002B6761" w:rsidRDefault="00637F2D" w:rsidP="00E124E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Danlab</w:t>
            </w:r>
            <w:proofErr w:type="spellEnd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031E9D">
              <w:rPr>
                <w:rFonts w:ascii="Times New Roman" w:hAnsi="Times New Roman" w:cs="Times New Roman"/>
                <w:b/>
                <w:sz w:val="18"/>
                <w:szCs w:val="18"/>
              </w:rPr>
              <w:t>Katryńska</w:t>
            </w:r>
            <w:proofErr w:type="spellEnd"/>
          </w:p>
          <w:p w14:paraId="435D1DED" w14:textId="77777777" w:rsidR="00637F2D" w:rsidRPr="008567C7" w:rsidRDefault="00637F2D" w:rsidP="00E124E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Handlowa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6D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51DB8C" w14:textId="77777777" w:rsidR="00637F2D" w:rsidRPr="001B7815" w:rsidRDefault="00637F2D" w:rsidP="00E124E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15-399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1E9D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952" w:type="pct"/>
            <w:vAlign w:val="center"/>
          </w:tcPr>
          <w:p w14:paraId="6D606A84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12,82</w:t>
            </w:r>
          </w:p>
        </w:tc>
        <w:tc>
          <w:tcPr>
            <w:tcW w:w="952" w:type="pct"/>
            <w:vAlign w:val="center"/>
          </w:tcPr>
          <w:p w14:paraId="26E32FEF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715" w:type="pct"/>
            <w:vAlign w:val="center"/>
          </w:tcPr>
          <w:p w14:paraId="623E5A26" w14:textId="77777777" w:rsidR="00637F2D" w:rsidRPr="008567C7" w:rsidRDefault="00637F2D" w:rsidP="00E124E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1E9D">
              <w:rPr>
                <w:rFonts w:ascii="Times New Roman" w:hAnsi="Times New Roman" w:cs="Times New Roman"/>
                <w:sz w:val="18"/>
                <w:szCs w:val="18"/>
              </w:rPr>
              <w:t xml:space="preserve">  36,82</w:t>
            </w:r>
          </w:p>
        </w:tc>
      </w:tr>
    </w:tbl>
    <w:p w14:paraId="061DEFC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83A74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6B4A19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360FF" w14:textId="77777777" w:rsidR="005D62B1" w:rsidRDefault="005D62B1">
      <w:r>
        <w:separator/>
      </w:r>
    </w:p>
  </w:endnote>
  <w:endnote w:type="continuationSeparator" w:id="0">
    <w:p w14:paraId="6E183480" w14:textId="77777777" w:rsidR="005D62B1" w:rsidRDefault="005D6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2FBD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0A73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ECF4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5995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DB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688F1" w14:textId="77777777" w:rsidR="005D62B1" w:rsidRDefault="005D62B1">
      <w:r>
        <w:separator/>
      </w:r>
    </w:p>
  </w:footnote>
  <w:footnote w:type="continuationSeparator" w:id="0">
    <w:p w14:paraId="02A4B470" w14:textId="77777777" w:rsidR="005D62B1" w:rsidRDefault="005D6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3E4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74B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3B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2B1"/>
    <w:rsid w:val="00005838"/>
    <w:rsid w:val="00022322"/>
    <w:rsid w:val="00031E9D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62B1"/>
    <w:rsid w:val="005E5BFF"/>
    <w:rsid w:val="00607F9B"/>
    <w:rsid w:val="00637F2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C14288"/>
  <w15:chartTrackingRefBased/>
  <w15:docId w15:val="{588670DC-C519-4807-B8E1-F1C30960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2025-07-01T08:41:00Z</cp:lastPrinted>
  <dcterms:created xsi:type="dcterms:W3CDTF">2025-07-01T08:41:00Z</dcterms:created>
  <dcterms:modified xsi:type="dcterms:W3CDTF">2025-07-01T08:41:00Z</dcterms:modified>
</cp:coreProperties>
</file>