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F9204" w14:textId="77777777" w:rsidR="00C56E12" w:rsidRDefault="00BD35D8" w:rsidP="00C56E12">
      <w:pPr>
        <w:jc w:val="right"/>
        <w:rPr>
          <w:b/>
        </w:rPr>
      </w:pPr>
      <w:r>
        <w:rPr>
          <w:noProof/>
        </w:rPr>
        <w:pict w14:anchorId="34697ADD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C56E12">
        <w:rPr>
          <w:b/>
        </w:rPr>
        <w:t>Załącznik nr 4</w:t>
      </w:r>
    </w:p>
    <w:p w14:paraId="35418D07" w14:textId="77777777" w:rsidR="00C56E12" w:rsidRDefault="00C56E12" w:rsidP="00C56E12">
      <w:pPr>
        <w:jc w:val="right"/>
        <w:rPr>
          <w:rFonts w:eastAsia="MS Mincho"/>
          <w:b/>
        </w:rPr>
      </w:pPr>
    </w:p>
    <w:p w14:paraId="2ECC1CC3" w14:textId="77777777" w:rsidR="00C56E12" w:rsidRDefault="00BD35D8" w:rsidP="00C56E12">
      <w:pPr>
        <w:jc w:val="right"/>
        <w:rPr>
          <w:rFonts w:eastAsia="MS Mincho"/>
          <w:b/>
        </w:rPr>
      </w:pPr>
      <w:r>
        <w:rPr>
          <w:noProof/>
        </w:rPr>
        <w:pict w14:anchorId="4D9B4F9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5A4955DB" w14:textId="77777777" w:rsidR="00C56E12" w:rsidRDefault="00C56E12" w:rsidP="00C56E1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677828CC" w14:textId="77777777" w:rsidR="00C56E12" w:rsidRDefault="00C56E12" w:rsidP="00C56E12">
      <w:pPr>
        <w:jc w:val="right"/>
        <w:rPr>
          <w:rFonts w:eastAsia="MS Mincho"/>
          <w:b/>
        </w:rPr>
      </w:pPr>
    </w:p>
    <w:p w14:paraId="07C210A6" w14:textId="77777777" w:rsidR="00C56E12" w:rsidRDefault="00C56E12" w:rsidP="00C56E12">
      <w:pPr>
        <w:jc w:val="center"/>
        <w:rPr>
          <w:b/>
        </w:rPr>
      </w:pPr>
      <w:r>
        <w:rPr>
          <w:b/>
        </w:rPr>
        <w:t>Kalkulacja Cenowa</w:t>
      </w:r>
    </w:p>
    <w:p w14:paraId="3B05716B" w14:textId="77777777" w:rsidR="00C56E12" w:rsidRDefault="00C56E12" w:rsidP="00C56E1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ADCE9CA" w14:textId="77777777" w:rsidR="00C56E12" w:rsidRDefault="00C56E12" w:rsidP="00C56E1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801D501" w14:textId="22BCD89F" w:rsidR="00C56E12" w:rsidRDefault="00C56E12" w:rsidP="00C56E12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KC-zp.272-381/25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C56E12" w14:paraId="4EA3869D" w14:textId="77777777" w:rsidTr="00863B4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557369" w14:textId="77777777" w:rsidR="00C56E12" w:rsidRDefault="00C56E12" w:rsidP="00863B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395A23" w14:textId="77777777" w:rsidR="00C56E12" w:rsidRDefault="00C56E12" w:rsidP="00863B4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43C623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814E2E4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45104D2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32A469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8DA2BDB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4D156FC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02E700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064C297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48A01A7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6E6BF6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030A5CB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555261A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C56E12" w14:paraId="4D77BD38" w14:textId="77777777" w:rsidTr="00863B4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7026B3" w14:textId="77777777" w:rsidR="00C56E12" w:rsidRDefault="00C56E12" w:rsidP="00863B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3898FEC" w14:textId="77777777" w:rsidR="00C56E12" w:rsidRDefault="00C56E12" w:rsidP="00863B4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6323FA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682674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B981AEA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4D56B5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040D1D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C56E12" w14:paraId="75759D3D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E338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3859A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  <w:p w14:paraId="1D594FDF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9D93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8CC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EBC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3FEC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47C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239D42CE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E1D1B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F56AB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  <w:p w14:paraId="00BCD15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89E3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D3F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439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76D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CE4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318F57FA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8A2B7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72411" w14:textId="77777777" w:rsidR="00C56E12" w:rsidRDefault="00C56E12" w:rsidP="00863B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F74F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25C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975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C01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2A3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404134C8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EE849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229E4" w14:textId="77777777" w:rsidR="00C56E12" w:rsidRDefault="00C56E12" w:rsidP="00863B43">
            <w:pPr>
              <w:rPr>
                <w:sz w:val="20"/>
                <w:szCs w:val="20"/>
              </w:rPr>
            </w:pPr>
          </w:p>
          <w:p w14:paraId="175DBC7D" w14:textId="77777777" w:rsidR="00C56E12" w:rsidRDefault="00C56E12" w:rsidP="00863B4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4C4C8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D71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79A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ABC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BC0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050DADBF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A723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2B252" w14:textId="77777777" w:rsidR="00C56E12" w:rsidRDefault="00C56E12" w:rsidP="00863B4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F1FCE02" w14:textId="77777777" w:rsidR="00C56E12" w:rsidRDefault="00C56E12" w:rsidP="00863B4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ECA8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EEBC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98C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2AF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DD9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4A19DF62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F323A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6E3F7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  <w:p w14:paraId="4C244F2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E400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F56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63D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8554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A6E8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2FB57582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88EB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082C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  <w:p w14:paraId="6A06CDBC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  <w:p w14:paraId="220F8848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BE39C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AD0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480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D24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3EFF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5CF4601B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9D0E5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FC4C5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CA2C4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13F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DD1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963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F54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3FF45D48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7CD11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2D62C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F3D6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CBE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BEC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B76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84D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1111EE14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B69B3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2C9FF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C30E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CBB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BF84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0B1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268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5763ABE8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73CAB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F704B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3D6F8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CD5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ABD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23E8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5C1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0656FC3C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6BD0C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F4010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9835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D50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56B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6BA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5A0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57879762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46CA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387A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8DEF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E7B9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56B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47E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37B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41A37BB9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75DC7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5403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E065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97C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E63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8AD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436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66FD4B24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E3ADB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4A471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58ECC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3D27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2AF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CF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7CC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7662A917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8845D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AA6EB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27BF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3AB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E22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FF8F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7E18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772F9E82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DBD09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9C87A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CD1B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AB8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530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DAE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D17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E0E5D9" w14:textId="77777777" w:rsidR="00C56E12" w:rsidRDefault="00C56E12" w:rsidP="00C56E12"/>
    <w:p w14:paraId="66DEA326" w14:textId="77777777" w:rsidR="00C56E12" w:rsidRDefault="00C56E12" w:rsidP="00C56E12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C56E12" w14:paraId="205CCCE9" w14:textId="77777777" w:rsidTr="00863B4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25E99C" w14:textId="77777777" w:rsidR="00C56E12" w:rsidRDefault="00C56E12" w:rsidP="00863B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77FC25C" w14:textId="77777777" w:rsidR="00C56E12" w:rsidRDefault="00C56E12" w:rsidP="00863B4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504891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FCDA56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C50F23A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6984DE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31B24C6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35E779A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1F2737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8303269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C0AC049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7F77B4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C1FFD4C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2451C56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C56E12" w14:paraId="78016E84" w14:textId="77777777" w:rsidTr="00863B4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2DCCEE" w14:textId="77777777" w:rsidR="00C56E12" w:rsidRDefault="00C56E12" w:rsidP="00863B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F1B8879" w14:textId="77777777" w:rsidR="00C56E12" w:rsidRDefault="00C56E12" w:rsidP="00863B4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4F64C5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D9B919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9EE49F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B5A138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F6CC1E" w14:textId="77777777" w:rsidR="00C56E12" w:rsidRDefault="00C56E12" w:rsidP="00863B4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C56E12" w14:paraId="2F1FE660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9B310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7696B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40A5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3E44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72F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8940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463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3A9A2EB2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5AE2A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7716D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7394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ABCA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516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C14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60A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57F195C9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4891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2BDB8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4E38F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A2C4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18E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0047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A7FF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4EC6CF15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C2A0A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5C2A8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99EF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48C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86E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4535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05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042F8A4E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33910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0EBE2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62B79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89C9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D32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CDD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83B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60518D00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973C1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A8D66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F7D89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D7CC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7D9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9A1E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3455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6B57445A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B16F6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CACAA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8D2AB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CCF3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768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A9E6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D7BD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1D3C6EBE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6109B" w14:textId="77777777" w:rsidR="00C56E12" w:rsidRDefault="00C56E1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7D0F7" w14:textId="77777777" w:rsidR="00C56E12" w:rsidRDefault="00C56E1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8789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D8B2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2C71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9457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844F" w14:textId="77777777" w:rsidR="00C56E12" w:rsidRDefault="00C56E1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038D2" w14:paraId="5B6B74CE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6ED64" w14:textId="237F5ACD" w:rsidR="00A038D2" w:rsidRDefault="00A038D2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DFF5A" w14:textId="77777777" w:rsidR="00A038D2" w:rsidRDefault="00A038D2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9FA5D" w14:textId="77777777" w:rsidR="00A038D2" w:rsidRDefault="00A038D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6D04" w14:textId="77777777" w:rsidR="00A038D2" w:rsidRDefault="00A038D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2B3E" w14:textId="77777777" w:rsidR="00A038D2" w:rsidRDefault="00A038D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9582" w14:textId="77777777" w:rsidR="00A038D2" w:rsidRDefault="00A038D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679B" w14:textId="77777777" w:rsidR="00A038D2" w:rsidRDefault="00A038D2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35D8" w14:paraId="3E15C633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C7644" w14:textId="52B7FB67" w:rsidR="00BD35D8" w:rsidRDefault="00BD35D8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1D54A" w14:textId="77777777" w:rsidR="00BD35D8" w:rsidRDefault="00BD35D8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02F68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731D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DA34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DF58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26BB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D35D8" w14:paraId="58A1A547" w14:textId="77777777" w:rsidTr="00863B4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EC00B" w14:textId="324415AB" w:rsidR="00BD35D8" w:rsidRDefault="00BD35D8" w:rsidP="00863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A2156" w14:textId="77777777" w:rsidR="00BD35D8" w:rsidRDefault="00BD35D8" w:rsidP="00863B4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DDB0E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066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2841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1F3A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D733" w14:textId="77777777" w:rsidR="00BD35D8" w:rsidRDefault="00BD35D8" w:rsidP="00863B4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56E12" w14:paraId="1E9D50B6" w14:textId="77777777" w:rsidTr="00863B43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27130A9" w14:textId="77777777" w:rsidR="00C56E12" w:rsidRDefault="00C56E12" w:rsidP="00863B43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4A1BB" w14:textId="77777777" w:rsidR="00C56E12" w:rsidRDefault="00C56E12" w:rsidP="00863B43">
            <w:pPr>
              <w:rPr>
                <w:rFonts w:ascii="Calibri" w:hAnsi="Calibri"/>
              </w:rPr>
            </w:pPr>
          </w:p>
        </w:tc>
      </w:tr>
    </w:tbl>
    <w:p w14:paraId="142E1E6D" w14:textId="77777777" w:rsidR="00C56E12" w:rsidRPr="00932BBB" w:rsidRDefault="00C56E12" w:rsidP="00C56E12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4851F9F0" w14:textId="77777777" w:rsidR="00C56E12" w:rsidRDefault="00C56E12" w:rsidP="00C56E12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0BEE4AD3" w14:textId="77777777" w:rsidR="00C56E12" w:rsidRPr="00932BBB" w:rsidRDefault="00C56E12" w:rsidP="00C56E12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FB943F0" w14:textId="77777777" w:rsidR="00C56E12" w:rsidRPr="007108D6" w:rsidRDefault="00C56E12" w:rsidP="00C56E1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11702C60" w14:textId="77777777" w:rsidR="00C56E12" w:rsidRPr="00323ADB" w:rsidRDefault="00C56E12" w:rsidP="00C56E12"/>
    <w:p w14:paraId="4FF4A4DE" w14:textId="7E576D21" w:rsidR="0014437C" w:rsidRPr="00C56E12" w:rsidRDefault="0014437C" w:rsidP="00C56E12"/>
    <w:sectPr w:rsidR="0014437C" w:rsidRPr="00C56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076EC" w14:textId="77777777" w:rsidR="00692068" w:rsidRDefault="00692068">
      <w:r>
        <w:separator/>
      </w:r>
    </w:p>
  </w:endnote>
  <w:endnote w:type="continuationSeparator" w:id="0">
    <w:p w14:paraId="091D0A2C" w14:textId="77777777" w:rsidR="00692068" w:rsidRDefault="00692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D6503" w14:textId="77777777" w:rsidR="00905F40" w:rsidRDefault="00905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51A23" w14:textId="77777777" w:rsidR="00C56E12" w:rsidRPr="00CC4E7C" w:rsidRDefault="00C56E12" w:rsidP="00C56E12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257763EF" w14:textId="77777777" w:rsidR="00905F40" w:rsidRDefault="00905F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EA" w14:textId="77777777" w:rsidR="00905F40" w:rsidRDefault="00905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4BAC1" w14:textId="77777777" w:rsidR="00692068" w:rsidRDefault="00692068">
      <w:r>
        <w:separator/>
      </w:r>
    </w:p>
  </w:footnote>
  <w:footnote w:type="continuationSeparator" w:id="0">
    <w:p w14:paraId="67484E11" w14:textId="77777777" w:rsidR="00692068" w:rsidRDefault="00692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0869" w14:textId="77777777" w:rsidR="00905F40" w:rsidRDefault="00905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70797" w14:textId="77777777" w:rsidR="00905F40" w:rsidRDefault="00905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F4EC" w14:textId="77777777" w:rsidR="00905F40" w:rsidRDefault="00905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79303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068"/>
    <w:rsid w:val="00021E1F"/>
    <w:rsid w:val="00110F31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692068"/>
    <w:rsid w:val="007054E7"/>
    <w:rsid w:val="007220EB"/>
    <w:rsid w:val="007F25C7"/>
    <w:rsid w:val="0086523D"/>
    <w:rsid w:val="008909FE"/>
    <w:rsid w:val="008F4EAF"/>
    <w:rsid w:val="008F7315"/>
    <w:rsid w:val="00905F40"/>
    <w:rsid w:val="0091125A"/>
    <w:rsid w:val="009508B9"/>
    <w:rsid w:val="00974E3F"/>
    <w:rsid w:val="00A038D2"/>
    <w:rsid w:val="00BD35D8"/>
    <w:rsid w:val="00C56E12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1B0023D1"/>
  <w15:chartTrackingRefBased/>
  <w15:docId w15:val="{F7E1605A-4416-4373-9BA2-C283A740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E1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6E1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5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5F4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05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5F4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6E12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186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2025-06-27T10:44:00Z</cp:lastPrinted>
  <dcterms:created xsi:type="dcterms:W3CDTF">2025-06-27T10:53:00Z</dcterms:created>
  <dcterms:modified xsi:type="dcterms:W3CDTF">2025-06-27T10:53:00Z</dcterms:modified>
</cp:coreProperties>
</file>