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FB48C" w14:textId="5FE0A82D" w:rsidR="00026CF3" w:rsidRPr="00240E71" w:rsidRDefault="00026CF3" w:rsidP="00026CF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FCE3879" w14:textId="77777777" w:rsidR="00026CF3" w:rsidRDefault="00026CF3" w:rsidP="00026CF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5595D16" w14:textId="77777777" w:rsidR="00026CF3" w:rsidRPr="0022732C" w:rsidRDefault="00026CF3" w:rsidP="00026CF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054FAD1" w14:textId="77777777" w:rsidR="00026CF3" w:rsidRDefault="00026CF3" w:rsidP="00026CF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271E5C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2C4819E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7AD6E33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6998A1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5114D4E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3CF63A1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62DFD77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D61A03D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54D0E1D" w14:textId="77777777" w:rsidR="00026CF3" w:rsidRPr="0022732C" w:rsidRDefault="00026CF3" w:rsidP="00026CF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8235316" w14:textId="77777777" w:rsidR="00026CF3" w:rsidRDefault="00026CF3" w:rsidP="00026CF3">
      <w:pPr>
        <w:spacing w:line="360" w:lineRule="auto"/>
      </w:pPr>
      <w:r>
        <w:t>Do: Nazwa i siedziba Zamawiającego:</w:t>
      </w:r>
    </w:p>
    <w:p w14:paraId="5E376A0D" w14:textId="77777777" w:rsidR="00026CF3" w:rsidRPr="00247153" w:rsidRDefault="00026CF3" w:rsidP="00026CF3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EEC669E" w14:textId="77777777" w:rsidR="00026CF3" w:rsidRPr="00247153" w:rsidRDefault="00026CF3" w:rsidP="00026CF3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E297279" w14:textId="77777777" w:rsidR="00026CF3" w:rsidRDefault="00026CF3" w:rsidP="00026CF3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71952D7" w14:textId="77777777" w:rsidR="00026CF3" w:rsidRDefault="00026CF3" w:rsidP="00026CF3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18BD580" w14:textId="77777777" w:rsidR="00026CF3" w:rsidRDefault="00026CF3" w:rsidP="00026CF3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C8A6FB5" w14:textId="77777777" w:rsidR="00026CF3" w:rsidRDefault="00026CF3" w:rsidP="00026CF3">
      <w:pPr>
        <w:ind w:firstLine="3969"/>
        <w:rPr>
          <w:b/>
        </w:rPr>
      </w:pPr>
    </w:p>
    <w:p w14:paraId="75EC5548" w14:textId="17C3DD5F" w:rsidR="00026CF3" w:rsidRDefault="00026CF3" w:rsidP="00026C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381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0690A5E5" w14:textId="77777777" w:rsidR="00026CF3" w:rsidRDefault="00026CF3" w:rsidP="00026CF3">
      <w:pPr>
        <w:tabs>
          <w:tab w:val="right" w:pos="9000"/>
        </w:tabs>
      </w:pPr>
    </w:p>
    <w:p w14:paraId="7638E3AE" w14:textId="77777777" w:rsidR="00026CF3" w:rsidRPr="005F7BDF" w:rsidRDefault="00026CF3" w:rsidP="00026CF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7F8391D4" w14:textId="77777777" w:rsidR="00026CF3" w:rsidRPr="005F7BDF" w:rsidRDefault="00026CF3" w:rsidP="00026CF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57E6986" w14:textId="77777777" w:rsidR="00026CF3" w:rsidRPr="005F7BDF" w:rsidRDefault="00026CF3" w:rsidP="00026CF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0DA32F19" w14:textId="77777777" w:rsidR="00026CF3" w:rsidRPr="005F7BDF" w:rsidRDefault="00026CF3" w:rsidP="00026CF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8527779" w14:textId="77777777" w:rsidR="00026CF3" w:rsidRPr="005F7BDF" w:rsidRDefault="00026CF3" w:rsidP="00026CF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EBE28F0" w14:textId="77777777" w:rsidR="00026CF3" w:rsidRPr="002969BE" w:rsidRDefault="00026CF3" w:rsidP="00026CF3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03539B6" w14:textId="77777777" w:rsidR="00026CF3" w:rsidRPr="002969BE" w:rsidRDefault="00026CF3" w:rsidP="00026CF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4F3A947" w14:textId="77777777" w:rsidR="00026CF3" w:rsidRPr="002969BE" w:rsidRDefault="00026CF3" w:rsidP="00026CF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2B1B813" w14:textId="77777777" w:rsidR="00026CF3" w:rsidRPr="002969BE" w:rsidRDefault="00026CF3" w:rsidP="00026CF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56EF8A59" w14:textId="77777777" w:rsidR="00026CF3" w:rsidRPr="002969BE" w:rsidRDefault="00026CF3" w:rsidP="00026CF3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E9B5565" w14:textId="77777777" w:rsidR="00026CF3" w:rsidRPr="00FE545C" w:rsidRDefault="00026CF3" w:rsidP="00026CF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827CE18" w14:textId="77777777" w:rsidR="00026CF3" w:rsidRPr="00FE545C" w:rsidRDefault="00026CF3" w:rsidP="00026CF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A1A56B8" w14:textId="77777777" w:rsidR="00026CF3" w:rsidRDefault="00026CF3" w:rsidP="00026CF3">
      <w:pPr>
        <w:jc w:val="both"/>
        <w:rPr>
          <w:sz w:val="18"/>
          <w:szCs w:val="18"/>
        </w:rPr>
      </w:pPr>
    </w:p>
    <w:p w14:paraId="3F7DAF2E" w14:textId="77777777" w:rsidR="00026CF3" w:rsidRDefault="00026CF3" w:rsidP="00026CF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3B6457C" w14:textId="77777777" w:rsidR="00026CF3" w:rsidRPr="00730EFE" w:rsidRDefault="00026CF3" w:rsidP="00026CF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29494B8" w14:textId="77777777" w:rsidR="00026CF3" w:rsidRPr="001D671E" w:rsidRDefault="00026CF3" w:rsidP="00026C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91A152F" w14:textId="77777777" w:rsidR="00026CF3" w:rsidRDefault="00026CF3" w:rsidP="00026C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8AB8AB6" w14:textId="77777777" w:rsidR="00026CF3" w:rsidRDefault="00026CF3" w:rsidP="00026CF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F52B67" w14:textId="77777777" w:rsidR="00026CF3" w:rsidRDefault="00026CF3" w:rsidP="00026CF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8EEC9A" w14:textId="77777777" w:rsidR="00026CF3" w:rsidRPr="001D671E" w:rsidRDefault="00026CF3" w:rsidP="00026CF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6CF3" w:rsidRPr="00FE545C" w14:paraId="51409AAE" w14:textId="77777777" w:rsidTr="000D2F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7B626" w14:textId="77777777" w:rsidR="00026CF3" w:rsidRPr="00FE545C" w:rsidRDefault="00026CF3" w:rsidP="000D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3A05B" w14:textId="77777777" w:rsidR="00026CF3" w:rsidRPr="00FE545C" w:rsidRDefault="00026CF3" w:rsidP="000D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31B80A7" w14:textId="77777777" w:rsidR="00026CF3" w:rsidRPr="00FE545C" w:rsidRDefault="00026CF3" w:rsidP="000D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345FB" w14:textId="77777777" w:rsidR="00026CF3" w:rsidRPr="00FE545C" w:rsidRDefault="00026CF3" w:rsidP="000D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26CF3" w:rsidRPr="00FE545C" w14:paraId="67736EB9" w14:textId="77777777" w:rsidTr="000D2F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AF6A7" w14:textId="77777777" w:rsidR="00026CF3" w:rsidRPr="00FE545C" w:rsidRDefault="00026CF3" w:rsidP="000D2FC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53EA9" w14:textId="77777777" w:rsidR="00026CF3" w:rsidRPr="00FE545C" w:rsidRDefault="00026CF3" w:rsidP="000D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192A4" w14:textId="77777777" w:rsidR="00026CF3" w:rsidRPr="00FE545C" w:rsidRDefault="00026CF3" w:rsidP="000D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26CF3" w:rsidRPr="00FE545C" w14:paraId="34A34340" w14:textId="77777777" w:rsidTr="000D2F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BA48B" w14:textId="77777777" w:rsidR="00026CF3" w:rsidRPr="00FE545C" w:rsidRDefault="00026CF3" w:rsidP="000D2FC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45393" w14:textId="77777777" w:rsidR="00026CF3" w:rsidRPr="00FE545C" w:rsidRDefault="00026CF3" w:rsidP="000D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6D12C" w14:textId="77777777" w:rsidR="00026CF3" w:rsidRPr="00FE545C" w:rsidRDefault="00026CF3" w:rsidP="000D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657C5EA" w14:textId="77777777" w:rsidR="00026CF3" w:rsidRDefault="00026CF3" w:rsidP="00026C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0508FC8" w14:textId="77777777" w:rsidR="00026CF3" w:rsidRPr="00D638CC" w:rsidRDefault="00026CF3" w:rsidP="00026CF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DA8A32D" w14:textId="77777777" w:rsidR="00026CF3" w:rsidRPr="002F276A" w:rsidRDefault="00026CF3" w:rsidP="00026CF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988E60A" w14:textId="77777777" w:rsidR="00026CF3" w:rsidRPr="002F276A" w:rsidRDefault="00026CF3" w:rsidP="00026C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3EDEEA9" w14:textId="77777777" w:rsidR="00026CF3" w:rsidRPr="002F276A" w:rsidRDefault="00026CF3" w:rsidP="00026C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E9D238" w14:textId="77777777" w:rsidR="00026CF3" w:rsidRPr="002F276A" w:rsidRDefault="00026CF3" w:rsidP="00026C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A325587" w14:textId="77777777" w:rsidR="00026CF3" w:rsidRPr="002F276A" w:rsidRDefault="00026CF3" w:rsidP="00026CF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8081C2C" w14:textId="77777777" w:rsidR="00026CF3" w:rsidRDefault="00026CF3" w:rsidP="00026C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A2D8EB0" w14:textId="77777777" w:rsidR="00026CF3" w:rsidRDefault="00026CF3" w:rsidP="00026CF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0C7D373" w14:textId="77777777" w:rsidR="00026CF3" w:rsidRDefault="00026CF3" w:rsidP="00026CF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D07B0A1" w14:textId="77777777" w:rsidR="00026CF3" w:rsidRDefault="00026CF3" w:rsidP="00026C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0FDFC4" w14:textId="77777777" w:rsidR="00026CF3" w:rsidRDefault="00026CF3" w:rsidP="00026C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B081C6C" w14:textId="77777777" w:rsidR="00026CF3" w:rsidRDefault="00026CF3" w:rsidP="00026C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1373A3F" w14:textId="77777777" w:rsidR="00026CF3" w:rsidRDefault="00026CF3" w:rsidP="00026C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EC242A7" w14:textId="77777777" w:rsidR="00026CF3" w:rsidRPr="000B45FE" w:rsidRDefault="00026CF3" w:rsidP="00026CF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D83CA3F" w14:textId="77777777" w:rsidR="00026CF3" w:rsidRDefault="00026CF3" w:rsidP="00026CF3">
      <w:pPr>
        <w:jc w:val="both"/>
        <w:rPr>
          <w:sz w:val="22"/>
          <w:szCs w:val="22"/>
        </w:rPr>
      </w:pPr>
    </w:p>
    <w:p w14:paraId="53F2BAF6" w14:textId="77777777" w:rsidR="00026CF3" w:rsidRDefault="00026CF3" w:rsidP="00026CF3">
      <w:pPr>
        <w:jc w:val="both"/>
        <w:rPr>
          <w:sz w:val="22"/>
          <w:szCs w:val="22"/>
        </w:rPr>
      </w:pPr>
    </w:p>
    <w:p w14:paraId="21FB54AC" w14:textId="77777777" w:rsidR="00026CF3" w:rsidRDefault="00026CF3" w:rsidP="00026CF3">
      <w:pPr>
        <w:jc w:val="right"/>
        <w:rPr>
          <w:sz w:val="20"/>
          <w:szCs w:val="20"/>
        </w:rPr>
      </w:pPr>
    </w:p>
    <w:p w14:paraId="41EC1424" w14:textId="77777777" w:rsidR="00026CF3" w:rsidRPr="00423B06" w:rsidRDefault="00026CF3" w:rsidP="00026CF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8CD71C3" w14:textId="77777777" w:rsidR="00026CF3" w:rsidRPr="00012E38" w:rsidRDefault="00026CF3" w:rsidP="00026CF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C9200A9" w14:textId="77777777" w:rsidR="00026CF3" w:rsidRPr="00E2419A" w:rsidRDefault="00026CF3" w:rsidP="00026CF3"/>
    <w:p w14:paraId="28301D6D" w14:textId="77777777" w:rsidR="00026CF3" w:rsidRPr="00E034B0" w:rsidRDefault="00026CF3" w:rsidP="00026CF3"/>
    <w:p w14:paraId="2750C24F" w14:textId="77777777" w:rsidR="00FE545C" w:rsidRPr="00026CF3" w:rsidRDefault="00FE545C" w:rsidP="00026CF3"/>
    <w:sectPr w:rsidR="00FE545C" w:rsidRPr="00026C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F1C8F" w14:textId="77777777" w:rsidR="009837F2" w:rsidRDefault="009837F2">
      <w:r>
        <w:separator/>
      </w:r>
    </w:p>
  </w:endnote>
  <w:endnote w:type="continuationSeparator" w:id="0">
    <w:p w14:paraId="775C85E2" w14:textId="77777777" w:rsidR="009837F2" w:rsidRDefault="00983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953D8" w14:textId="77777777" w:rsidR="007D6FE7" w:rsidRDefault="007D6F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1E5E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AA153" w14:textId="77777777" w:rsidR="007D6FE7" w:rsidRDefault="007D6F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9B71A" w14:textId="77777777" w:rsidR="009837F2" w:rsidRDefault="009837F2">
      <w:r>
        <w:separator/>
      </w:r>
    </w:p>
  </w:footnote>
  <w:footnote w:type="continuationSeparator" w:id="0">
    <w:p w14:paraId="1B89B20D" w14:textId="77777777" w:rsidR="009837F2" w:rsidRDefault="00983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8FE9" w14:textId="77777777" w:rsidR="007D6FE7" w:rsidRDefault="007D6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0A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F9693" w14:textId="77777777" w:rsidR="007D6FE7" w:rsidRDefault="007D6F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03719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38036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1029539">
    <w:abstractNumId w:val="0"/>
  </w:num>
  <w:num w:numId="4" w16cid:durableId="1914075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7F2"/>
    <w:rsid w:val="00012286"/>
    <w:rsid w:val="00026CF3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6FE7"/>
    <w:rsid w:val="00833933"/>
    <w:rsid w:val="00853083"/>
    <w:rsid w:val="008B2F0C"/>
    <w:rsid w:val="008B4928"/>
    <w:rsid w:val="008D2AB8"/>
    <w:rsid w:val="008F1C66"/>
    <w:rsid w:val="00970FE4"/>
    <w:rsid w:val="009837F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B07199"/>
  <w15:chartTrackingRefBased/>
  <w15:docId w15:val="{350F18BA-BE81-4671-90D0-B8C885D9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CF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2025-06-26T11:07:00Z</cp:lastPrinted>
  <dcterms:created xsi:type="dcterms:W3CDTF">2025-06-26T11:06:00Z</dcterms:created>
  <dcterms:modified xsi:type="dcterms:W3CDTF">2025-06-26T11:07:00Z</dcterms:modified>
</cp:coreProperties>
</file>