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4C22E" w14:textId="358289CB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F7763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74A2990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232964C3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60B527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B66D5C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3324F30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2B8B965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512DEFF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001A53E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A2D15B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EA7C1CF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4C30D59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9E3DF95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6051F35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D8B2A6B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1EE70F95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14D9043" w14:textId="7002BF13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9E7ADF" w:rsidRPr="009E7ADF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 xml:space="preserve">, </w:t>
      </w:r>
      <w:r w:rsidR="00F77634">
        <w:rPr>
          <w:rFonts w:eastAsia="Times New Roman" w:cs="Calibri"/>
          <w:lang w:eastAsia="pl-PL"/>
        </w:rPr>
        <w:t xml:space="preserve">nr sprawy: </w:t>
      </w:r>
      <w:r w:rsidR="00F77634" w:rsidRPr="00F77634">
        <w:rPr>
          <w:rFonts w:eastAsia="Times New Roman" w:cs="Calibri"/>
          <w:b/>
          <w:bCs/>
          <w:lang w:eastAsia="pl-PL"/>
        </w:rPr>
        <w:t>DE-dzp.272-381/25</w:t>
      </w:r>
      <w:r w:rsidR="00F77634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37A4189B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2D50C9F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F61433B" w14:textId="49BD9275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</w:t>
      </w:r>
      <w:r w:rsidR="00F77634">
        <w:rPr>
          <w:rFonts w:cs="Calibri"/>
          <w:bCs/>
          <w:iCs/>
          <w:color w:val="000000"/>
          <w:lang w:val="x-none" w:eastAsia="x-none"/>
        </w:rPr>
        <w:t xml:space="preserve">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15CE5E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03EBD27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8F5DE0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B5347E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4FA137B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28CA0FC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ACB302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0046972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FE23084" w14:textId="34693B95" w:rsidR="005103B9" w:rsidRPr="009475A8" w:rsidRDefault="008F3D36" w:rsidP="00F77634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429BC" w14:textId="77777777" w:rsidR="00356DBC" w:rsidRDefault="00356DBC" w:rsidP="0038231F">
      <w:pPr>
        <w:spacing w:after="0" w:line="240" w:lineRule="auto"/>
      </w:pPr>
      <w:r>
        <w:separator/>
      </w:r>
    </w:p>
  </w:endnote>
  <w:endnote w:type="continuationSeparator" w:id="0">
    <w:p w14:paraId="2650396B" w14:textId="77777777" w:rsidR="00356DBC" w:rsidRDefault="00356D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E0C79" w14:textId="77777777" w:rsidR="009E7ADF" w:rsidRDefault="009E7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7992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05BB65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169E9" w14:textId="77777777" w:rsidR="009E7ADF" w:rsidRDefault="009E7A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ADD86" w14:textId="77777777" w:rsidR="00356DBC" w:rsidRDefault="00356DBC" w:rsidP="0038231F">
      <w:pPr>
        <w:spacing w:after="0" w:line="240" w:lineRule="auto"/>
      </w:pPr>
      <w:r>
        <w:separator/>
      </w:r>
    </w:p>
  </w:footnote>
  <w:footnote w:type="continuationSeparator" w:id="0">
    <w:p w14:paraId="1DE80378" w14:textId="77777777" w:rsidR="00356DBC" w:rsidRDefault="00356DBC" w:rsidP="0038231F">
      <w:pPr>
        <w:spacing w:after="0" w:line="240" w:lineRule="auto"/>
      </w:pPr>
      <w:r>
        <w:continuationSeparator/>
      </w:r>
    </w:p>
  </w:footnote>
  <w:footnote w:id="1">
    <w:p w14:paraId="0E36D1B9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81863B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15963" w14:textId="77777777" w:rsidR="009E7ADF" w:rsidRDefault="009E7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A47AF" w14:textId="77777777" w:rsidR="009E7ADF" w:rsidRDefault="009E7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6E945" w14:textId="77777777" w:rsidR="009E7ADF" w:rsidRDefault="009E7A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0139281">
    <w:abstractNumId w:val="7"/>
  </w:num>
  <w:num w:numId="2" w16cid:durableId="269625213">
    <w:abstractNumId w:val="0"/>
  </w:num>
  <w:num w:numId="3" w16cid:durableId="470637342">
    <w:abstractNumId w:val="6"/>
  </w:num>
  <w:num w:numId="4" w16cid:durableId="1660376771">
    <w:abstractNumId w:val="9"/>
  </w:num>
  <w:num w:numId="5" w16cid:durableId="803083332">
    <w:abstractNumId w:val="8"/>
  </w:num>
  <w:num w:numId="6" w16cid:durableId="627662014">
    <w:abstractNumId w:val="5"/>
  </w:num>
  <w:num w:numId="7" w16cid:durableId="818766489">
    <w:abstractNumId w:val="1"/>
  </w:num>
  <w:num w:numId="8" w16cid:durableId="1481456374">
    <w:abstractNumId w:val="3"/>
  </w:num>
  <w:num w:numId="9" w16cid:durableId="700087897">
    <w:abstractNumId w:val="2"/>
  </w:num>
  <w:num w:numId="10" w16cid:durableId="1654989631">
    <w:abstractNumId w:val="4"/>
  </w:num>
  <w:num w:numId="11" w16cid:durableId="13572726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6DB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56DBC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7AD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77634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3C857A"/>
  <w15:chartTrackingRefBased/>
  <w15:docId w15:val="{15D10EED-B5EA-48F2-A7C2-60A8837B5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311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2025-06-26T11:09:00Z</cp:lastPrinted>
  <dcterms:created xsi:type="dcterms:W3CDTF">2025-06-26T11:07:00Z</dcterms:created>
  <dcterms:modified xsi:type="dcterms:W3CDTF">2025-06-26T11:09:00Z</dcterms:modified>
</cp:coreProperties>
</file>