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733B0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63605" w:rsidRPr="00563605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08BF3426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96EB30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0C95AD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77AED21A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A403D4B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954C9A4" w14:textId="77777777" w:rsidTr="004F10A0">
        <w:tc>
          <w:tcPr>
            <w:tcW w:w="2269" w:type="dxa"/>
            <w:shd w:val="clear" w:color="auto" w:fill="auto"/>
          </w:tcPr>
          <w:p w14:paraId="7D7C3584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1E0FE7" w14:textId="725388ED" w:rsidR="00A137C9" w:rsidRPr="00A2540E" w:rsidRDefault="00173CD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szczepionek</w:t>
            </w:r>
          </w:p>
        </w:tc>
      </w:tr>
      <w:tr w:rsidR="00563605" w:rsidRPr="00A2540E" w14:paraId="1060E7C5" w14:textId="77777777" w:rsidTr="00F810DE">
        <w:tc>
          <w:tcPr>
            <w:tcW w:w="2269" w:type="dxa"/>
            <w:shd w:val="clear" w:color="auto" w:fill="auto"/>
          </w:tcPr>
          <w:p w14:paraId="64C85F4F" w14:textId="77777777" w:rsidR="00563605" w:rsidRPr="00A2540E" w:rsidRDefault="00563605" w:rsidP="00F810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5FD4585" w14:textId="77777777" w:rsidR="00563605" w:rsidRPr="00A2540E" w:rsidRDefault="00563605" w:rsidP="00F810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6360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SZP-271-32/25</w:t>
            </w:r>
          </w:p>
        </w:tc>
      </w:tr>
    </w:tbl>
    <w:p w14:paraId="70A82C22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7EB1FDB2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63605" w:rsidRPr="00563605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D5EA4DB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448DA3F2" w14:textId="77777777" w:rsidTr="00A137C9">
        <w:tc>
          <w:tcPr>
            <w:tcW w:w="617" w:type="dxa"/>
            <w:shd w:val="clear" w:color="auto" w:fill="auto"/>
            <w:vAlign w:val="center"/>
          </w:tcPr>
          <w:p w14:paraId="02E71D8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764B82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6DFAAB6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AFA2003" w14:textId="77777777" w:rsidTr="00A137C9">
        <w:tc>
          <w:tcPr>
            <w:tcW w:w="617" w:type="dxa"/>
            <w:shd w:val="clear" w:color="auto" w:fill="auto"/>
            <w:vAlign w:val="center"/>
          </w:tcPr>
          <w:p w14:paraId="08D7509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73A490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2106B8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531A4695" w14:textId="77777777" w:rsidTr="00A137C9">
        <w:tc>
          <w:tcPr>
            <w:tcW w:w="617" w:type="dxa"/>
            <w:shd w:val="clear" w:color="auto" w:fill="auto"/>
            <w:vAlign w:val="center"/>
          </w:tcPr>
          <w:p w14:paraId="18AB0A9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4C284F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574F65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212B512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63605" w:rsidRPr="00563605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65C040C7" w14:textId="77777777" w:rsidTr="00A137C9">
        <w:tc>
          <w:tcPr>
            <w:tcW w:w="617" w:type="dxa"/>
            <w:shd w:val="clear" w:color="auto" w:fill="auto"/>
            <w:vAlign w:val="center"/>
          </w:tcPr>
          <w:p w14:paraId="12B93F7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67C3ABF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8A8FB5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4220D1AA" w14:textId="77777777" w:rsidTr="00A137C9">
        <w:tc>
          <w:tcPr>
            <w:tcW w:w="617" w:type="dxa"/>
            <w:shd w:val="clear" w:color="auto" w:fill="auto"/>
            <w:vAlign w:val="center"/>
          </w:tcPr>
          <w:p w14:paraId="1B82074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665D373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11BC9F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5AA19DFE" w14:textId="77777777" w:rsidTr="00A137C9">
        <w:tc>
          <w:tcPr>
            <w:tcW w:w="617" w:type="dxa"/>
            <w:shd w:val="clear" w:color="auto" w:fill="auto"/>
            <w:vAlign w:val="center"/>
          </w:tcPr>
          <w:p w14:paraId="0018500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FC3249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C606F7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5371116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2C973D7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2BF630CC" w14:textId="77777777" w:rsidTr="004F10A0">
        <w:tc>
          <w:tcPr>
            <w:tcW w:w="2660" w:type="dxa"/>
            <w:shd w:val="clear" w:color="auto" w:fill="auto"/>
          </w:tcPr>
          <w:p w14:paraId="411E4BE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252F44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371F7FA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642DD6E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E3593D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8764307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6360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1EBAC001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06533" w14:textId="77777777" w:rsidR="00245DE3" w:rsidRDefault="00245DE3" w:rsidP="00025386">
      <w:pPr>
        <w:spacing w:after="0" w:line="240" w:lineRule="auto"/>
      </w:pPr>
      <w:r>
        <w:separator/>
      </w:r>
    </w:p>
  </w:endnote>
  <w:endnote w:type="continuationSeparator" w:id="0">
    <w:p w14:paraId="5B97FE09" w14:textId="77777777" w:rsidR="00245DE3" w:rsidRDefault="00245DE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52C63" w14:textId="77777777" w:rsidR="00563605" w:rsidRDefault="005636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032D5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06EDB8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AEAF29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69633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24EA3" w14:textId="77777777" w:rsidR="00563605" w:rsidRDefault="005636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A8CDE" w14:textId="77777777" w:rsidR="00245DE3" w:rsidRDefault="00245DE3" w:rsidP="00025386">
      <w:pPr>
        <w:spacing w:after="0" w:line="240" w:lineRule="auto"/>
      </w:pPr>
      <w:r>
        <w:separator/>
      </w:r>
    </w:p>
  </w:footnote>
  <w:footnote w:type="continuationSeparator" w:id="0">
    <w:p w14:paraId="0FD020E5" w14:textId="77777777" w:rsidR="00245DE3" w:rsidRDefault="00245DE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7D7BD" w14:textId="77777777" w:rsidR="00563605" w:rsidRDefault="005636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46CCC" w14:textId="77777777" w:rsidR="00563605" w:rsidRDefault="005636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9C0D2" w14:textId="77777777" w:rsidR="00563605" w:rsidRDefault="005636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568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5DE3"/>
    <w:rsid w:val="00025386"/>
    <w:rsid w:val="000423B9"/>
    <w:rsid w:val="00053927"/>
    <w:rsid w:val="00084786"/>
    <w:rsid w:val="0016158F"/>
    <w:rsid w:val="00173CD0"/>
    <w:rsid w:val="001C2314"/>
    <w:rsid w:val="00213980"/>
    <w:rsid w:val="00245DE3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63605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583616"/>
  <w15:chartTrackingRefBased/>
  <w15:docId w15:val="{76697B0A-B389-459D-9CE0-7850F7E76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2025-06-30T08:29:00Z</dcterms:created>
  <dcterms:modified xsi:type="dcterms:W3CDTF">2025-06-30T08:29:00Z</dcterms:modified>
</cp:coreProperties>
</file>