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7085D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F239E" w:rsidRPr="00BF239E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BE966E4" w14:textId="77777777" w:rsidTr="00D62E6E">
        <w:tc>
          <w:tcPr>
            <w:tcW w:w="2800" w:type="dxa"/>
            <w:shd w:val="clear" w:color="auto" w:fill="auto"/>
          </w:tcPr>
          <w:p w14:paraId="47E8847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2DC6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2FB76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9CC97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FBFB009" w14:textId="77777777" w:rsidTr="00D62E6E">
        <w:tc>
          <w:tcPr>
            <w:tcW w:w="2800" w:type="dxa"/>
            <w:shd w:val="clear" w:color="auto" w:fill="auto"/>
          </w:tcPr>
          <w:p w14:paraId="241D2D6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642DA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371F1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B10954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D11EEA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239E" w:rsidRPr="00C14101" w14:paraId="30B1CD0F" w14:textId="77777777" w:rsidTr="00F810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9BC215" w14:textId="77777777" w:rsidR="00BF239E" w:rsidRPr="00C14101" w:rsidRDefault="00BF239E" w:rsidP="00F810D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E719FFC" w14:textId="77777777" w:rsidR="00BF239E" w:rsidRPr="00C14101" w:rsidRDefault="00BF239E" w:rsidP="00F810D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F239E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8133FDE" w14:textId="77777777" w:rsidR="00BF239E" w:rsidRPr="00C14101" w:rsidRDefault="00BF239E" w:rsidP="00F810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585FFC3" w14:textId="77777777" w:rsidR="00BF239E" w:rsidRPr="00C14101" w:rsidRDefault="00BF239E" w:rsidP="00F810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0147D9C" w14:textId="77777777" w:rsidR="00BC121E" w:rsidRPr="00C14101" w:rsidRDefault="00BF239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5956F15" w14:textId="77777777" w:rsidTr="00D62E6E">
        <w:tc>
          <w:tcPr>
            <w:tcW w:w="2269" w:type="dxa"/>
            <w:shd w:val="clear" w:color="auto" w:fill="auto"/>
          </w:tcPr>
          <w:p w14:paraId="1D23964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47E126" w14:textId="11A85F16" w:rsidR="00D62E6E" w:rsidRPr="00D62E6E" w:rsidRDefault="009D3ED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szczepionek</w:t>
            </w:r>
          </w:p>
        </w:tc>
      </w:tr>
      <w:tr w:rsidR="00BF239E" w:rsidRPr="00D62E6E" w14:paraId="5AC446D7" w14:textId="77777777" w:rsidTr="00F810DE">
        <w:tc>
          <w:tcPr>
            <w:tcW w:w="2269" w:type="dxa"/>
            <w:shd w:val="clear" w:color="auto" w:fill="auto"/>
          </w:tcPr>
          <w:p w14:paraId="60D35144" w14:textId="77777777" w:rsidR="00BF239E" w:rsidRPr="00D62E6E" w:rsidRDefault="00BF239E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E19956" w14:textId="77777777" w:rsidR="00BF239E" w:rsidRPr="00D62E6E" w:rsidRDefault="00BF239E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23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SZP-271-32/25</w:t>
            </w:r>
          </w:p>
        </w:tc>
      </w:tr>
    </w:tbl>
    <w:p w14:paraId="36DE94B3" w14:textId="77777777" w:rsidR="00BC121E" w:rsidRDefault="00BF239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F239E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3FB74C4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84EA8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0BB3F99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C95B06A">
          <v:shape id="_x0000_i1030" type="#_x0000_t75" style="width:453.2pt;height:17.3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A83937F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6A275F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E2A7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85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011A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72564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411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BD8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C9C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2B4958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242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312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6FC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4DA633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91E28A1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5095990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2BDE88B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4CB291B" w14:textId="77777777" w:rsidTr="00620E37">
        <w:tc>
          <w:tcPr>
            <w:tcW w:w="2660" w:type="dxa"/>
            <w:shd w:val="clear" w:color="auto" w:fill="auto"/>
          </w:tcPr>
          <w:p w14:paraId="3A8EE04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3FF8F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F3DD88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2A91FA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D30AE6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FA05434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F239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0F4BEF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E2007" w14:textId="77777777" w:rsidR="00CB613E" w:rsidRDefault="00CB613E">
      <w:r>
        <w:separator/>
      </w:r>
    </w:p>
  </w:endnote>
  <w:endnote w:type="continuationSeparator" w:id="0">
    <w:p w14:paraId="7265D4FA" w14:textId="77777777" w:rsidR="00CB613E" w:rsidRDefault="00CB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476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36262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7055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C471F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CC23972">
        <v:line id="_x0000_s1025" style="position:absolute;left:0;text-align:left;z-index:251657728" from="-3.85pt,8.7pt" to="455.15pt,8.7pt"/>
      </w:pict>
    </w:r>
  </w:p>
  <w:p w14:paraId="1A559DC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E889" w14:textId="77777777" w:rsidR="00BF239E" w:rsidRDefault="00BF23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559F1" w14:textId="77777777" w:rsidR="00CB613E" w:rsidRDefault="00CB613E">
      <w:r>
        <w:separator/>
      </w:r>
    </w:p>
  </w:footnote>
  <w:footnote w:type="continuationSeparator" w:id="0">
    <w:p w14:paraId="5BF05014" w14:textId="77777777" w:rsidR="00CB613E" w:rsidRDefault="00CB6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36E2C" w14:textId="77777777" w:rsidR="00BF239E" w:rsidRDefault="00BF2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B3141" w14:textId="77777777" w:rsidR="00BF239E" w:rsidRDefault="00BF2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EDF8" w14:textId="77777777" w:rsidR="00BF239E" w:rsidRDefault="00BF23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9550634">
    <w:abstractNumId w:val="13"/>
  </w:num>
  <w:num w:numId="2" w16cid:durableId="1582328164">
    <w:abstractNumId w:val="0"/>
  </w:num>
  <w:num w:numId="3" w16cid:durableId="1915160832">
    <w:abstractNumId w:val="11"/>
  </w:num>
  <w:num w:numId="4" w16cid:durableId="1911622826">
    <w:abstractNumId w:val="8"/>
  </w:num>
  <w:num w:numId="5" w16cid:durableId="296691241">
    <w:abstractNumId w:val="7"/>
  </w:num>
  <w:num w:numId="6" w16cid:durableId="872620969">
    <w:abstractNumId w:val="1"/>
  </w:num>
  <w:num w:numId="7" w16cid:durableId="828060115">
    <w:abstractNumId w:val="6"/>
  </w:num>
  <w:num w:numId="8" w16cid:durableId="634530465">
    <w:abstractNumId w:val="3"/>
  </w:num>
  <w:num w:numId="9" w16cid:durableId="513110957">
    <w:abstractNumId w:val="2"/>
  </w:num>
  <w:num w:numId="10" w16cid:durableId="1997030866">
    <w:abstractNumId w:val="5"/>
  </w:num>
  <w:num w:numId="11" w16cid:durableId="1091658843">
    <w:abstractNumId w:val="10"/>
  </w:num>
  <w:num w:numId="12" w16cid:durableId="913706968">
    <w:abstractNumId w:val="4"/>
  </w:num>
  <w:num w:numId="13" w16cid:durableId="1952004930">
    <w:abstractNumId w:val="9"/>
  </w:num>
  <w:num w:numId="14" w16cid:durableId="5119962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13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3ED0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239E"/>
    <w:rsid w:val="00BF69A4"/>
    <w:rsid w:val="00C33407"/>
    <w:rsid w:val="00C37CD2"/>
    <w:rsid w:val="00C527C7"/>
    <w:rsid w:val="00C606B9"/>
    <w:rsid w:val="00C62EB2"/>
    <w:rsid w:val="00C65401"/>
    <w:rsid w:val="00C93F0A"/>
    <w:rsid w:val="00CB613E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9492A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01F27"/>
  <w15:chartTrackingRefBased/>
  <w15:docId w15:val="{22F4077D-6A58-41BC-83DB-51AAC76C8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219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2025-06-30T08:33:00Z</dcterms:created>
  <dcterms:modified xsi:type="dcterms:W3CDTF">2025-06-30T08:34:00Z</dcterms:modified>
</cp:coreProperties>
</file>