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8573E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75586" w:rsidRPr="00175586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F37C775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9EB967D" w14:textId="77777777" w:rsidR="005D05C3" w:rsidRPr="0012157F" w:rsidRDefault="0017558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5586">
        <w:rPr>
          <w:rFonts w:ascii="Arial" w:hAnsi="Arial" w:cs="Arial"/>
        </w:rPr>
        <w:t>Szpital Specjalistyczny im. Stefana Żeromskiego SPZOZ w Krakowie</w:t>
      </w:r>
    </w:p>
    <w:p w14:paraId="3DF92216" w14:textId="77777777" w:rsidR="005D05C3" w:rsidRPr="0012157F" w:rsidRDefault="00175586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75586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175586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199D7651" w14:textId="77777777" w:rsidR="005D05C3" w:rsidRDefault="00175586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75586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175586">
        <w:rPr>
          <w:rFonts w:ascii="Arial" w:hAnsi="Arial" w:cs="Arial"/>
        </w:rPr>
        <w:t>Kraków</w:t>
      </w:r>
    </w:p>
    <w:p w14:paraId="48D0D07A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0DDAA400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17D25903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02314AF4" w14:textId="77777777" w:rsidTr="001B7D97">
        <w:tc>
          <w:tcPr>
            <w:tcW w:w="2800" w:type="dxa"/>
            <w:shd w:val="clear" w:color="auto" w:fill="auto"/>
          </w:tcPr>
          <w:p w14:paraId="7BAD86BA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B16881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A6F408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0A7B84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409B6EAC" w14:textId="77777777" w:rsidTr="001B7D97">
        <w:tc>
          <w:tcPr>
            <w:tcW w:w="2800" w:type="dxa"/>
            <w:shd w:val="clear" w:color="auto" w:fill="auto"/>
          </w:tcPr>
          <w:p w14:paraId="38151782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C3397C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2530EC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69CAF2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5F1954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75586" w:rsidRPr="0012157F" w14:paraId="2D1FA64C" w14:textId="77777777" w:rsidTr="00F810DE">
        <w:tc>
          <w:tcPr>
            <w:tcW w:w="9104" w:type="dxa"/>
            <w:shd w:val="clear" w:color="auto" w:fill="D9D9D9"/>
          </w:tcPr>
          <w:p w14:paraId="3FF881A3" w14:textId="77777777" w:rsidR="00175586" w:rsidRPr="0012157F" w:rsidRDefault="00175586" w:rsidP="00F810D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921093" w14:textId="77777777" w:rsidR="00175586" w:rsidRPr="00094F76" w:rsidRDefault="00175586" w:rsidP="00F810D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7558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6D92A061" w14:textId="77777777" w:rsidR="00175586" w:rsidRPr="004B5FB1" w:rsidRDefault="00175586" w:rsidP="00F810D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23B6B3B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8D8410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65C2ABEA" w14:textId="77777777" w:rsidTr="001B7D97">
        <w:tc>
          <w:tcPr>
            <w:tcW w:w="2269" w:type="dxa"/>
            <w:shd w:val="clear" w:color="auto" w:fill="auto"/>
          </w:tcPr>
          <w:p w14:paraId="4C10142E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FE315A9" w14:textId="5C59FAF5" w:rsidR="00ED79A4" w:rsidRPr="00A2540E" w:rsidRDefault="002F4B9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szczepionek</w:t>
            </w:r>
          </w:p>
        </w:tc>
      </w:tr>
      <w:tr w:rsidR="00175586" w:rsidRPr="00A2540E" w14:paraId="6906A5FA" w14:textId="77777777" w:rsidTr="00F810DE">
        <w:tc>
          <w:tcPr>
            <w:tcW w:w="2269" w:type="dxa"/>
            <w:shd w:val="clear" w:color="auto" w:fill="auto"/>
          </w:tcPr>
          <w:p w14:paraId="784A20B2" w14:textId="77777777" w:rsidR="00175586" w:rsidRPr="00A2540E" w:rsidRDefault="00175586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ED5540F" w14:textId="77777777" w:rsidR="00175586" w:rsidRPr="00A2540E" w:rsidRDefault="00175586" w:rsidP="00F810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558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SZP-271-32/25</w:t>
            </w:r>
          </w:p>
        </w:tc>
      </w:tr>
    </w:tbl>
    <w:p w14:paraId="3F1A628E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43A94A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5586" w:rsidRPr="0017558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28C27591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72514EA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4A03BA8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421D9664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41F45A3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EBF2062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54A22D9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827B11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5C21D38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2E7C0F6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E2927B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7B9EEDB" w14:textId="77777777" w:rsidTr="001B7D97">
        <w:tc>
          <w:tcPr>
            <w:tcW w:w="2660" w:type="dxa"/>
            <w:shd w:val="clear" w:color="auto" w:fill="auto"/>
          </w:tcPr>
          <w:p w14:paraId="721A4EE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652B68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E326B7B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523E4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12CEA0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1B41D8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5586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30D3D46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C465B" w14:textId="77777777" w:rsidR="00A67269" w:rsidRDefault="00A67269" w:rsidP="0038231F">
      <w:pPr>
        <w:spacing w:after="0" w:line="240" w:lineRule="auto"/>
      </w:pPr>
      <w:r>
        <w:separator/>
      </w:r>
    </w:p>
  </w:endnote>
  <w:endnote w:type="continuationSeparator" w:id="0">
    <w:p w14:paraId="7996315C" w14:textId="77777777" w:rsidR="00A67269" w:rsidRDefault="00A672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EC205" w14:textId="77777777" w:rsidR="00175586" w:rsidRDefault="001755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12A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9B1E7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F548D" w14:textId="77777777" w:rsidR="00175586" w:rsidRDefault="001755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F0BFE" w14:textId="77777777" w:rsidR="00A67269" w:rsidRDefault="00A67269" w:rsidP="0038231F">
      <w:pPr>
        <w:spacing w:after="0" w:line="240" w:lineRule="auto"/>
      </w:pPr>
      <w:r>
        <w:separator/>
      </w:r>
    </w:p>
  </w:footnote>
  <w:footnote w:type="continuationSeparator" w:id="0">
    <w:p w14:paraId="50E81F2C" w14:textId="77777777" w:rsidR="00A67269" w:rsidRDefault="00A672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EA76" w14:textId="77777777" w:rsidR="00175586" w:rsidRDefault="00175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4A384" w14:textId="77777777" w:rsidR="00175586" w:rsidRDefault="00175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62473" w14:textId="77777777" w:rsidR="00175586" w:rsidRDefault="001755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369597">
    <w:abstractNumId w:val="12"/>
  </w:num>
  <w:num w:numId="2" w16cid:durableId="102186995">
    <w:abstractNumId w:val="0"/>
  </w:num>
  <w:num w:numId="3" w16cid:durableId="2112043718">
    <w:abstractNumId w:val="11"/>
  </w:num>
  <w:num w:numId="4" w16cid:durableId="123085093">
    <w:abstractNumId w:val="16"/>
  </w:num>
  <w:num w:numId="5" w16cid:durableId="854999955">
    <w:abstractNumId w:val="13"/>
  </w:num>
  <w:num w:numId="6" w16cid:durableId="649289898">
    <w:abstractNumId w:val="10"/>
  </w:num>
  <w:num w:numId="7" w16cid:durableId="785926796">
    <w:abstractNumId w:val="1"/>
  </w:num>
  <w:num w:numId="8" w16cid:durableId="369107349">
    <w:abstractNumId w:val="6"/>
  </w:num>
  <w:num w:numId="9" w16cid:durableId="399181391">
    <w:abstractNumId w:val="4"/>
  </w:num>
  <w:num w:numId="10" w16cid:durableId="682246547">
    <w:abstractNumId w:val="7"/>
  </w:num>
  <w:num w:numId="11" w16cid:durableId="1699965656">
    <w:abstractNumId w:val="5"/>
  </w:num>
  <w:num w:numId="12" w16cid:durableId="883562197">
    <w:abstractNumId w:val="9"/>
  </w:num>
  <w:num w:numId="13" w16cid:durableId="670761092">
    <w:abstractNumId w:val="3"/>
  </w:num>
  <w:num w:numId="14" w16cid:durableId="1910071800">
    <w:abstractNumId w:val="2"/>
  </w:num>
  <w:num w:numId="15" w16cid:durableId="1044523160">
    <w:abstractNumId w:val="15"/>
  </w:num>
  <w:num w:numId="16" w16cid:durableId="388843707">
    <w:abstractNumId w:val="8"/>
  </w:num>
  <w:num w:numId="17" w16cid:durableId="18074283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26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586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4B9B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726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2E10D"/>
  <w15:docId w15:val="{5147F199-823F-4AD7-B648-5536E0A7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344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2025-06-30T08:32:00Z</dcterms:created>
  <dcterms:modified xsi:type="dcterms:W3CDTF">2025-06-30T08:33:00Z</dcterms:modified>
</cp:coreProperties>
</file>