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A5426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9069DA" w:rsidRPr="009069DA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D0293E2" w14:textId="77777777" w:rsidTr="005844F6">
        <w:tc>
          <w:tcPr>
            <w:tcW w:w="9104" w:type="dxa"/>
            <w:shd w:val="clear" w:color="auto" w:fill="F2F2F2"/>
          </w:tcPr>
          <w:p w14:paraId="507B15DD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06EFFB5A" w14:textId="77777777" w:rsidR="00140C27" w:rsidRPr="00140C27" w:rsidRDefault="009069D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9069DA">
        <w:rPr>
          <w:rFonts w:ascii="Arial" w:hAnsi="Arial" w:cs="Arial"/>
          <w:b/>
          <w:bCs/>
        </w:rPr>
        <w:t>Szpital Specjalistyczny im. Stefana Żeromskiego SP ZOZ w Krakowie</w:t>
      </w:r>
    </w:p>
    <w:p w14:paraId="3F8A72A7" w14:textId="77777777" w:rsidR="00140C27" w:rsidRPr="00140C27" w:rsidRDefault="009069DA" w:rsidP="00140C27">
      <w:pPr>
        <w:spacing w:line="360" w:lineRule="auto"/>
        <w:ind w:left="3969"/>
        <w:rPr>
          <w:rFonts w:ascii="Arial" w:hAnsi="Arial" w:cs="Arial"/>
        </w:rPr>
      </w:pPr>
      <w:r w:rsidRPr="009069D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9069DA">
        <w:rPr>
          <w:rFonts w:ascii="Arial" w:hAnsi="Arial" w:cs="Arial"/>
        </w:rPr>
        <w:t>66</w:t>
      </w:r>
    </w:p>
    <w:p w14:paraId="3D5D4B08" w14:textId="77777777" w:rsidR="00140C27" w:rsidRPr="00140C27" w:rsidRDefault="009069DA" w:rsidP="00140C27">
      <w:pPr>
        <w:ind w:left="3969"/>
        <w:rPr>
          <w:rFonts w:ascii="Arial" w:hAnsi="Arial" w:cs="Arial"/>
        </w:rPr>
      </w:pPr>
      <w:r w:rsidRPr="009069D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9069DA">
        <w:rPr>
          <w:rFonts w:ascii="Arial" w:hAnsi="Arial" w:cs="Arial"/>
        </w:rPr>
        <w:t>Kraków</w:t>
      </w:r>
    </w:p>
    <w:p w14:paraId="3F144DFE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00EC2F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03717190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21943006" w14:textId="77777777">
        <w:tc>
          <w:tcPr>
            <w:tcW w:w="2268" w:type="dxa"/>
            <w:shd w:val="clear" w:color="auto" w:fill="auto"/>
          </w:tcPr>
          <w:p w14:paraId="321E546A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0993BB3" w14:textId="677A566E" w:rsidR="00140C27" w:rsidRPr="00140C27" w:rsidRDefault="00DA4E8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Dostawa szczepionek</w:t>
            </w:r>
          </w:p>
        </w:tc>
      </w:tr>
      <w:tr w:rsidR="009069DA" w:rsidRPr="00140C27" w14:paraId="0B017D7C" w14:textId="77777777" w:rsidTr="003C03DC">
        <w:tc>
          <w:tcPr>
            <w:tcW w:w="2268" w:type="dxa"/>
            <w:shd w:val="clear" w:color="auto" w:fill="auto"/>
          </w:tcPr>
          <w:p w14:paraId="4D032288" w14:textId="77777777" w:rsidR="009069DA" w:rsidRPr="00140C27" w:rsidRDefault="009069DA" w:rsidP="003C03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C5098C5" w14:textId="77777777" w:rsidR="009069DA" w:rsidRPr="00140C27" w:rsidRDefault="009069DA" w:rsidP="003C03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69DA">
              <w:rPr>
                <w:rFonts w:ascii="Arial" w:hAnsi="Arial" w:cs="Arial"/>
                <w:bCs/>
              </w:rPr>
              <w:t>SZP-271-32/25</w:t>
            </w:r>
          </w:p>
        </w:tc>
      </w:tr>
    </w:tbl>
    <w:p w14:paraId="5337AF33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1A49175D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01120A7A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C28ACEF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2F7F12A9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8FBA776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7A714D27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295435B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1E9CA4F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B9440E9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67A9BE9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76007BA4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92FC838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518AE7B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8E80C6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13DCFBA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1920E42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DDDCE3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EBEC552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1B56FD0C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73366D1A" w14:textId="77777777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6FA51F2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6pt;height:20.1pt" o:ole="">
                  <v:imagedata r:id="rId8" o:title=""/>
                </v:shape>
                <w:control r:id="rId9" w:name="OptionButton1" w:shapeid="_x0000_i1041"/>
              </w:object>
            </w:r>
          </w:p>
          <w:p w14:paraId="0A04840C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2CA9BC2B">
                <v:shape id="_x0000_i1042" type="#_x0000_t75" style="width:314.1pt;height:20.1pt" o:ole="">
                  <v:imagedata r:id="rId10" o:title=""/>
                </v:shape>
                <w:control r:id="rId11" w:name="OptionButton2" w:shapeid="_x0000_i1042"/>
              </w:object>
            </w:r>
          </w:p>
          <w:p w14:paraId="6A4A6EBD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06A487BB">
                <v:shape id="_x0000_i1043" type="#_x0000_t75" style="width:314.1pt;height:20.1pt" o:ole="">
                  <v:imagedata r:id="rId12" o:title=""/>
                </v:shape>
                <w:control r:id="rId13" w:name="OptionButton3" w:shapeid="_x0000_i1043"/>
              </w:object>
            </w:r>
          </w:p>
          <w:p w14:paraId="44873335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70F7B6B2">
                <v:shape id="_x0000_i1044" type="#_x0000_t75" style="width:314.1pt;height:20.1pt" o:ole="">
                  <v:imagedata r:id="rId14" o:title=""/>
                </v:shape>
                <w:control r:id="rId15" w:name="OptionButton4" w:shapeid="_x0000_i1044"/>
              </w:object>
            </w:r>
          </w:p>
          <w:p w14:paraId="11C45D56" w14:textId="7777777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6A28B97B">
                <v:shape id="_x0000_i1045" type="#_x0000_t75" style="width:314.1pt;height:20.1pt" o:ole="">
                  <v:imagedata r:id="rId16" o:title=""/>
                </v:shape>
                <w:control r:id="rId17" w:name="OptionButton5" w:shapeid="_x0000_i1045"/>
              </w:object>
            </w:r>
          </w:p>
          <w:p w14:paraId="353D60FE" w14:textId="77777777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 w14:anchorId="37609666">
                <v:shape id="_x0000_i1046" type="#_x0000_t75" style="width:108pt;height:20.1pt" o:ole="">
                  <v:imagedata r:id="rId18" o:title=""/>
                </v:shape>
                <w:control r:id="rId19" w:name="OptionButton6" w:shapeid="_x0000_i1046"/>
              </w:object>
            </w:r>
          </w:p>
        </w:tc>
      </w:tr>
    </w:tbl>
    <w:p w14:paraId="47A4947C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FE12DA5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A0C930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4F5323C2" w14:textId="77777777" w:rsidR="00A8509D" w:rsidRP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438FA3D7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512"/>
      </w:tblGrid>
      <w:tr w:rsidR="007F3E87" w:rsidRPr="007F3E87" w14:paraId="5E6BE59A" w14:textId="77777777" w:rsidTr="00ED4154">
        <w:trPr>
          <w:trHeight w:val="704"/>
        </w:trPr>
        <w:tc>
          <w:tcPr>
            <w:tcW w:w="1276" w:type="dxa"/>
            <w:shd w:val="clear" w:color="auto" w:fill="auto"/>
            <w:vAlign w:val="center"/>
          </w:tcPr>
          <w:p w14:paraId="788D4B30" w14:textId="77777777" w:rsidR="007F3E87" w:rsidRPr="001129C0" w:rsidRDefault="001129C0" w:rsidP="001129C0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</w:t>
            </w:r>
            <w:r w:rsidR="007F3E87" w:rsidRPr="001129C0">
              <w:rPr>
                <w:rFonts w:ascii="Arial" w:hAnsi="Arial" w:cs="Arial"/>
                <w:b/>
              </w:rPr>
              <w:t>zęś</w:t>
            </w:r>
            <w:r w:rsidRPr="001129C0">
              <w:rPr>
                <w:rFonts w:ascii="Arial" w:hAnsi="Arial" w:cs="Arial"/>
                <w:b/>
              </w:rPr>
              <w:t>ć nr</w:t>
            </w:r>
          </w:p>
        </w:tc>
        <w:tc>
          <w:tcPr>
            <w:tcW w:w="7512" w:type="dxa"/>
            <w:shd w:val="clear" w:color="auto" w:fill="auto"/>
            <w:vAlign w:val="center"/>
          </w:tcPr>
          <w:p w14:paraId="5F8A79B4" w14:textId="77777777" w:rsidR="007F3E87" w:rsidRPr="001129C0" w:rsidRDefault="007F3E87" w:rsidP="007F3E87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9069DA" w:rsidRPr="007F3E87" w14:paraId="1F8F74B5" w14:textId="77777777" w:rsidTr="003C03DC">
        <w:tc>
          <w:tcPr>
            <w:tcW w:w="1276" w:type="dxa"/>
            <w:shd w:val="clear" w:color="auto" w:fill="auto"/>
            <w:vAlign w:val="center"/>
          </w:tcPr>
          <w:p w14:paraId="6C541E68" w14:textId="77777777" w:rsidR="009069DA" w:rsidRPr="001129C0" w:rsidRDefault="009069DA" w:rsidP="003C03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9DA">
              <w:rPr>
                <w:rFonts w:ascii="Arial" w:hAnsi="Arial" w:cs="Arial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14:paraId="721F7756" w14:textId="77777777" w:rsidR="009069DA" w:rsidRPr="001129C0" w:rsidRDefault="009069DA" w:rsidP="003C03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9069DA">
              <w:rPr>
                <w:rFonts w:ascii="Arial" w:hAnsi="Arial" w:cs="Arial"/>
              </w:rPr>
              <w:t>Szczepionki</w:t>
            </w:r>
          </w:p>
          <w:p w14:paraId="3C320C50" w14:textId="77777777" w:rsidR="009069DA" w:rsidRDefault="009069DA" w:rsidP="003C03D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670F2C75" w14:textId="77777777" w:rsidR="009069DA" w:rsidRPr="001129C0" w:rsidRDefault="009069DA" w:rsidP="003C03D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4C2964B6" w14:textId="77777777" w:rsidR="009069DA" w:rsidRPr="001129C0" w:rsidRDefault="009069DA" w:rsidP="003C03D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6B097CA5" w14:textId="77777777" w:rsidR="009069DA" w:rsidRDefault="009069DA" w:rsidP="003C03DC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65FFC0AC" w14:textId="77777777" w:rsidR="009069DA" w:rsidRPr="001129C0" w:rsidRDefault="009069DA" w:rsidP="003C03DC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9069DA" w:rsidRPr="007F3E87" w14:paraId="2D0B89A2" w14:textId="77777777" w:rsidTr="003C03DC">
        <w:tc>
          <w:tcPr>
            <w:tcW w:w="1276" w:type="dxa"/>
            <w:shd w:val="clear" w:color="auto" w:fill="auto"/>
            <w:vAlign w:val="center"/>
          </w:tcPr>
          <w:p w14:paraId="5D7CFEA5" w14:textId="77777777" w:rsidR="009069DA" w:rsidRPr="001129C0" w:rsidRDefault="009069DA" w:rsidP="003C03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9DA">
              <w:rPr>
                <w:rFonts w:ascii="Arial" w:hAnsi="Arial" w:cs="Arial"/>
              </w:rPr>
              <w:t>2</w:t>
            </w:r>
          </w:p>
        </w:tc>
        <w:tc>
          <w:tcPr>
            <w:tcW w:w="7512" w:type="dxa"/>
            <w:shd w:val="clear" w:color="auto" w:fill="auto"/>
          </w:tcPr>
          <w:p w14:paraId="1F41F74E" w14:textId="77777777" w:rsidR="009069DA" w:rsidRPr="001129C0" w:rsidRDefault="009069DA" w:rsidP="003C03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9069DA">
              <w:rPr>
                <w:rFonts w:ascii="Arial" w:hAnsi="Arial" w:cs="Arial"/>
              </w:rPr>
              <w:t>Szczepionki</w:t>
            </w:r>
          </w:p>
          <w:p w14:paraId="40B92C60" w14:textId="77777777" w:rsidR="009069DA" w:rsidRDefault="009069DA" w:rsidP="003C03D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1AE82BD4" w14:textId="77777777" w:rsidR="009069DA" w:rsidRPr="001129C0" w:rsidRDefault="009069DA" w:rsidP="003C03D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57E62C65" w14:textId="77777777" w:rsidR="009069DA" w:rsidRPr="001129C0" w:rsidRDefault="009069DA" w:rsidP="003C03D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34420A5D" w14:textId="77777777" w:rsidR="009069DA" w:rsidRDefault="009069DA" w:rsidP="003C03DC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64946C4C" w14:textId="77777777" w:rsidR="009069DA" w:rsidRPr="001129C0" w:rsidRDefault="009069DA" w:rsidP="003C03DC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  <w:tr w:rsidR="009069DA" w:rsidRPr="007F3E87" w14:paraId="2864625C" w14:textId="77777777" w:rsidTr="003C03DC">
        <w:tc>
          <w:tcPr>
            <w:tcW w:w="1276" w:type="dxa"/>
            <w:shd w:val="clear" w:color="auto" w:fill="auto"/>
            <w:vAlign w:val="center"/>
          </w:tcPr>
          <w:p w14:paraId="2EABE684" w14:textId="77777777" w:rsidR="009069DA" w:rsidRPr="001129C0" w:rsidRDefault="009069DA" w:rsidP="003C03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9DA">
              <w:rPr>
                <w:rFonts w:ascii="Arial" w:hAnsi="Arial" w:cs="Arial"/>
              </w:rPr>
              <w:t>3</w:t>
            </w:r>
          </w:p>
        </w:tc>
        <w:tc>
          <w:tcPr>
            <w:tcW w:w="7512" w:type="dxa"/>
            <w:shd w:val="clear" w:color="auto" w:fill="auto"/>
          </w:tcPr>
          <w:p w14:paraId="13B7278E" w14:textId="77777777" w:rsidR="009069DA" w:rsidRPr="001129C0" w:rsidRDefault="009069DA" w:rsidP="003C03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9069DA">
              <w:rPr>
                <w:rFonts w:ascii="Arial" w:hAnsi="Arial" w:cs="Arial"/>
              </w:rPr>
              <w:t>Szczepionki</w:t>
            </w:r>
          </w:p>
          <w:p w14:paraId="74751EA4" w14:textId="77777777" w:rsidR="009069DA" w:rsidRDefault="009069DA" w:rsidP="003C03D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4C25724A" w14:textId="77777777" w:rsidR="009069DA" w:rsidRPr="001129C0" w:rsidRDefault="009069DA" w:rsidP="003C03D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539E4C56" w14:textId="77777777" w:rsidR="009069DA" w:rsidRPr="001129C0" w:rsidRDefault="009069DA" w:rsidP="003C03D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7AE355B5" w14:textId="77777777" w:rsidR="009069DA" w:rsidRDefault="009069DA" w:rsidP="003C03DC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7E5BF21E" w14:textId="77777777" w:rsidR="009069DA" w:rsidRPr="001129C0" w:rsidRDefault="009069DA" w:rsidP="003C03DC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</w:tbl>
    <w:p w14:paraId="2E1E27D5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55EAE9FF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01FD0C0" w14:textId="77777777" w:rsidR="009069DA" w:rsidRPr="00C754AE" w:rsidRDefault="00FF57EE" w:rsidP="009069D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4F982BEB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BD9ABDE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24421989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8A320CB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2DC79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84FB0E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76E8150D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A563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B483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E289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3248A751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C78A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D6BE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1FAA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8479B14" w14:textId="09EE7A93" w:rsidR="006522FA" w:rsidRDefault="00DA4E80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termin przydatności do użycia wynosi 12 miesięcy</w:t>
      </w:r>
      <w:r w:rsidR="006522FA" w:rsidRPr="00BE47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daty dostawy</w:t>
      </w:r>
      <w:r w:rsidR="006522FA">
        <w:rPr>
          <w:rFonts w:ascii="Arial" w:hAnsi="Arial" w:cs="Arial"/>
        </w:rPr>
        <w:t>,</w:t>
      </w:r>
    </w:p>
    <w:p w14:paraId="5E152123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6BA51181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69D813E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373F945" w14:textId="77777777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0F76A46B">
          <v:shape id="_x0000_i1047" type="#_x0000_t75" style="width:142.6pt;height:17.3pt" o:ole="">
            <v:imagedata r:id="rId20" o:title=""/>
          </v:shape>
          <w:control r:id="rId21" w:name="CheckBox1" w:shapeid="_x0000_i1047"/>
        </w:object>
      </w:r>
    </w:p>
    <w:p w14:paraId="232EAC6D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0B2973" w:rsidRPr="000B2973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50999BB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FF71485" w14:textId="77777777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 w14:anchorId="558E5CC9">
          <v:shape id="_x0000_i1048" type="#_x0000_t75" style="width:180.7pt;height:21.9pt" o:ole="">
            <v:imagedata r:id="rId22" o:title=""/>
          </v:shape>
          <w:control r:id="rId23" w:name="CheckBox2" w:shapeid="_x0000_i1048"/>
        </w:object>
      </w:r>
    </w:p>
    <w:p w14:paraId="34DAFAC6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0B2973" w:rsidRPr="000B2973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796F3BD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D34A3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D2A9A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C309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4A25B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1CF4F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1945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3CE9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9C86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AFFA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67A8F0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9831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72DA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0065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0E05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6CD7580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4DFC4002" w14:textId="77777777" w:rsidTr="00B56BE6">
        <w:tc>
          <w:tcPr>
            <w:tcW w:w="1984" w:type="dxa"/>
            <w:shd w:val="clear" w:color="auto" w:fill="auto"/>
            <w:vAlign w:val="center"/>
          </w:tcPr>
          <w:p w14:paraId="2321A2D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C6FF44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C36DABD" w14:textId="77777777" w:rsidTr="00B56BE6">
        <w:tc>
          <w:tcPr>
            <w:tcW w:w="1984" w:type="dxa"/>
            <w:shd w:val="clear" w:color="auto" w:fill="auto"/>
            <w:vAlign w:val="center"/>
          </w:tcPr>
          <w:p w14:paraId="6130673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8F5793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5A3BF66" w14:textId="77777777" w:rsidTr="00B56BE6">
        <w:tc>
          <w:tcPr>
            <w:tcW w:w="1984" w:type="dxa"/>
            <w:shd w:val="clear" w:color="auto" w:fill="auto"/>
            <w:vAlign w:val="center"/>
          </w:tcPr>
          <w:p w14:paraId="7F72564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6063F46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5F29DC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79C6AC2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76B87189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CE8858A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1F57C0D9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048E03C7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57338C95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8E2CD" w14:textId="77777777" w:rsidR="00253D10" w:rsidRDefault="00253D10" w:rsidP="00FF57EE">
      <w:r>
        <w:separator/>
      </w:r>
    </w:p>
  </w:endnote>
  <w:endnote w:type="continuationSeparator" w:id="0">
    <w:p w14:paraId="0671E972" w14:textId="77777777" w:rsidR="00253D10" w:rsidRDefault="00253D1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3E627" w14:textId="77777777" w:rsidR="009069DA" w:rsidRDefault="009069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C4065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E5126" w14:textId="77777777" w:rsidR="009069DA" w:rsidRDefault="009069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76444" w14:textId="77777777" w:rsidR="00253D10" w:rsidRDefault="00253D10" w:rsidP="00FF57EE">
      <w:r>
        <w:separator/>
      </w:r>
    </w:p>
  </w:footnote>
  <w:footnote w:type="continuationSeparator" w:id="0">
    <w:p w14:paraId="23C050C5" w14:textId="77777777" w:rsidR="00253D10" w:rsidRDefault="00253D10" w:rsidP="00FF57EE">
      <w:r>
        <w:continuationSeparator/>
      </w:r>
    </w:p>
  </w:footnote>
  <w:footnote w:id="1">
    <w:p w14:paraId="4417AA6E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5AF21E3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57F1A07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816286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519CC0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19B591CC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65A703BE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3575E" w14:textId="77777777" w:rsidR="009069DA" w:rsidRDefault="00906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3804D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9069DA">
      <w:rPr>
        <w:sz w:val="20"/>
        <w:szCs w:val="20"/>
      </w:rPr>
      <w:t>SZP-271-32/25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3BAAF" w14:textId="77777777" w:rsidR="009069DA" w:rsidRDefault="009069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28381427">
    <w:abstractNumId w:val="2"/>
  </w:num>
  <w:num w:numId="2" w16cid:durableId="1771580015">
    <w:abstractNumId w:val="0"/>
  </w:num>
  <w:num w:numId="3" w16cid:durableId="819925482">
    <w:abstractNumId w:val="1"/>
  </w:num>
  <w:num w:numId="4" w16cid:durableId="19111916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D10"/>
    <w:rsid w:val="00077EBA"/>
    <w:rsid w:val="000B2973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53D10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977D5"/>
    <w:rsid w:val="008C5531"/>
    <w:rsid w:val="009069DA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A4E80"/>
    <w:rsid w:val="00DC336F"/>
    <w:rsid w:val="00E1735C"/>
    <w:rsid w:val="00E96979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AE6F7"/>
  <w15:chartTrackingRefBased/>
  <w15:docId w15:val="{A7CE3DB6-6A95-44FA-B595-170BB51B6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639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2025-06-30T08:18:00Z</dcterms:created>
  <dcterms:modified xsi:type="dcterms:W3CDTF">2025-06-30T08:21:00Z</dcterms:modified>
</cp:coreProperties>
</file>