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 (mikroprzedsiębiorstwo, małe przedsiębiorstwo, średnie przedsiębiorstwo, inny rodzaj)  : ............................................................................................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ADRES:………………………………………………………………………………………………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 zamieszkania (dotyczy osób prowadzących działalność gospodarczą):………………………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…………………………….............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TEL.……………………………………FAX ……………………………………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E-MAIL………………………………………………………………………………………….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NIP…………………………………. REGON:………………………………………………...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6E4B14" w:rsidRDefault="006E4B14" w:rsidP="006E4B14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6E4B14" w:rsidRDefault="006E4B14" w:rsidP="006E4B14">
      <w:pPr>
        <w:ind w:right="-110"/>
        <w:rPr>
          <w:b/>
        </w:rPr>
      </w:pPr>
      <w:r>
        <w:rPr>
          <w:b/>
        </w:rPr>
        <w:t>Akademia Górniczo - Hutnicza</w:t>
      </w:r>
    </w:p>
    <w:p w:rsidR="006E4B14" w:rsidRDefault="006E4B14" w:rsidP="006E4B14">
      <w:pPr>
        <w:ind w:right="-110"/>
        <w:rPr>
          <w:b/>
        </w:rPr>
      </w:pPr>
      <w:r>
        <w:rPr>
          <w:b/>
        </w:rPr>
        <w:t>im. Stanisława Staszica w Krakowie</w:t>
      </w:r>
    </w:p>
    <w:p w:rsidR="006E4B14" w:rsidRDefault="006E4B14" w:rsidP="006E4B1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6E4B14" w:rsidRDefault="006E4B14" w:rsidP="006E4B14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6E4B14" w:rsidRDefault="006E4B14" w:rsidP="006E4B14">
      <w:pPr>
        <w:rPr>
          <w:b/>
        </w:rPr>
      </w:pPr>
      <w:r>
        <w:rPr>
          <w:b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AA2A7E" w:rsidRPr="00AA2A7E">
        <w:rPr>
          <w:b/>
        </w:rPr>
        <w:t>Dostawa zestawu do pomiaru emisji metanu dronem - DE-dzp.272-349/25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6E4B14">
        <w:rPr>
          <w:b/>
        </w:rPr>
        <w:t xml:space="preserve"> za całość przedmiotu zamówienia</w:t>
      </w:r>
      <w:r>
        <w:rPr>
          <w:b/>
        </w:rPr>
        <w:t xml:space="preserve">: </w:t>
      </w:r>
      <w:r w:rsidR="006E4B14">
        <w:rPr>
          <w:b/>
        </w:rPr>
        <w:t xml:space="preserve">    </w:t>
      </w:r>
      <w:r>
        <w:rPr>
          <w:b/>
        </w:rPr>
        <w:t>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6E4B14">
        <w:rPr>
          <w:b/>
        </w:rPr>
        <w:t xml:space="preserve"> za całość przedmiotu zamówienia</w:t>
      </w:r>
      <w:r>
        <w:rPr>
          <w:b/>
        </w:rPr>
        <w:t xml:space="preserve">: </w:t>
      </w:r>
      <w:r w:rsidR="006E4B14">
        <w:rPr>
          <w:b/>
        </w:rPr>
        <w:t xml:space="preserve">   ….</w:t>
      </w:r>
      <w:r>
        <w:rPr>
          <w:b/>
        </w:rPr>
        <w:t>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4A6360" w:rsidRPr="004A6360" w:rsidRDefault="00FE545C" w:rsidP="008D2AB8">
      <w:pPr>
        <w:pStyle w:val="Tekstpodstawowy"/>
        <w:rPr>
          <w:u w:val="single"/>
        </w:rPr>
      </w:pPr>
      <w:r w:rsidRPr="004A6360">
        <w:rPr>
          <w:u w:val="single"/>
        </w:rPr>
        <w:t>producent/model zaoferowanego</w:t>
      </w:r>
      <w:r w:rsidR="004A6360">
        <w:rPr>
          <w:u w:val="single"/>
        </w:rPr>
        <w:t>:</w:t>
      </w:r>
      <w:bookmarkStart w:id="0" w:name="_GoBack"/>
      <w:bookmarkEnd w:id="0"/>
      <w:r w:rsidRPr="004A6360">
        <w:rPr>
          <w:u w:val="single"/>
        </w:rPr>
        <w:t xml:space="preserve"> </w:t>
      </w:r>
    </w:p>
    <w:p w:rsidR="004A6360" w:rsidRDefault="004A6360" w:rsidP="004A6360">
      <w:pPr>
        <w:pStyle w:val="NormalnyWeb"/>
      </w:pPr>
      <w:r>
        <w:rPr>
          <w:rStyle w:val="Pogrubienie"/>
        </w:rPr>
        <w:t xml:space="preserve">- </w:t>
      </w:r>
      <w:proofErr w:type="spellStart"/>
      <w:r>
        <w:rPr>
          <w:rStyle w:val="Pogrubienie"/>
        </w:rPr>
        <w:t>drona</w:t>
      </w:r>
      <w:proofErr w:type="spellEnd"/>
      <w:r>
        <w:rPr>
          <w:rStyle w:val="Pogrubienie"/>
        </w:rPr>
        <w:t xml:space="preserve"> (jednostki transportowej analizatora): .............................</w:t>
      </w:r>
    </w:p>
    <w:p w:rsidR="004A6360" w:rsidRDefault="004A6360" w:rsidP="004A6360">
      <w:pPr>
        <w:pStyle w:val="NormalnyWeb"/>
      </w:pPr>
      <w:r>
        <w:rPr>
          <w:rStyle w:val="Pogrubienie"/>
        </w:rPr>
        <w:t xml:space="preserve">- </w:t>
      </w:r>
      <w:r>
        <w:rPr>
          <w:rStyle w:val="Pogrubienie"/>
        </w:rPr>
        <w:t>analizatora "in-situ" stężenia metanu: ...................................</w:t>
      </w:r>
    </w:p>
    <w:p w:rsidR="004A6360" w:rsidRDefault="004A6360" w:rsidP="004A6360">
      <w:pPr>
        <w:pStyle w:val="NormalnyWeb"/>
      </w:pPr>
      <w:r>
        <w:rPr>
          <w:rStyle w:val="Pogrubienie"/>
        </w:rPr>
        <w:t xml:space="preserve">- </w:t>
      </w:r>
      <w:r>
        <w:rPr>
          <w:rStyle w:val="Pogrubienie"/>
        </w:rPr>
        <w:t>anemometru ultradźwiękowego: ......................................</w:t>
      </w:r>
    </w:p>
    <w:p w:rsidR="004A6360" w:rsidRDefault="004A6360" w:rsidP="004A6360">
      <w:pPr>
        <w:pStyle w:val="NormalnyWeb"/>
      </w:pPr>
      <w:r>
        <w:rPr>
          <w:rStyle w:val="Pogrubienie"/>
        </w:rPr>
        <w:t xml:space="preserve">- </w:t>
      </w:r>
      <w:r>
        <w:rPr>
          <w:rStyle w:val="Pogrubienie"/>
        </w:rPr>
        <w:t>czujnika metanu (w "otwartej wiązce lasera" pod dronem): ............................................</w:t>
      </w:r>
    </w:p>
    <w:p w:rsidR="00FE545C" w:rsidRDefault="00FE545C" w:rsidP="008D2AB8">
      <w:pPr>
        <w:pStyle w:val="Tekstpodstawowy"/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6E4B1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</w:t>
      </w:r>
      <w:r w:rsidR="0005452E">
        <w:rPr>
          <w:b/>
        </w:rPr>
        <w:t xml:space="preserve">na urządzenie </w:t>
      </w:r>
      <w:r>
        <w:rPr>
          <w:b/>
        </w:rPr>
        <w:t>wynosi:</w:t>
      </w:r>
      <w:r w:rsidRPr="00FB1B4F">
        <w:t xml:space="preserve"> </w:t>
      </w:r>
      <w:r w:rsidR="006E4B14">
        <w:t>………. miesięcy</w:t>
      </w:r>
    </w:p>
    <w:p w:rsidR="006E4B14" w:rsidRDefault="006E4B14" w:rsidP="006E4B14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6E4B14" w:rsidRDefault="006E4B14" w:rsidP="006E4B14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Termin płatności: </w:t>
      </w:r>
      <w:r>
        <w:rPr>
          <w:bCs/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E4B14" w:rsidRDefault="006E4B14" w:rsidP="006E4B14">
      <w:pPr>
        <w:rPr>
          <w:bCs/>
          <w:sz w:val="22"/>
          <w:szCs w:val="22"/>
        </w:rPr>
      </w:pPr>
    </w:p>
    <w:p w:rsidR="006E4B14" w:rsidRDefault="006E4B14" w:rsidP="006E4B14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Jednocześnie oświadczamy, że:</w:t>
      </w:r>
    </w:p>
    <w:p w:rsidR="006E4B14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6E4B14" w:rsidRDefault="006E4B14" w:rsidP="006E4B1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</w:t>
      </w:r>
    </w:p>
    <w:p w:rsidR="006E4B14" w:rsidRDefault="006E4B14" w:rsidP="006E4B1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Oświadczamy, że usługa gwarancyjna  realizowana będzie przez producenta lub autoryzowanego partnera serwisowego producenta </w:t>
      </w:r>
      <w:proofErr w:type="spellStart"/>
      <w:r>
        <w:rPr>
          <w:sz w:val="22"/>
          <w:szCs w:val="22"/>
        </w:rPr>
        <w:t>tj</w:t>
      </w:r>
      <w:proofErr w:type="spellEnd"/>
      <w:r>
        <w:rPr>
          <w:sz w:val="22"/>
          <w:szCs w:val="22"/>
        </w:rPr>
        <w:t>…………… (należy wpisać).</w:t>
      </w:r>
    </w:p>
    <w:p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E4B14" w:rsidRDefault="006E4B14" w:rsidP="006E4B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E4B14" w:rsidRDefault="006E4B14" w:rsidP="006E4B1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E4B14" w:rsidRDefault="006E4B14" w:rsidP="006E4B1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E4B14" w:rsidTr="0097440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E4B14" w:rsidRDefault="006E4B14" w:rsidP="0097440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E4B14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E4B14" w:rsidTr="0097440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4B14" w:rsidRDefault="006E4B14" w:rsidP="0097440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E4B14" w:rsidRDefault="006E4B14" w:rsidP="006E4B1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6E4B14" w:rsidRDefault="006E4B14" w:rsidP="006E4B1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E4B14" w:rsidRDefault="006E4B14" w:rsidP="006E4B1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E4B14" w:rsidRDefault="006E4B14" w:rsidP="006E4B1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…………………………………………………………………………………..</w:t>
      </w:r>
    </w:p>
    <w:p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……………………………………………..…………………………………….</w:t>
      </w:r>
    </w:p>
    <w:p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</w:t>
      </w:r>
    </w:p>
    <w:p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</w:t>
      </w:r>
    </w:p>
    <w:p w:rsidR="006E4B14" w:rsidRDefault="006E4B14" w:rsidP="006E4B1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……………………………………………..…………………………………….</w:t>
      </w:r>
    </w:p>
    <w:p w:rsidR="006E4B14" w:rsidRDefault="006E4B14" w:rsidP="006E4B14">
      <w:pPr>
        <w:jc w:val="both"/>
        <w:rPr>
          <w:sz w:val="22"/>
          <w:szCs w:val="22"/>
        </w:rPr>
      </w:pPr>
    </w:p>
    <w:p w:rsidR="006E4B14" w:rsidRDefault="006E4B14" w:rsidP="006E4B14">
      <w:pPr>
        <w:rPr>
          <w:b/>
          <w:sz w:val="22"/>
          <w:szCs w:val="22"/>
          <w:u w:val="single"/>
        </w:rPr>
      </w:pPr>
    </w:p>
    <w:p w:rsidR="006E4B14" w:rsidRDefault="006E4B14" w:rsidP="006E4B14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5961" w:rsidRDefault="00EF5961">
      <w:r>
        <w:separator/>
      </w:r>
    </w:p>
  </w:endnote>
  <w:endnote w:type="continuationSeparator" w:id="0">
    <w:p w:rsidR="00EF5961" w:rsidRDefault="00EF59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A7E" w:rsidRDefault="00AA2A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A7E" w:rsidRDefault="00AA2A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5961" w:rsidRDefault="00EF5961">
      <w:r>
        <w:separator/>
      </w:r>
    </w:p>
  </w:footnote>
  <w:footnote w:type="continuationSeparator" w:id="0">
    <w:p w:rsidR="00EF5961" w:rsidRDefault="00EF59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A7E" w:rsidRDefault="00AA2A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A7E" w:rsidRDefault="00AA2A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961"/>
    <w:rsid w:val="00012286"/>
    <w:rsid w:val="0005452E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A636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E4B14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A2A7E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EF5961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C06E8"/>
  <w15:chartTrackingRefBased/>
  <w15:docId w15:val="{C2DCE61A-25E9-447D-8DA6-B4BC8C213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4A6360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4A63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71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929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C64D8-96FA-4746-A706-2493E5E24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532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2025-06-25T08:45:00Z</dcterms:created>
  <dcterms:modified xsi:type="dcterms:W3CDTF">2025-06-30T12:28:00Z</dcterms:modified>
</cp:coreProperties>
</file>