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B35CF" w:rsidRPr="00DB35C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B35CF" w:rsidRPr="00DB35CF">
        <w:rPr>
          <w:rFonts w:eastAsia="Times New Roman" w:cs="Calibri"/>
          <w:b/>
          <w:lang w:eastAsia="pl-PL"/>
        </w:rPr>
        <w:t>Dostawa zestawu do pomiaru emisji metanu dronem - DE-dzp.272-349/25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D8E" w:rsidRDefault="00552D8E" w:rsidP="0038231F">
      <w:pPr>
        <w:spacing w:after="0" w:line="240" w:lineRule="auto"/>
      </w:pPr>
      <w:r>
        <w:separator/>
      </w:r>
    </w:p>
  </w:endnote>
  <w:endnote w:type="continuationSeparator" w:id="0">
    <w:p w:rsidR="00552D8E" w:rsidRDefault="00552D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CF" w:rsidRDefault="00DB35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CF" w:rsidRDefault="00DB3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D8E" w:rsidRDefault="00552D8E" w:rsidP="0038231F">
      <w:pPr>
        <w:spacing w:after="0" w:line="240" w:lineRule="auto"/>
      </w:pPr>
      <w:r>
        <w:separator/>
      </w:r>
    </w:p>
  </w:footnote>
  <w:footnote w:type="continuationSeparator" w:id="0">
    <w:p w:rsidR="00552D8E" w:rsidRDefault="00552D8E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CF" w:rsidRDefault="00DB3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CF" w:rsidRDefault="00DB3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5CF" w:rsidRDefault="00DB35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D8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D8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35CF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B64CC2-3CBA-48B6-A0BF-261F8A69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3FA2-C081-4B1B-8592-4CFB31CD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2025-06-25T08:49:00Z</dcterms:created>
  <dcterms:modified xsi:type="dcterms:W3CDTF">2025-06-25T08:49:00Z</dcterms:modified>
</cp:coreProperties>
</file>