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B7611" w:rsidP="007F147C">
      <w:pPr>
        <w:spacing w:after="240"/>
        <w:jc w:val="right"/>
        <w:rPr>
          <w:sz w:val="22"/>
          <w:szCs w:val="22"/>
        </w:rPr>
      </w:pPr>
      <w:bookmarkStart w:id="0" w:name="_Hlk53520193"/>
      <w:r w:rsidRPr="006B761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B7611">
        <w:rPr>
          <w:sz w:val="22"/>
          <w:szCs w:val="22"/>
        </w:rPr>
        <w:t>2025-06-30</w:t>
      </w:r>
    </w:p>
    <w:p w:rsidR="006B7611" w:rsidRPr="006B7611" w:rsidRDefault="006B7611" w:rsidP="00FB7F50">
      <w:pPr>
        <w:spacing w:after="40"/>
        <w:rPr>
          <w:b/>
          <w:bCs/>
          <w:sz w:val="22"/>
          <w:szCs w:val="22"/>
        </w:rPr>
      </w:pPr>
      <w:r w:rsidRPr="006B7611">
        <w:rPr>
          <w:b/>
          <w:bCs/>
          <w:sz w:val="22"/>
          <w:szCs w:val="22"/>
        </w:rPr>
        <w:t>Akademia Górniczo - Hutnicza</w:t>
      </w:r>
    </w:p>
    <w:p w:rsidR="006B7611" w:rsidRPr="006B7611" w:rsidRDefault="006B7611" w:rsidP="00FB7F50">
      <w:pPr>
        <w:spacing w:after="40"/>
        <w:rPr>
          <w:b/>
          <w:bCs/>
          <w:sz w:val="22"/>
          <w:szCs w:val="22"/>
        </w:rPr>
      </w:pPr>
      <w:r w:rsidRPr="006B7611">
        <w:rPr>
          <w:b/>
          <w:bCs/>
          <w:sz w:val="22"/>
          <w:szCs w:val="22"/>
        </w:rPr>
        <w:t>im. Stanisława Staszica w Krakowie</w:t>
      </w:r>
    </w:p>
    <w:p w:rsidR="00FB7F50" w:rsidRPr="002245BE" w:rsidRDefault="006B7611" w:rsidP="00FB7F50">
      <w:pPr>
        <w:spacing w:after="40"/>
        <w:rPr>
          <w:b/>
          <w:bCs/>
          <w:sz w:val="22"/>
          <w:szCs w:val="22"/>
        </w:rPr>
      </w:pPr>
      <w:r w:rsidRPr="006B7611">
        <w:rPr>
          <w:b/>
          <w:bCs/>
          <w:sz w:val="22"/>
          <w:szCs w:val="22"/>
        </w:rPr>
        <w:t>Dział Zamówień Publicznych</w:t>
      </w:r>
    </w:p>
    <w:p w:rsidR="00FB7F50" w:rsidRPr="002245BE" w:rsidRDefault="006B7611" w:rsidP="00FB7F50">
      <w:pPr>
        <w:rPr>
          <w:sz w:val="22"/>
          <w:szCs w:val="22"/>
        </w:rPr>
      </w:pPr>
      <w:r w:rsidRPr="006B761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B7611">
        <w:rPr>
          <w:sz w:val="22"/>
          <w:szCs w:val="22"/>
        </w:rPr>
        <w:t>30</w:t>
      </w:r>
    </w:p>
    <w:p w:rsidR="00FB7F50" w:rsidRDefault="006B7611" w:rsidP="00FB7F50">
      <w:pPr>
        <w:rPr>
          <w:sz w:val="22"/>
          <w:szCs w:val="22"/>
        </w:rPr>
      </w:pPr>
      <w:r w:rsidRPr="006B761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B7611">
        <w:rPr>
          <w:sz w:val="22"/>
          <w:szCs w:val="22"/>
        </w:rPr>
        <w:t>Kraków</w:t>
      </w:r>
    </w:p>
    <w:p w:rsidR="007F147C" w:rsidRPr="002245BE" w:rsidRDefault="007F147C" w:rsidP="00FB7F50">
      <w:pPr>
        <w:rPr>
          <w:sz w:val="22"/>
          <w:szCs w:val="22"/>
        </w:rPr>
      </w:pPr>
    </w:p>
    <w:p w:rsidR="007F147C" w:rsidRPr="00E103E6" w:rsidRDefault="007F147C" w:rsidP="009E3FC4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INFORMACJA</w:t>
      </w:r>
    </w:p>
    <w:p w:rsidR="007F147C" w:rsidRDefault="007F147C" w:rsidP="007F147C">
      <w:pPr>
        <w:jc w:val="center"/>
        <w:rPr>
          <w:b/>
          <w:kern w:val="28"/>
          <w:sz w:val="28"/>
          <w:szCs w:val="20"/>
        </w:rPr>
      </w:pPr>
      <w:r w:rsidRPr="00E103E6">
        <w:rPr>
          <w:b/>
          <w:kern w:val="28"/>
          <w:sz w:val="28"/>
          <w:szCs w:val="20"/>
        </w:rPr>
        <w:t>o wyborze najkorzystniejszej</w:t>
      </w:r>
      <w:r>
        <w:rPr>
          <w:b/>
          <w:kern w:val="28"/>
          <w:sz w:val="28"/>
          <w:szCs w:val="20"/>
        </w:rPr>
        <w:t xml:space="preserve"> </w:t>
      </w:r>
      <w:r w:rsidRPr="000E0EF2">
        <w:rPr>
          <w:b/>
          <w:kern w:val="28"/>
          <w:sz w:val="28"/>
          <w:szCs w:val="20"/>
        </w:rPr>
        <w:t>oferty</w:t>
      </w:r>
    </w:p>
    <w:p w:rsidR="007F147C" w:rsidRDefault="007F147C" w:rsidP="007F147C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B7611" w:rsidRPr="00607F9B" w:rsidTr="009E3FC4">
        <w:trPr>
          <w:trHeight w:val="638"/>
        </w:trPr>
        <w:tc>
          <w:tcPr>
            <w:tcW w:w="959" w:type="dxa"/>
            <w:shd w:val="clear" w:color="auto" w:fill="auto"/>
          </w:tcPr>
          <w:p w:rsidR="006B7611" w:rsidRPr="00607F9B" w:rsidRDefault="006B7611" w:rsidP="009E3F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B7611" w:rsidRPr="00607F9B" w:rsidRDefault="006B7611" w:rsidP="009E3FC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B761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B761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B7611">
              <w:rPr>
                <w:b/>
                <w:bCs/>
                <w:sz w:val="22"/>
                <w:szCs w:val="22"/>
              </w:rPr>
              <w:t>Usługa druku i dostawy Biuletynu Informacyjnego Studentów AGH - DE-dzp.272-208/25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B7611">
              <w:rPr>
                <w:b/>
                <w:sz w:val="22"/>
                <w:szCs w:val="22"/>
              </w:rPr>
              <w:t>DE-dzp.272-208/25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B7611" w:rsidTr="009E3FC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B7611" w:rsidRPr="00D26ED6" w:rsidRDefault="006B7611" w:rsidP="009E3FC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6B7611">
              <w:rPr>
                <w:b/>
                <w:sz w:val="22"/>
                <w:szCs w:val="22"/>
              </w:rPr>
              <w:t>Zapol</w:t>
            </w:r>
            <w:proofErr w:type="spellEnd"/>
            <w:r w:rsidRPr="006B7611">
              <w:rPr>
                <w:b/>
                <w:sz w:val="22"/>
                <w:szCs w:val="22"/>
              </w:rPr>
              <w:t xml:space="preserve"> Sobczyk </w:t>
            </w:r>
            <w:proofErr w:type="spellStart"/>
            <w:r w:rsidRPr="006B7611">
              <w:rPr>
                <w:b/>
                <w:sz w:val="22"/>
                <w:szCs w:val="22"/>
              </w:rPr>
              <w:t>Sp.</w:t>
            </w:r>
            <w:r w:rsidR="007F147C">
              <w:rPr>
                <w:b/>
                <w:sz w:val="22"/>
                <w:szCs w:val="22"/>
              </w:rPr>
              <w:t>K</w:t>
            </w:r>
            <w:proofErr w:type="spellEnd"/>
            <w:r w:rsidRPr="006B7611">
              <w:rPr>
                <w:b/>
                <w:sz w:val="22"/>
                <w:szCs w:val="22"/>
              </w:rPr>
              <w:t>.</w:t>
            </w:r>
          </w:p>
          <w:p w:rsidR="006B7611" w:rsidRPr="009F0E5C" w:rsidRDefault="006B7611" w:rsidP="009E3FC4">
            <w:pPr>
              <w:jc w:val="both"/>
              <w:rPr>
                <w:bCs/>
                <w:sz w:val="22"/>
                <w:szCs w:val="22"/>
              </w:rPr>
            </w:pPr>
            <w:r w:rsidRPr="006B7611">
              <w:rPr>
                <w:bCs/>
                <w:sz w:val="22"/>
                <w:szCs w:val="22"/>
              </w:rPr>
              <w:t>Piastów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7611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B7611" w:rsidRPr="009F0E5C" w:rsidRDefault="006B7611" w:rsidP="009E3FC4">
            <w:pPr>
              <w:jc w:val="both"/>
              <w:rPr>
                <w:bCs/>
                <w:sz w:val="22"/>
                <w:szCs w:val="22"/>
              </w:rPr>
            </w:pPr>
            <w:r w:rsidRPr="006B7611">
              <w:rPr>
                <w:bCs/>
                <w:sz w:val="22"/>
                <w:szCs w:val="22"/>
              </w:rPr>
              <w:t>71-062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B7611">
              <w:rPr>
                <w:bCs/>
                <w:sz w:val="22"/>
                <w:szCs w:val="22"/>
              </w:rPr>
              <w:t>Szczecin</w:t>
            </w:r>
          </w:p>
          <w:p w:rsidR="006B7611" w:rsidRDefault="006B7611" w:rsidP="007F147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7F147C">
              <w:rPr>
                <w:sz w:val="22"/>
                <w:szCs w:val="22"/>
              </w:rPr>
              <w:t xml:space="preserve"> </w:t>
            </w:r>
            <w:r w:rsidRPr="006B7611">
              <w:rPr>
                <w:sz w:val="22"/>
                <w:szCs w:val="22"/>
              </w:rPr>
              <w:t>Usługa druku i dostawy Biuletynu Informacyjnego Studentów AGH - DE-dzp.272-208/25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6B7611" w:rsidRPr="00D26ED6" w:rsidRDefault="006B7611" w:rsidP="009E3FC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B7611">
              <w:rPr>
                <w:b/>
                <w:sz w:val="22"/>
                <w:szCs w:val="22"/>
              </w:rPr>
              <w:t>5 767.20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B7611" w:rsidRDefault="006B7611" w:rsidP="009E3FC4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134"/>
        <w:gridCol w:w="2126"/>
        <w:gridCol w:w="2126"/>
        <w:gridCol w:w="1418"/>
      </w:tblGrid>
      <w:tr w:rsidR="007F147C" w:rsidRPr="008567C7" w:rsidTr="007F147C">
        <w:trPr>
          <w:trHeight w:val="510"/>
        </w:trPr>
        <w:tc>
          <w:tcPr>
            <w:tcW w:w="709" w:type="dxa"/>
            <w:vAlign w:val="center"/>
          </w:tcPr>
          <w:p w:rsidR="007F147C" w:rsidRPr="008567C7" w:rsidRDefault="007F14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7F147C" w:rsidRPr="008567C7" w:rsidRDefault="007F14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7F147C" w:rsidRPr="008567C7" w:rsidRDefault="007F147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 pojedynczego wydania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Termin dostarczenia wydruków testowych</w:t>
            </w:r>
          </w:p>
        </w:tc>
        <w:tc>
          <w:tcPr>
            <w:tcW w:w="1418" w:type="dxa"/>
            <w:vAlign w:val="center"/>
          </w:tcPr>
          <w:p w:rsidR="007F147C" w:rsidRPr="008567C7" w:rsidRDefault="007F147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F147C" w:rsidRPr="008567C7" w:rsidTr="007F147C">
        <w:tc>
          <w:tcPr>
            <w:tcW w:w="709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2835" w:type="dxa"/>
            <w:vAlign w:val="center"/>
          </w:tcPr>
          <w:p w:rsidR="007F147C" w:rsidRPr="002B6761" w:rsidRDefault="007F147C" w:rsidP="009E3F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>Zapol</w:t>
            </w:r>
            <w:proofErr w:type="spellEnd"/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Sobczyk </w:t>
            </w:r>
            <w:proofErr w:type="spellStart"/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>Sp.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</w:t>
            </w:r>
            <w:proofErr w:type="spellEnd"/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7F147C" w:rsidRPr="008567C7" w:rsidRDefault="007F147C" w:rsidP="009E3F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Piastów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F147C" w:rsidRPr="001B7815" w:rsidRDefault="007F147C" w:rsidP="009E3F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71-062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Szczecin</w:t>
            </w:r>
          </w:p>
        </w:tc>
        <w:tc>
          <w:tcPr>
            <w:tcW w:w="1134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F147C" w:rsidRPr="008567C7" w:rsidTr="007F147C">
        <w:tc>
          <w:tcPr>
            <w:tcW w:w="709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2835" w:type="dxa"/>
            <w:vAlign w:val="center"/>
          </w:tcPr>
          <w:p w:rsidR="007F147C" w:rsidRPr="002B6761" w:rsidRDefault="007F147C" w:rsidP="009E3F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>PHU OLEJNIK Piotr Olejnik</w:t>
            </w:r>
          </w:p>
          <w:p w:rsidR="007F147C" w:rsidRPr="008567C7" w:rsidRDefault="007F147C" w:rsidP="009E3F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E. </w:t>
            </w:r>
            <w:proofErr w:type="spellStart"/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Szwankowskiego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/3</w:t>
            </w:r>
          </w:p>
          <w:p w:rsidR="007F147C" w:rsidRPr="001B7815" w:rsidRDefault="007F147C" w:rsidP="009E3F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01-318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134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41,08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81,08</w:t>
            </w:r>
          </w:p>
        </w:tc>
      </w:tr>
      <w:tr w:rsidR="007F147C" w:rsidRPr="008567C7" w:rsidTr="007F147C">
        <w:tc>
          <w:tcPr>
            <w:tcW w:w="709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7F147C" w:rsidRPr="002B6761" w:rsidRDefault="007F147C" w:rsidP="009E3F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Drukarnia SIL-VEG-DRUK </w:t>
            </w:r>
            <w:proofErr w:type="spellStart"/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>Pawelak</w:t>
            </w:r>
            <w:proofErr w:type="spellEnd"/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J., Pełka D., Śmich D.</w:t>
            </w:r>
          </w:p>
          <w:p w:rsidR="007F147C" w:rsidRPr="008567C7" w:rsidRDefault="007F147C" w:rsidP="009E3F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Niegolewskich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F147C" w:rsidRPr="001B7815" w:rsidRDefault="007F147C" w:rsidP="009E3F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42-700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Lubliniec</w:t>
            </w:r>
          </w:p>
        </w:tc>
        <w:tc>
          <w:tcPr>
            <w:tcW w:w="1134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19,81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59,81</w:t>
            </w:r>
          </w:p>
        </w:tc>
      </w:tr>
      <w:tr w:rsidR="007F147C" w:rsidRPr="008567C7" w:rsidTr="007F147C">
        <w:tc>
          <w:tcPr>
            <w:tcW w:w="709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2835" w:type="dxa"/>
            <w:vAlign w:val="center"/>
          </w:tcPr>
          <w:p w:rsidR="007F147C" w:rsidRPr="002B6761" w:rsidRDefault="007F147C" w:rsidP="009E3FC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/>
                <w:sz w:val="18"/>
                <w:szCs w:val="18"/>
              </w:rPr>
              <w:t>Firma Poligraficzno-Introligatorska "UDZIAŁOWIEC" sp. z o.o.</w:t>
            </w:r>
          </w:p>
          <w:p w:rsidR="007F147C" w:rsidRPr="008567C7" w:rsidRDefault="007F147C" w:rsidP="009E3FC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Narcyzowa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bookmarkStart w:id="2" w:name="_GoBack"/>
            <w:bookmarkEnd w:id="2"/>
          </w:p>
          <w:p w:rsidR="007F147C" w:rsidRPr="001B7815" w:rsidRDefault="007F147C" w:rsidP="009E3FC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42-256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B7611">
              <w:rPr>
                <w:rFonts w:ascii="Times New Roman" w:hAnsi="Times New Roman" w:cs="Times New Roman"/>
                <w:bCs/>
                <w:sz w:val="18"/>
                <w:szCs w:val="18"/>
              </w:rPr>
              <w:t>Olsztyn</w:t>
            </w:r>
          </w:p>
        </w:tc>
        <w:tc>
          <w:tcPr>
            <w:tcW w:w="1134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18,54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vAlign w:val="center"/>
          </w:tcPr>
          <w:p w:rsidR="007F147C" w:rsidRPr="008567C7" w:rsidRDefault="007F147C" w:rsidP="009E3FC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B7611">
              <w:rPr>
                <w:rFonts w:ascii="Times New Roman" w:hAnsi="Times New Roman" w:cs="Times New Roman"/>
                <w:sz w:val="18"/>
                <w:szCs w:val="18"/>
              </w:rPr>
              <w:t xml:space="preserve">  58,54</w:t>
            </w:r>
          </w:p>
        </w:tc>
      </w:tr>
      <w:tr w:rsidR="007F147C" w:rsidRPr="008567C7" w:rsidTr="007F147C">
        <w:tc>
          <w:tcPr>
            <w:tcW w:w="709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2835" w:type="dxa"/>
            <w:vAlign w:val="center"/>
          </w:tcPr>
          <w:p w:rsidR="007F147C" w:rsidRPr="002B6761" w:rsidRDefault="007F147C" w:rsidP="007F14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b/>
                <w:sz w:val="18"/>
                <w:szCs w:val="18"/>
              </w:rPr>
              <w:t>Arkadia Druku</w:t>
            </w:r>
          </w:p>
          <w:p w:rsidR="007F147C" w:rsidRPr="008567C7" w:rsidRDefault="007F147C" w:rsidP="007F14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Piltza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/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  <w:p w:rsidR="007F147C" w:rsidRPr="001B7815" w:rsidRDefault="007F147C" w:rsidP="007F147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30-392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418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</w:tr>
      <w:tr w:rsidR="007F147C" w:rsidRPr="008567C7" w:rsidTr="007F147C">
        <w:tc>
          <w:tcPr>
            <w:tcW w:w="709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2835" w:type="dxa"/>
            <w:vAlign w:val="center"/>
          </w:tcPr>
          <w:p w:rsidR="007F147C" w:rsidRPr="002B6761" w:rsidRDefault="007F147C" w:rsidP="007F14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b/>
                <w:sz w:val="18"/>
                <w:szCs w:val="18"/>
              </w:rPr>
              <w:t>ABAKUS Tomasz Brząkała</w:t>
            </w:r>
          </w:p>
          <w:p w:rsidR="007F147C" w:rsidRPr="008567C7" w:rsidRDefault="007F147C" w:rsidP="007F14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Perłowa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F147C" w:rsidRPr="001B7815" w:rsidRDefault="007F147C" w:rsidP="007F147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55-200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Oława</w:t>
            </w:r>
          </w:p>
        </w:tc>
        <w:tc>
          <w:tcPr>
            <w:tcW w:w="1134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418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</w:tr>
      <w:tr w:rsidR="007F147C" w:rsidRPr="008567C7" w:rsidTr="007F147C">
        <w:tc>
          <w:tcPr>
            <w:tcW w:w="709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2835" w:type="dxa"/>
            <w:vAlign w:val="center"/>
          </w:tcPr>
          <w:p w:rsidR="007F147C" w:rsidRPr="002B6761" w:rsidRDefault="007F147C" w:rsidP="007F147C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402F2">
              <w:rPr>
                <w:rFonts w:ascii="Times New Roman" w:hAnsi="Times New Roman" w:cs="Times New Roman"/>
                <w:b/>
                <w:sz w:val="18"/>
                <w:szCs w:val="18"/>
              </w:rPr>
              <w:t>Print</w:t>
            </w:r>
            <w:proofErr w:type="spellEnd"/>
            <w:r w:rsidRPr="008402F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Profit sp. z o.o.</w:t>
            </w:r>
          </w:p>
          <w:p w:rsidR="007F147C" w:rsidRPr="008567C7" w:rsidRDefault="007F147C" w:rsidP="007F147C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Koźmin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7F147C" w:rsidRPr="001B7815" w:rsidRDefault="007F147C" w:rsidP="007F147C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59-900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402F2">
              <w:rPr>
                <w:rFonts w:ascii="Times New Roman" w:hAnsi="Times New Roman" w:cs="Times New Roman"/>
                <w:bCs/>
                <w:sz w:val="18"/>
                <w:szCs w:val="18"/>
              </w:rPr>
              <w:t>Zgorzelec</w:t>
            </w:r>
          </w:p>
        </w:tc>
        <w:tc>
          <w:tcPr>
            <w:tcW w:w="1134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2126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  <w:tc>
          <w:tcPr>
            <w:tcW w:w="1418" w:type="dxa"/>
            <w:vAlign w:val="center"/>
          </w:tcPr>
          <w:p w:rsidR="007F147C" w:rsidRPr="008567C7" w:rsidRDefault="007F147C" w:rsidP="007F147C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402F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bCs/>
              </w:rPr>
              <w:t>*</w:t>
            </w:r>
          </w:p>
        </w:tc>
      </w:tr>
    </w:tbl>
    <w:p w:rsidR="00E85D70" w:rsidRDefault="00E85D70" w:rsidP="007F147C">
      <w:pPr>
        <w:spacing w:before="120"/>
        <w:jc w:val="both"/>
        <w:rPr>
          <w:color w:val="000000"/>
        </w:rPr>
      </w:pPr>
    </w:p>
    <w:p w:rsidR="007F147C" w:rsidRPr="00747F90" w:rsidRDefault="007F147C" w:rsidP="007F147C">
      <w:pPr>
        <w:spacing w:line="360" w:lineRule="auto"/>
        <w:jc w:val="both"/>
        <w:rPr>
          <w:bCs/>
        </w:rPr>
      </w:pPr>
      <w:r>
        <w:rPr>
          <w:bCs/>
        </w:rPr>
        <w:t>*Zamawiający nie przyznawał punktów, ponieważ oferta została odrzucona.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418" w:rsidRDefault="00852418">
      <w:r>
        <w:separator/>
      </w:r>
    </w:p>
  </w:endnote>
  <w:endnote w:type="continuationSeparator" w:id="0">
    <w:p w:rsidR="00852418" w:rsidRDefault="008524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418" w:rsidRDefault="00852418">
      <w:r>
        <w:separator/>
      </w:r>
    </w:p>
  </w:footnote>
  <w:footnote w:type="continuationSeparator" w:id="0">
    <w:p w:rsidR="00852418" w:rsidRDefault="008524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7F147C">
    <w:pPr>
      <w:pStyle w:val="Nagwek"/>
    </w:pPr>
    <w:r w:rsidRPr="00CF28C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2418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B7611"/>
    <w:rsid w:val="006E3089"/>
    <w:rsid w:val="00712C39"/>
    <w:rsid w:val="0075025B"/>
    <w:rsid w:val="00756CDA"/>
    <w:rsid w:val="007E2ACC"/>
    <w:rsid w:val="007E68C5"/>
    <w:rsid w:val="007F147C"/>
    <w:rsid w:val="00832144"/>
    <w:rsid w:val="00852418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2B9B51"/>
  <w15:chartTrackingRefBased/>
  <w15:docId w15:val="{480448C9-62EA-4159-A622-7AAF11CA8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2025-06-30T11:44:00Z</cp:lastPrinted>
  <dcterms:created xsi:type="dcterms:W3CDTF">2025-06-30T11:44:00Z</dcterms:created>
  <dcterms:modified xsi:type="dcterms:W3CDTF">2025-06-30T11:44:00Z</dcterms:modified>
</cp:coreProperties>
</file>